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8B3939" w14:textId="2A710FE7" w:rsidR="00092D4E" w:rsidRDefault="0019137F" w:rsidP="00925DEB">
      <w:pPr>
        <w:pStyle w:val="Title-Elegant"/>
        <w:outlineLvl w:val="0"/>
      </w:pPr>
      <w:r>
        <w:pict w14:anchorId="7EAED882">
          <v:shape id="_x0000_i1028" type="#_x0000_t75" style="width:64.5pt;height:22.5pt;visibility:visible;mso-wrap-style:square">
            <v:imagedata r:id="rId11" o:title=""/>
          </v:shape>
        </w:pict>
      </w:r>
      <w:r w:rsidR="00DE7535" w:rsidRPr="008C17C1">
        <w:rPr>
          <w:rFonts w:ascii="Calibri" w:eastAsia="Calibri" w:hAnsi="Calibri"/>
          <w:noProof/>
          <w:sz w:val="22"/>
          <w:szCs w:val="22"/>
        </w:rPr>
        <w:drawing>
          <wp:inline distT="0" distB="0" distL="0" distR="0" wp14:anchorId="36DE1535" wp14:editId="58B1C3E0">
            <wp:extent cx="417707" cy="425302"/>
            <wp:effectExtent l="0" t="0" r="1905" b="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581" cy="428228"/>
                    </a:xfrm>
                    <a:prstGeom prst="rect">
                      <a:avLst/>
                    </a:prstGeom>
                    <a:noFill/>
                    <a:ln>
                      <a:noFill/>
                    </a:ln>
                  </pic:spPr>
                </pic:pic>
              </a:graphicData>
            </a:graphic>
          </wp:inline>
        </w:drawing>
      </w:r>
      <w:r w:rsidR="00092D4E">
        <w:t>ShagLight</w:t>
      </w:r>
      <w:r w:rsidR="00925DEB">
        <w:rPr>
          <w:noProof/>
        </w:rPr>
        <w:drawing>
          <wp:inline distT="0" distB="0" distL="0" distR="0" wp14:anchorId="274FFBE6" wp14:editId="427F6A24">
            <wp:extent cx="781050" cy="523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1050" cy="523875"/>
                    </a:xfrm>
                    <a:prstGeom prst="rect">
                      <a:avLst/>
                    </a:prstGeom>
                  </pic:spPr>
                </pic:pic>
              </a:graphicData>
            </a:graphic>
          </wp:inline>
        </w:drawing>
      </w:r>
    </w:p>
    <w:p w14:paraId="6C8B393A" w14:textId="63F7712E" w:rsidR="00092D4E" w:rsidRDefault="00A979D8">
      <w:pPr>
        <w:pStyle w:val="IssueVolumeDate-Elegant"/>
        <w:outlineLvl w:val="0"/>
      </w:pPr>
      <w:r>
        <w:rPr>
          <w:noProof/>
        </w:rPr>
        <mc:AlternateContent>
          <mc:Choice Requires="wps">
            <w:drawing>
              <wp:anchor distT="0" distB="0" distL="114300" distR="114300" simplePos="0" relativeHeight="251643392" behindDoc="0" locked="0" layoutInCell="1" allowOverlap="1" wp14:anchorId="6C8B3A53" wp14:editId="580703EE">
                <wp:simplePos x="0" y="0"/>
                <wp:positionH relativeFrom="column">
                  <wp:posOffset>3529149</wp:posOffset>
                </wp:positionH>
                <wp:positionV relativeFrom="paragraph">
                  <wp:posOffset>204561</wp:posOffset>
                </wp:positionV>
                <wp:extent cx="3625215" cy="7478485"/>
                <wp:effectExtent l="0" t="0" r="0" b="8255"/>
                <wp:wrapNone/>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747848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50800">
                              <a:solidFill>
                                <a:srgbClr val="000000"/>
                              </a:solidFill>
                              <a:prstDash val="sysDot"/>
                              <a:miter lim="800000"/>
                              <a:headEnd/>
                              <a:tailEnd/>
                            </a14:hiddenLine>
                          </a:ext>
                        </a:extLst>
                      </wps:spPr>
                      <wps:txbx id="1">
                        <w:txbxContent>
                          <w:p w14:paraId="6CD38077" w14:textId="7EC9BFE8" w:rsidR="00922E3B" w:rsidRPr="007B79D8" w:rsidRDefault="00773E95" w:rsidP="007B79D8">
                            <w:pPr>
                              <w:shd w:val="clear" w:color="auto" w:fill="FFFFFF"/>
                              <w:rPr>
                                <w:rFonts w:ascii="Comic Sans MS" w:hAnsi="Comic Sans MS"/>
                                <w:sz w:val="28"/>
                                <w:szCs w:val="28"/>
                              </w:rPr>
                            </w:pPr>
                            <w:bookmarkStart w:id="0" w:name="_Hlk102730159"/>
                            <w:bookmarkEnd w:id="0"/>
                            <w:r w:rsidRPr="007B79D8">
                              <w:rPr>
                                <w:rFonts w:asciiTheme="minorHAnsi" w:hAnsiTheme="minorHAnsi" w:cstheme="minorHAnsi"/>
                                <w:i/>
                                <w:sz w:val="28"/>
                                <w:szCs w:val="28"/>
                              </w:rPr>
                              <w:t xml:space="preserve">   </w:t>
                            </w:r>
                          </w:p>
                          <w:p w14:paraId="42E6D912" w14:textId="6702CBFE" w:rsidR="00476E40" w:rsidRDefault="00476E40" w:rsidP="00476E40">
                            <w:pPr>
                              <w:rPr>
                                <w:rFonts w:ascii="Comic Sans MS" w:hAnsi="Comic Sans MS"/>
                                <w:sz w:val="28"/>
                                <w:szCs w:val="28"/>
                              </w:rPr>
                            </w:pPr>
                            <w:r w:rsidRPr="007B79D8">
                              <w:rPr>
                                <w:rFonts w:ascii="Comic Sans MS" w:hAnsi="Comic Sans MS"/>
                                <w:sz w:val="28"/>
                                <w:szCs w:val="28"/>
                              </w:rPr>
                              <w:t>Mark your calendars for June 25</w:t>
                            </w:r>
                            <w:r w:rsidRPr="007B79D8">
                              <w:rPr>
                                <w:rFonts w:ascii="Comic Sans MS" w:hAnsi="Comic Sans MS"/>
                                <w:sz w:val="28"/>
                                <w:szCs w:val="28"/>
                                <w:vertAlign w:val="superscript"/>
                              </w:rPr>
                              <w:t>th</w:t>
                            </w:r>
                            <w:r w:rsidRPr="007B79D8">
                              <w:rPr>
                                <w:rFonts w:ascii="Comic Sans MS" w:hAnsi="Comic Sans MS"/>
                                <w:sz w:val="28"/>
                                <w:szCs w:val="28"/>
                              </w:rPr>
                              <w:t xml:space="preserve"> for our Oldies Party.  </w:t>
                            </w:r>
                            <w:r w:rsidR="00CF301A">
                              <w:rPr>
                                <w:rFonts w:ascii="Comic Sans MS" w:hAnsi="Comic Sans MS"/>
                                <w:sz w:val="28"/>
                                <w:szCs w:val="28"/>
                              </w:rPr>
                              <w:t xml:space="preserve">We will be at the Old Clemmons Gym and Lamar Walker will be our DJ.  Hope all will be able to join us because it will be a </w:t>
                            </w:r>
                            <w:r w:rsidRPr="007B79D8">
                              <w:rPr>
                                <w:rFonts w:ascii="Comic Sans MS" w:hAnsi="Comic Sans MS"/>
                                <w:sz w:val="28"/>
                                <w:szCs w:val="28"/>
                              </w:rPr>
                              <w:t>g</w:t>
                            </w:r>
                            <w:r w:rsidR="00CF301A">
                              <w:rPr>
                                <w:rFonts w:ascii="Comic Sans MS" w:hAnsi="Comic Sans MS"/>
                                <w:sz w:val="28"/>
                                <w:szCs w:val="28"/>
                              </w:rPr>
                              <w:t>reat</w:t>
                            </w:r>
                            <w:r w:rsidRPr="007B79D8">
                              <w:rPr>
                                <w:rFonts w:ascii="Comic Sans MS" w:hAnsi="Comic Sans MS"/>
                                <w:sz w:val="28"/>
                                <w:szCs w:val="28"/>
                              </w:rPr>
                              <w:t xml:space="preserve"> time </w:t>
                            </w:r>
                            <w:r w:rsidR="00C5736E">
                              <w:rPr>
                                <w:rFonts w:ascii="Comic Sans MS" w:hAnsi="Comic Sans MS"/>
                                <w:sz w:val="28"/>
                                <w:szCs w:val="28"/>
                              </w:rPr>
                              <w:t>of dancing and fellowship</w:t>
                            </w:r>
                            <w:r w:rsidRPr="007B79D8">
                              <w:rPr>
                                <w:rFonts w:ascii="Comic Sans MS" w:hAnsi="Comic Sans MS"/>
                                <w:sz w:val="28"/>
                                <w:szCs w:val="28"/>
                              </w:rPr>
                              <w:t>!!  We have heard talk that a couple of our sister clubs are working on getting a group to come join us</w:t>
                            </w:r>
                            <w:r>
                              <w:rPr>
                                <w:rFonts w:ascii="Comic Sans MS" w:hAnsi="Comic Sans MS"/>
                                <w:sz w:val="24"/>
                                <w:szCs w:val="24"/>
                              </w:rPr>
                              <w:t xml:space="preserve">. </w:t>
                            </w:r>
                            <w:r w:rsidR="005A2419">
                              <w:rPr>
                                <w:rFonts w:ascii="Comic Sans MS" w:hAnsi="Comic Sans MS"/>
                                <w:sz w:val="24"/>
                                <w:szCs w:val="24"/>
                              </w:rPr>
                              <w:t xml:space="preserve"> </w:t>
                            </w:r>
                            <w:r w:rsidR="005A2419" w:rsidRPr="005A2419">
                              <w:rPr>
                                <w:rFonts w:ascii="Comic Sans MS" w:hAnsi="Comic Sans MS"/>
                                <w:sz w:val="28"/>
                                <w:szCs w:val="28"/>
                              </w:rPr>
                              <w:t>Don’t forget to dress in your best 50’s/60’s attire</w:t>
                            </w:r>
                            <w:r w:rsidR="005A2419">
                              <w:rPr>
                                <w:rFonts w:ascii="Comic Sans MS" w:hAnsi="Comic Sans MS"/>
                                <w:sz w:val="28"/>
                                <w:szCs w:val="28"/>
                              </w:rPr>
                              <w:t>.</w:t>
                            </w:r>
                          </w:p>
                          <w:p w14:paraId="74142FE8" w14:textId="77777777" w:rsidR="005A2419" w:rsidRPr="00C75CAC" w:rsidRDefault="005A2419" w:rsidP="00476E40">
                            <w:pPr>
                              <w:rPr>
                                <w:rFonts w:ascii="Comic Sans MS" w:hAnsi="Comic Sans MS"/>
                              </w:rPr>
                            </w:pPr>
                          </w:p>
                          <w:p w14:paraId="2E120250" w14:textId="117A6CBA" w:rsidR="005A2419" w:rsidRDefault="005A2419" w:rsidP="00476E40">
                            <w:pPr>
                              <w:rPr>
                                <w:rFonts w:ascii="Comic Sans MS" w:hAnsi="Comic Sans MS"/>
                                <w:sz w:val="28"/>
                                <w:szCs w:val="28"/>
                              </w:rPr>
                            </w:pPr>
                            <w:r>
                              <w:rPr>
                                <w:rFonts w:ascii="Comic Sans MS" w:hAnsi="Comic Sans MS"/>
                                <w:sz w:val="28"/>
                                <w:szCs w:val="28"/>
                              </w:rPr>
                              <w:t xml:space="preserve">Junior SOS will be held </w:t>
                            </w:r>
                            <w:r w:rsidR="00590062">
                              <w:rPr>
                                <w:rFonts w:ascii="Comic Sans MS" w:hAnsi="Comic Sans MS"/>
                                <w:sz w:val="28"/>
                                <w:szCs w:val="28"/>
                              </w:rPr>
                              <w:t xml:space="preserve">in Mid-July and would love to see some of our members come and watch our </w:t>
                            </w:r>
                            <w:r w:rsidR="000C2260">
                              <w:rPr>
                                <w:rFonts w:ascii="Comic Sans MS" w:hAnsi="Comic Sans MS"/>
                                <w:sz w:val="28"/>
                                <w:szCs w:val="28"/>
                              </w:rPr>
                              <w:t>very own Junior Champion Grayl</w:t>
                            </w:r>
                            <w:r w:rsidR="00D97047">
                              <w:rPr>
                                <w:rFonts w:ascii="Comic Sans MS" w:hAnsi="Comic Sans MS"/>
                                <w:sz w:val="28"/>
                                <w:szCs w:val="28"/>
                              </w:rPr>
                              <w:t>e</w:t>
                            </w:r>
                            <w:r w:rsidR="000C2260">
                              <w:rPr>
                                <w:rFonts w:ascii="Comic Sans MS" w:hAnsi="Comic Sans MS"/>
                                <w:sz w:val="28"/>
                                <w:szCs w:val="28"/>
                              </w:rPr>
                              <w:t>n Kirby.</w:t>
                            </w:r>
                          </w:p>
                          <w:p w14:paraId="6E032601" w14:textId="77777777" w:rsidR="000C2260" w:rsidRPr="000C2260" w:rsidRDefault="000C2260" w:rsidP="00476E40">
                            <w:pPr>
                              <w:rPr>
                                <w:rFonts w:ascii="Comic Sans MS" w:hAnsi="Comic Sans MS"/>
                                <w:sz w:val="22"/>
                                <w:szCs w:val="22"/>
                              </w:rPr>
                            </w:pPr>
                          </w:p>
                          <w:p w14:paraId="3D2ED2CD" w14:textId="5FB5ACFD" w:rsidR="008D2D8C" w:rsidRPr="00C75CAC" w:rsidRDefault="00476E40" w:rsidP="00922E3B">
                            <w:pPr>
                              <w:rPr>
                                <w:rFonts w:ascii="Comic Sans MS" w:hAnsi="Comic Sans MS"/>
                                <w:sz w:val="28"/>
                                <w:szCs w:val="28"/>
                              </w:rPr>
                            </w:pPr>
                            <w:r w:rsidRPr="005A2419">
                              <w:rPr>
                                <w:rFonts w:ascii="Comic Sans MS" w:hAnsi="Comic Sans MS"/>
                                <w:sz w:val="28"/>
                                <w:szCs w:val="28"/>
                              </w:rPr>
                              <w:t>REMEMBER, Save the Dance…</w:t>
                            </w:r>
                            <w:r w:rsidR="00643F18" w:rsidRPr="005A2419">
                              <w:rPr>
                                <w:rFonts w:ascii="Comic Sans MS" w:hAnsi="Comic Sans MS"/>
                                <w:sz w:val="28"/>
                                <w:szCs w:val="28"/>
                              </w:rPr>
                              <w:t>…. It’s</w:t>
                            </w:r>
                            <w:r w:rsidRPr="005A2419">
                              <w:rPr>
                                <w:rFonts w:ascii="Comic Sans MS" w:hAnsi="Comic Sans MS"/>
                                <w:sz w:val="28"/>
                                <w:szCs w:val="28"/>
                              </w:rPr>
                              <w:t xml:space="preserve"> Our</w:t>
                            </w:r>
                            <w:r>
                              <w:rPr>
                                <w:rFonts w:ascii="Comic Sans MS" w:hAnsi="Comic Sans MS"/>
                                <w:sz w:val="24"/>
                                <w:szCs w:val="24"/>
                              </w:rPr>
                              <w:t xml:space="preserve"> </w:t>
                            </w:r>
                            <w:r w:rsidRPr="00C75CAC">
                              <w:rPr>
                                <w:rFonts w:ascii="Comic Sans MS" w:hAnsi="Comic Sans MS"/>
                                <w:sz w:val="28"/>
                                <w:szCs w:val="28"/>
                              </w:rPr>
                              <w:t>Choice!!!!!</w:t>
                            </w:r>
                          </w:p>
                          <w:p w14:paraId="031A956A" w14:textId="77777777" w:rsidR="00DA3E35" w:rsidRPr="00DA3E35" w:rsidRDefault="00DA3E35" w:rsidP="00922E3B">
                            <w:pPr>
                              <w:rPr>
                                <w:rFonts w:ascii="Comic Sans MS" w:hAnsi="Comic Sans MS"/>
                                <w:sz w:val="18"/>
                                <w:szCs w:val="18"/>
                              </w:rPr>
                            </w:pPr>
                          </w:p>
                          <w:p w14:paraId="1D289B8F" w14:textId="77777777" w:rsidR="00922E3B" w:rsidRPr="00F8296B" w:rsidRDefault="00922E3B" w:rsidP="00922E3B">
                            <w:pPr>
                              <w:rPr>
                                <w:rFonts w:ascii="Comic Sans MS" w:hAnsi="Comic Sans MS"/>
                                <w:sz w:val="28"/>
                                <w:szCs w:val="28"/>
                              </w:rPr>
                            </w:pPr>
                            <w:r w:rsidRPr="00F8296B">
                              <w:rPr>
                                <w:rFonts w:ascii="Comic Sans MS" w:hAnsi="Comic Sans MS"/>
                                <w:sz w:val="28"/>
                                <w:szCs w:val="28"/>
                              </w:rPr>
                              <w:t>Wayne &amp; Kathy</w:t>
                            </w:r>
                          </w:p>
                          <w:p w14:paraId="2F687C1C" w14:textId="1996F7D3" w:rsidR="00816073" w:rsidRDefault="00816073" w:rsidP="00953EF9">
                            <w:pPr>
                              <w:rPr>
                                <w:rFonts w:asciiTheme="majorHAnsi" w:hAnsiTheme="majorHAnsi" w:cstheme="majorHAnsi"/>
                                <w:color w:val="222222"/>
                                <w:sz w:val="24"/>
                                <w:szCs w:val="24"/>
                                <w:shd w:val="clear" w:color="auto" w:fill="FFFFFF"/>
                              </w:rPr>
                            </w:pPr>
                          </w:p>
                          <w:p w14:paraId="652C9F86" w14:textId="25C6DB2A" w:rsidR="001F5D66" w:rsidRDefault="0007074A" w:rsidP="009F4BC0">
                            <w:pPr>
                              <w:rPr>
                                <w:rFonts w:asciiTheme="majorHAnsi" w:hAnsiTheme="majorHAnsi" w:cstheme="majorHAnsi"/>
                                <w:color w:val="222222"/>
                                <w:sz w:val="22"/>
                                <w:szCs w:val="22"/>
                                <w:shd w:val="clear" w:color="auto" w:fill="FFFFFF"/>
                              </w:rPr>
                            </w:pPr>
                            <w:bookmarkStart w:id="1" w:name="_Hlk92462765"/>
                            <w:r>
                              <w:rPr>
                                <w:noProof/>
                              </w:rPr>
                              <w:drawing>
                                <wp:inline distT="0" distB="0" distL="0" distR="0" wp14:anchorId="58D29FA4" wp14:editId="4D0637FA">
                                  <wp:extent cx="2895600" cy="2186176"/>
                                  <wp:effectExtent l="0" t="0" r="0" b="5080"/>
                                  <wp:docPr id="62" name="Picture 62" descr="A person and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erson and person smiling&#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6410" cy="2194338"/>
                                          </a:xfrm>
                                          <a:prstGeom prst="rect">
                                            <a:avLst/>
                                          </a:prstGeom>
                                          <a:noFill/>
                                          <a:ln>
                                            <a:noFill/>
                                          </a:ln>
                                        </pic:spPr>
                                      </pic:pic>
                                    </a:graphicData>
                                  </a:graphic>
                                </wp:inline>
                              </w:drawing>
                            </w:r>
                          </w:p>
                          <w:p w14:paraId="7C0133C3" w14:textId="28A55C16" w:rsidR="001F5D66" w:rsidRPr="007919F2" w:rsidRDefault="007919F2" w:rsidP="009F4BC0">
                            <w:pPr>
                              <w:rPr>
                                <w:rFonts w:asciiTheme="majorHAnsi" w:hAnsiTheme="majorHAnsi" w:cstheme="majorHAnsi"/>
                                <w:b/>
                                <w:bCs/>
                                <w:color w:val="222222"/>
                                <w:sz w:val="28"/>
                                <w:szCs w:val="28"/>
                                <w:shd w:val="clear" w:color="auto" w:fill="FFFFFF"/>
                              </w:rPr>
                            </w:pPr>
                            <w:r>
                              <w:rPr>
                                <w:rFonts w:asciiTheme="majorHAnsi" w:hAnsiTheme="majorHAnsi" w:cstheme="majorHAnsi"/>
                                <w:color w:val="222222"/>
                                <w:sz w:val="22"/>
                                <w:szCs w:val="22"/>
                                <w:shd w:val="clear" w:color="auto" w:fill="FFFFFF"/>
                              </w:rPr>
                              <w:t xml:space="preserve">  </w:t>
                            </w:r>
                          </w:p>
                          <w:p w14:paraId="3080B442" w14:textId="77777777" w:rsidR="001F5D66" w:rsidRPr="007919F2" w:rsidRDefault="001F5D66" w:rsidP="009F4BC0">
                            <w:pPr>
                              <w:rPr>
                                <w:rFonts w:asciiTheme="majorHAnsi" w:hAnsiTheme="majorHAnsi" w:cstheme="majorHAnsi"/>
                                <w:b/>
                                <w:bCs/>
                                <w:color w:val="222222"/>
                                <w:sz w:val="28"/>
                                <w:szCs w:val="28"/>
                                <w:shd w:val="clear" w:color="auto" w:fill="FFFFFF"/>
                              </w:rPr>
                            </w:pPr>
                          </w:p>
                          <w:p w14:paraId="1DE293A6" w14:textId="1B395698" w:rsidR="001F5D66" w:rsidRPr="006A4C4A" w:rsidRDefault="00D34E95" w:rsidP="009F4BC0">
                            <w:pPr>
                              <w:rPr>
                                <w:rFonts w:asciiTheme="majorHAnsi" w:hAnsiTheme="majorHAnsi" w:cstheme="majorHAnsi"/>
                                <w:color w:val="222222"/>
                                <w:sz w:val="22"/>
                                <w:szCs w:val="22"/>
                                <w:shd w:val="clear" w:color="auto" w:fill="FFFFFF"/>
                              </w:rPr>
                            </w:pPr>
                            <w:r>
                              <w:rPr>
                                <w:rFonts w:asciiTheme="majorHAnsi" w:hAnsiTheme="majorHAnsi" w:cstheme="majorHAnsi"/>
                                <w:color w:val="222222"/>
                                <w:sz w:val="22"/>
                                <w:szCs w:val="22"/>
                                <w:shd w:val="clear" w:color="auto" w:fill="FFFFFF"/>
                              </w:rPr>
                              <w:t xml:space="preserve">  </w:t>
                            </w:r>
                          </w:p>
                          <w:bookmarkEnd w:i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B3A53" id="_x0000_t202" coordsize="21600,21600" o:spt="202" path="m,l,21600r21600,l21600,xe">
                <v:stroke joinstyle="miter"/>
                <v:path gradientshapeok="t" o:connecttype="rect"/>
              </v:shapetype>
              <v:shape id="Text Box 6" o:spid="_x0000_s1026" type="#_x0000_t202" style="position:absolute;margin-left:277.9pt;margin-top:16.1pt;width:285.45pt;height:588.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" filled="f" fillcolor="yellow" stroked="f" strokeweight="4pt">
                <v:stroke dashstyle="1 1"/>
                <v:textbox style="mso-next-textbox:#Text Box 7">
                  <w:txbxContent>
                    <w:p w14:paraId="6CD38077" w14:textId="7EC9BFE8" w:rsidR="00922E3B" w:rsidRPr="007B79D8" w:rsidRDefault="00773E95" w:rsidP="007B79D8">
                      <w:pPr>
                        <w:shd w:val="clear" w:color="auto" w:fill="FFFFFF"/>
                        <w:rPr>
                          <w:rFonts w:ascii="Comic Sans MS" w:hAnsi="Comic Sans MS"/>
                          <w:sz w:val="28"/>
                          <w:szCs w:val="28"/>
                        </w:rPr>
                      </w:pPr>
                      <w:bookmarkStart w:id="2" w:name="_Hlk102730159"/>
                      <w:bookmarkEnd w:id="2"/>
                      <w:r w:rsidRPr="007B79D8">
                        <w:rPr>
                          <w:rFonts w:asciiTheme="minorHAnsi" w:hAnsiTheme="minorHAnsi" w:cstheme="minorHAnsi"/>
                          <w:i/>
                          <w:sz w:val="28"/>
                          <w:szCs w:val="28"/>
                        </w:rPr>
                        <w:t xml:space="preserve">   </w:t>
                      </w:r>
                    </w:p>
                    <w:p w14:paraId="42E6D912" w14:textId="6702CBFE" w:rsidR="00476E40" w:rsidRDefault="00476E40" w:rsidP="00476E40">
                      <w:pPr>
                        <w:rPr>
                          <w:rFonts w:ascii="Comic Sans MS" w:hAnsi="Comic Sans MS"/>
                          <w:sz w:val="28"/>
                          <w:szCs w:val="28"/>
                        </w:rPr>
                      </w:pPr>
                      <w:r w:rsidRPr="007B79D8">
                        <w:rPr>
                          <w:rFonts w:ascii="Comic Sans MS" w:hAnsi="Comic Sans MS"/>
                          <w:sz w:val="28"/>
                          <w:szCs w:val="28"/>
                        </w:rPr>
                        <w:t>Mark your calendars for June 25</w:t>
                      </w:r>
                      <w:r w:rsidRPr="007B79D8">
                        <w:rPr>
                          <w:rFonts w:ascii="Comic Sans MS" w:hAnsi="Comic Sans MS"/>
                          <w:sz w:val="28"/>
                          <w:szCs w:val="28"/>
                          <w:vertAlign w:val="superscript"/>
                        </w:rPr>
                        <w:t>th</w:t>
                      </w:r>
                      <w:r w:rsidRPr="007B79D8">
                        <w:rPr>
                          <w:rFonts w:ascii="Comic Sans MS" w:hAnsi="Comic Sans MS"/>
                          <w:sz w:val="28"/>
                          <w:szCs w:val="28"/>
                        </w:rPr>
                        <w:t xml:space="preserve"> for our Oldies Party.  </w:t>
                      </w:r>
                      <w:r w:rsidR="00CF301A">
                        <w:rPr>
                          <w:rFonts w:ascii="Comic Sans MS" w:hAnsi="Comic Sans MS"/>
                          <w:sz w:val="28"/>
                          <w:szCs w:val="28"/>
                        </w:rPr>
                        <w:t xml:space="preserve">We will be at the Old Clemmons Gym and Lamar Walker will be our DJ.  Hope all will be able to join us because it will be a </w:t>
                      </w:r>
                      <w:r w:rsidRPr="007B79D8">
                        <w:rPr>
                          <w:rFonts w:ascii="Comic Sans MS" w:hAnsi="Comic Sans MS"/>
                          <w:sz w:val="28"/>
                          <w:szCs w:val="28"/>
                        </w:rPr>
                        <w:t>g</w:t>
                      </w:r>
                      <w:r w:rsidR="00CF301A">
                        <w:rPr>
                          <w:rFonts w:ascii="Comic Sans MS" w:hAnsi="Comic Sans MS"/>
                          <w:sz w:val="28"/>
                          <w:szCs w:val="28"/>
                        </w:rPr>
                        <w:t>reat</w:t>
                      </w:r>
                      <w:r w:rsidRPr="007B79D8">
                        <w:rPr>
                          <w:rFonts w:ascii="Comic Sans MS" w:hAnsi="Comic Sans MS"/>
                          <w:sz w:val="28"/>
                          <w:szCs w:val="28"/>
                        </w:rPr>
                        <w:t xml:space="preserve"> time </w:t>
                      </w:r>
                      <w:r w:rsidR="00C5736E">
                        <w:rPr>
                          <w:rFonts w:ascii="Comic Sans MS" w:hAnsi="Comic Sans MS"/>
                          <w:sz w:val="28"/>
                          <w:szCs w:val="28"/>
                        </w:rPr>
                        <w:t>of dancing and fellowship</w:t>
                      </w:r>
                      <w:r w:rsidRPr="007B79D8">
                        <w:rPr>
                          <w:rFonts w:ascii="Comic Sans MS" w:hAnsi="Comic Sans MS"/>
                          <w:sz w:val="28"/>
                          <w:szCs w:val="28"/>
                        </w:rPr>
                        <w:t>!!  We have heard talk that a couple of our sister clubs are working on getting a group to come join us</w:t>
                      </w:r>
                      <w:r>
                        <w:rPr>
                          <w:rFonts w:ascii="Comic Sans MS" w:hAnsi="Comic Sans MS"/>
                          <w:sz w:val="24"/>
                          <w:szCs w:val="24"/>
                        </w:rPr>
                        <w:t xml:space="preserve">. </w:t>
                      </w:r>
                      <w:r w:rsidR="005A2419">
                        <w:rPr>
                          <w:rFonts w:ascii="Comic Sans MS" w:hAnsi="Comic Sans MS"/>
                          <w:sz w:val="24"/>
                          <w:szCs w:val="24"/>
                        </w:rPr>
                        <w:t xml:space="preserve"> </w:t>
                      </w:r>
                      <w:r w:rsidR="005A2419" w:rsidRPr="005A2419">
                        <w:rPr>
                          <w:rFonts w:ascii="Comic Sans MS" w:hAnsi="Comic Sans MS"/>
                          <w:sz w:val="28"/>
                          <w:szCs w:val="28"/>
                        </w:rPr>
                        <w:t>Don’t forget to dress in your best 50’s/60’s attire</w:t>
                      </w:r>
                      <w:r w:rsidR="005A2419">
                        <w:rPr>
                          <w:rFonts w:ascii="Comic Sans MS" w:hAnsi="Comic Sans MS"/>
                          <w:sz w:val="28"/>
                          <w:szCs w:val="28"/>
                        </w:rPr>
                        <w:t>.</w:t>
                      </w:r>
                    </w:p>
                    <w:p w14:paraId="74142FE8" w14:textId="77777777" w:rsidR="005A2419" w:rsidRPr="00C75CAC" w:rsidRDefault="005A2419" w:rsidP="00476E40">
                      <w:pPr>
                        <w:rPr>
                          <w:rFonts w:ascii="Comic Sans MS" w:hAnsi="Comic Sans MS"/>
                        </w:rPr>
                      </w:pPr>
                    </w:p>
                    <w:p w14:paraId="2E120250" w14:textId="117A6CBA" w:rsidR="005A2419" w:rsidRDefault="005A2419" w:rsidP="00476E40">
                      <w:pPr>
                        <w:rPr>
                          <w:rFonts w:ascii="Comic Sans MS" w:hAnsi="Comic Sans MS"/>
                          <w:sz w:val="28"/>
                          <w:szCs w:val="28"/>
                        </w:rPr>
                      </w:pPr>
                      <w:r>
                        <w:rPr>
                          <w:rFonts w:ascii="Comic Sans MS" w:hAnsi="Comic Sans MS"/>
                          <w:sz w:val="28"/>
                          <w:szCs w:val="28"/>
                        </w:rPr>
                        <w:t xml:space="preserve">Junior SOS will be held </w:t>
                      </w:r>
                      <w:r w:rsidR="00590062">
                        <w:rPr>
                          <w:rFonts w:ascii="Comic Sans MS" w:hAnsi="Comic Sans MS"/>
                          <w:sz w:val="28"/>
                          <w:szCs w:val="28"/>
                        </w:rPr>
                        <w:t xml:space="preserve">in Mid-July and would love to see some of our members come and watch our </w:t>
                      </w:r>
                      <w:r w:rsidR="000C2260">
                        <w:rPr>
                          <w:rFonts w:ascii="Comic Sans MS" w:hAnsi="Comic Sans MS"/>
                          <w:sz w:val="28"/>
                          <w:szCs w:val="28"/>
                        </w:rPr>
                        <w:t>very own Junior Champion Grayl</w:t>
                      </w:r>
                      <w:r w:rsidR="00D97047">
                        <w:rPr>
                          <w:rFonts w:ascii="Comic Sans MS" w:hAnsi="Comic Sans MS"/>
                          <w:sz w:val="28"/>
                          <w:szCs w:val="28"/>
                        </w:rPr>
                        <w:t>e</w:t>
                      </w:r>
                      <w:r w:rsidR="000C2260">
                        <w:rPr>
                          <w:rFonts w:ascii="Comic Sans MS" w:hAnsi="Comic Sans MS"/>
                          <w:sz w:val="28"/>
                          <w:szCs w:val="28"/>
                        </w:rPr>
                        <w:t>n Kirby.</w:t>
                      </w:r>
                    </w:p>
                    <w:p w14:paraId="6E032601" w14:textId="77777777" w:rsidR="000C2260" w:rsidRPr="000C2260" w:rsidRDefault="000C2260" w:rsidP="00476E40">
                      <w:pPr>
                        <w:rPr>
                          <w:rFonts w:ascii="Comic Sans MS" w:hAnsi="Comic Sans MS"/>
                          <w:sz w:val="22"/>
                          <w:szCs w:val="22"/>
                        </w:rPr>
                      </w:pPr>
                    </w:p>
                    <w:p w14:paraId="3D2ED2CD" w14:textId="5FB5ACFD" w:rsidR="008D2D8C" w:rsidRPr="00C75CAC" w:rsidRDefault="00476E40" w:rsidP="00922E3B">
                      <w:pPr>
                        <w:rPr>
                          <w:rFonts w:ascii="Comic Sans MS" w:hAnsi="Comic Sans MS"/>
                          <w:sz w:val="28"/>
                          <w:szCs w:val="28"/>
                        </w:rPr>
                      </w:pPr>
                      <w:r w:rsidRPr="005A2419">
                        <w:rPr>
                          <w:rFonts w:ascii="Comic Sans MS" w:hAnsi="Comic Sans MS"/>
                          <w:sz w:val="28"/>
                          <w:szCs w:val="28"/>
                        </w:rPr>
                        <w:t>REMEMBER, Save the Dance…</w:t>
                      </w:r>
                      <w:r w:rsidR="00643F18" w:rsidRPr="005A2419">
                        <w:rPr>
                          <w:rFonts w:ascii="Comic Sans MS" w:hAnsi="Comic Sans MS"/>
                          <w:sz w:val="28"/>
                          <w:szCs w:val="28"/>
                        </w:rPr>
                        <w:t>…. It’s</w:t>
                      </w:r>
                      <w:r w:rsidRPr="005A2419">
                        <w:rPr>
                          <w:rFonts w:ascii="Comic Sans MS" w:hAnsi="Comic Sans MS"/>
                          <w:sz w:val="28"/>
                          <w:szCs w:val="28"/>
                        </w:rPr>
                        <w:t xml:space="preserve"> Our</w:t>
                      </w:r>
                      <w:r>
                        <w:rPr>
                          <w:rFonts w:ascii="Comic Sans MS" w:hAnsi="Comic Sans MS"/>
                          <w:sz w:val="24"/>
                          <w:szCs w:val="24"/>
                        </w:rPr>
                        <w:t xml:space="preserve"> </w:t>
                      </w:r>
                      <w:r w:rsidRPr="00C75CAC">
                        <w:rPr>
                          <w:rFonts w:ascii="Comic Sans MS" w:hAnsi="Comic Sans MS"/>
                          <w:sz w:val="28"/>
                          <w:szCs w:val="28"/>
                        </w:rPr>
                        <w:t>Choice!!!!!</w:t>
                      </w:r>
                    </w:p>
                    <w:p w14:paraId="031A956A" w14:textId="77777777" w:rsidR="00DA3E35" w:rsidRPr="00DA3E35" w:rsidRDefault="00DA3E35" w:rsidP="00922E3B">
                      <w:pPr>
                        <w:rPr>
                          <w:rFonts w:ascii="Comic Sans MS" w:hAnsi="Comic Sans MS"/>
                          <w:sz w:val="18"/>
                          <w:szCs w:val="18"/>
                        </w:rPr>
                      </w:pPr>
                    </w:p>
                    <w:p w14:paraId="1D289B8F" w14:textId="77777777" w:rsidR="00922E3B" w:rsidRPr="00F8296B" w:rsidRDefault="00922E3B" w:rsidP="00922E3B">
                      <w:pPr>
                        <w:rPr>
                          <w:rFonts w:ascii="Comic Sans MS" w:hAnsi="Comic Sans MS"/>
                          <w:sz w:val="28"/>
                          <w:szCs w:val="28"/>
                        </w:rPr>
                      </w:pPr>
                      <w:r w:rsidRPr="00F8296B">
                        <w:rPr>
                          <w:rFonts w:ascii="Comic Sans MS" w:hAnsi="Comic Sans MS"/>
                          <w:sz w:val="28"/>
                          <w:szCs w:val="28"/>
                        </w:rPr>
                        <w:t>Wayne &amp; Kathy</w:t>
                      </w:r>
                    </w:p>
                    <w:p w14:paraId="2F687C1C" w14:textId="1996F7D3" w:rsidR="00816073" w:rsidRDefault="00816073" w:rsidP="00953EF9">
                      <w:pPr>
                        <w:rPr>
                          <w:rFonts w:asciiTheme="majorHAnsi" w:hAnsiTheme="majorHAnsi" w:cstheme="majorHAnsi"/>
                          <w:color w:val="222222"/>
                          <w:sz w:val="24"/>
                          <w:szCs w:val="24"/>
                          <w:shd w:val="clear" w:color="auto" w:fill="FFFFFF"/>
                        </w:rPr>
                      </w:pPr>
                    </w:p>
                    <w:p w14:paraId="652C9F86" w14:textId="25C6DB2A" w:rsidR="001F5D66" w:rsidRDefault="0007074A" w:rsidP="009F4BC0">
                      <w:pPr>
                        <w:rPr>
                          <w:rFonts w:asciiTheme="majorHAnsi" w:hAnsiTheme="majorHAnsi" w:cstheme="majorHAnsi"/>
                          <w:color w:val="222222"/>
                          <w:sz w:val="22"/>
                          <w:szCs w:val="22"/>
                          <w:shd w:val="clear" w:color="auto" w:fill="FFFFFF"/>
                        </w:rPr>
                      </w:pPr>
                      <w:bookmarkStart w:id="3" w:name="_Hlk92462765"/>
                      <w:r>
                        <w:rPr>
                          <w:noProof/>
                        </w:rPr>
                        <w:drawing>
                          <wp:inline distT="0" distB="0" distL="0" distR="0" wp14:anchorId="58D29FA4" wp14:editId="4D0637FA">
                            <wp:extent cx="2895600" cy="2186176"/>
                            <wp:effectExtent l="0" t="0" r="0" b="5080"/>
                            <wp:docPr id="62" name="Picture 62" descr="A person and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erson and person smiling&#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6410" cy="2194338"/>
                                    </a:xfrm>
                                    <a:prstGeom prst="rect">
                                      <a:avLst/>
                                    </a:prstGeom>
                                    <a:noFill/>
                                    <a:ln>
                                      <a:noFill/>
                                    </a:ln>
                                  </pic:spPr>
                                </pic:pic>
                              </a:graphicData>
                            </a:graphic>
                          </wp:inline>
                        </w:drawing>
                      </w:r>
                    </w:p>
                    <w:p w14:paraId="7C0133C3" w14:textId="28A55C16" w:rsidR="001F5D66" w:rsidRPr="007919F2" w:rsidRDefault="007919F2" w:rsidP="009F4BC0">
                      <w:pPr>
                        <w:rPr>
                          <w:rFonts w:asciiTheme="majorHAnsi" w:hAnsiTheme="majorHAnsi" w:cstheme="majorHAnsi"/>
                          <w:b/>
                          <w:bCs/>
                          <w:color w:val="222222"/>
                          <w:sz w:val="28"/>
                          <w:szCs w:val="28"/>
                          <w:shd w:val="clear" w:color="auto" w:fill="FFFFFF"/>
                        </w:rPr>
                      </w:pPr>
                      <w:r>
                        <w:rPr>
                          <w:rFonts w:asciiTheme="majorHAnsi" w:hAnsiTheme="majorHAnsi" w:cstheme="majorHAnsi"/>
                          <w:color w:val="222222"/>
                          <w:sz w:val="22"/>
                          <w:szCs w:val="22"/>
                          <w:shd w:val="clear" w:color="auto" w:fill="FFFFFF"/>
                        </w:rPr>
                        <w:t xml:space="preserve">  </w:t>
                      </w:r>
                    </w:p>
                    <w:p w14:paraId="3080B442" w14:textId="77777777" w:rsidR="001F5D66" w:rsidRPr="007919F2" w:rsidRDefault="001F5D66" w:rsidP="009F4BC0">
                      <w:pPr>
                        <w:rPr>
                          <w:rFonts w:asciiTheme="majorHAnsi" w:hAnsiTheme="majorHAnsi" w:cstheme="majorHAnsi"/>
                          <w:b/>
                          <w:bCs/>
                          <w:color w:val="222222"/>
                          <w:sz w:val="28"/>
                          <w:szCs w:val="28"/>
                          <w:shd w:val="clear" w:color="auto" w:fill="FFFFFF"/>
                        </w:rPr>
                      </w:pPr>
                    </w:p>
                    <w:p w14:paraId="1DE293A6" w14:textId="1B395698" w:rsidR="001F5D66" w:rsidRPr="006A4C4A" w:rsidRDefault="00D34E95" w:rsidP="009F4BC0">
                      <w:pPr>
                        <w:rPr>
                          <w:rFonts w:asciiTheme="majorHAnsi" w:hAnsiTheme="majorHAnsi" w:cstheme="majorHAnsi"/>
                          <w:color w:val="222222"/>
                          <w:sz w:val="22"/>
                          <w:szCs w:val="22"/>
                          <w:shd w:val="clear" w:color="auto" w:fill="FFFFFF"/>
                        </w:rPr>
                      </w:pPr>
                      <w:r>
                        <w:rPr>
                          <w:rFonts w:asciiTheme="majorHAnsi" w:hAnsiTheme="majorHAnsi" w:cstheme="majorHAnsi"/>
                          <w:color w:val="222222"/>
                          <w:sz w:val="22"/>
                          <w:szCs w:val="22"/>
                          <w:shd w:val="clear" w:color="auto" w:fill="FFFFFF"/>
                        </w:rPr>
                        <w:t xml:space="preserve">  </w:t>
                      </w:r>
                    </w:p>
                    <w:bookmarkEnd w:id="3"/>
                  </w:txbxContent>
                </v:textbox>
              </v:shape>
            </w:pict>
          </mc:Fallback>
        </mc:AlternateContent>
      </w:r>
      <w:r w:rsidR="00FB0A60">
        <w:t xml:space="preserve">        </w:t>
      </w:r>
      <w:r w:rsidR="00F96615">
        <w:t xml:space="preserve">Issue </w:t>
      </w:r>
      <w:r w:rsidR="00483903">
        <w:t>6</w:t>
      </w:r>
      <w:r w:rsidR="009249EE">
        <w:tab/>
      </w:r>
      <w:r w:rsidR="00FB0A60">
        <w:t xml:space="preserve">     </w:t>
      </w:r>
      <w:r w:rsidR="00483903">
        <w:t>June</w:t>
      </w:r>
      <w:r w:rsidR="00527539">
        <w:t xml:space="preserve"> </w:t>
      </w:r>
      <w:r w:rsidR="00892792">
        <w:t>202</w:t>
      </w:r>
      <w:r w:rsidR="00A140D6">
        <w:t>2</w:t>
      </w:r>
    </w:p>
    <w:p w14:paraId="6C8B393B" w14:textId="3487DD0F" w:rsidR="00092D4E" w:rsidRDefault="001806E4">
      <w:r>
        <w:rPr>
          <w:noProof/>
        </w:rPr>
        <mc:AlternateContent>
          <mc:Choice Requires="wps">
            <w:drawing>
              <wp:anchor distT="0" distB="0" distL="114300" distR="114300" simplePos="0" relativeHeight="251642368" behindDoc="0" locked="0" layoutInCell="1" allowOverlap="1" wp14:anchorId="6C8B3A51" wp14:editId="5B386595">
                <wp:simplePos x="0" y="0"/>
                <wp:positionH relativeFrom="margin">
                  <wp:align>left</wp:align>
                </wp:positionH>
                <wp:positionV relativeFrom="paragraph">
                  <wp:posOffset>38100</wp:posOffset>
                </wp:positionV>
                <wp:extent cx="3406140" cy="7372350"/>
                <wp:effectExtent l="0" t="0" r="0" b="0"/>
                <wp:wrapNone/>
                <wp:docPr id="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37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49257" w14:textId="77777777" w:rsidR="001806E4" w:rsidRPr="001806E4" w:rsidRDefault="001806E4" w:rsidP="00DD2517">
                            <w:pPr>
                              <w:rPr>
                                <w:rFonts w:ascii="Comic Sans MS" w:hAnsi="Comic Sans MS"/>
                                <w:sz w:val="18"/>
                                <w:szCs w:val="18"/>
                              </w:rPr>
                            </w:pPr>
                          </w:p>
                          <w:p w14:paraId="64EF8C56" w14:textId="6B94036E" w:rsidR="00E56163" w:rsidRPr="00996D77" w:rsidRDefault="000442A6" w:rsidP="00DD2517">
                            <w:pPr>
                              <w:rPr>
                                <w:rFonts w:ascii="Comic Sans MS" w:hAnsi="Comic Sans MS"/>
                                <w:sz w:val="28"/>
                                <w:szCs w:val="28"/>
                              </w:rPr>
                            </w:pPr>
                            <w:r w:rsidRPr="00996D77">
                              <w:rPr>
                                <w:rFonts w:ascii="Comic Sans MS" w:hAnsi="Comic Sans MS"/>
                                <w:sz w:val="28"/>
                                <w:szCs w:val="28"/>
                              </w:rPr>
                              <w:t>Hi Shag Club Family</w:t>
                            </w:r>
                          </w:p>
                          <w:p w14:paraId="561BF2F4" w14:textId="77777777" w:rsidR="00E56163" w:rsidRPr="000442A6" w:rsidRDefault="00E56163" w:rsidP="00DD2517">
                            <w:pPr>
                              <w:rPr>
                                <w:rFonts w:ascii="Comic Sans MS" w:hAnsi="Comic Sans MS"/>
                                <w:sz w:val="18"/>
                                <w:szCs w:val="18"/>
                              </w:rPr>
                            </w:pPr>
                          </w:p>
                          <w:p w14:paraId="7897118F" w14:textId="52033C74" w:rsidR="003138B1" w:rsidRPr="00FC3952" w:rsidRDefault="005F28DA" w:rsidP="003138B1">
                            <w:pPr>
                              <w:rPr>
                                <w:rFonts w:ascii="Comic Sans MS" w:hAnsi="Comic Sans MS"/>
                                <w:sz w:val="28"/>
                                <w:szCs w:val="28"/>
                              </w:rPr>
                            </w:pPr>
                            <w:r w:rsidRPr="00FC3952">
                              <w:rPr>
                                <w:rFonts w:ascii="Comic Sans MS" w:hAnsi="Comic Sans MS"/>
                                <w:sz w:val="28"/>
                                <w:szCs w:val="28"/>
                              </w:rPr>
                              <w:t>Welcome to Summer!  Not officially yet, but well on the way with the higher temps we’ve been experiencing.</w:t>
                            </w:r>
                          </w:p>
                          <w:p w14:paraId="66A7BFBF" w14:textId="77777777" w:rsidR="003138B1" w:rsidRPr="00FC3952" w:rsidRDefault="003138B1" w:rsidP="003138B1">
                            <w:pPr>
                              <w:rPr>
                                <w:rFonts w:ascii="Comic Sans MS" w:hAnsi="Comic Sans MS"/>
                                <w:sz w:val="28"/>
                                <w:szCs w:val="28"/>
                              </w:rPr>
                            </w:pPr>
                          </w:p>
                          <w:p w14:paraId="568985DF" w14:textId="190ADB35" w:rsidR="003138B1" w:rsidRPr="00FC3952" w:rsidRDefault="003C551A" w:rsidP="003138B1">
                            <w:pPr>
                              <w:rPr>
                                <w:rFonts w:ascii="Comic Sans MS" w:hAnsi="Comic Sans MS"/>
                                <w:sz w:val="28"/>
                                <w:szCs w:val="28"/>
                              </w:rPr>
                            </w:pPr>
                            <w:r w:rsidRPr="00FC3952">
                              <w:rPr>
                                <w:rFonts w:ascii="Comic Sans MS" w:hAnsi="Comic Sans MS"/>
                                <w:sz w:val="28"/>
                                <w:szCs w:val="28"/>
                              </w:rPr>
                              <w:t>We’ve been having great crowds on our Friday night dancing at The Prescott.  Thanks to all our members and visitors for coming out and joining us.  We miss those that haven’t made it out in awhile and hope to see you soon.</w:t>
                            </w:r>
                          </w:p>
                          <w:p w14:paraId="14950615" w14:textId="77777777" w:rsidR="003138B1" w:rsidRPr="006A2FCC" w:rsidRDefault="003138B1" w:rsidP="003138B1">
                            <w:pPr>
                              <w:rPr>
                                <w:rFonts w:ascii="Comic Sans MS" w:hAnsi="Comic Sans MS"/>
                                <w:sz w:val="26"/>
                                <w:szCs w:val="26"/>
                              </w:rPr>
                            </w:pPr>
                          </w:p>
                          <w:p w14:paraId="2230A50F" w14:textId="1F79A1F5" w:rsidR="00400D1B" w:rsidRDefault="00454DC9" w:rsidP="00400D1B">
                            <w:pPr>
                              <w:rPr>
                                <w:rFonts w:ascii="Comic Sans MS" w:hAnsi="Comic Sans MS"/>
                                <w:sz w:val="28"/>
                                <w:szCs w:val="28"/>
                              </w:rPr>
                            </w:pPr>
                            <w:r>
                              <w:rPr>
                                <w:rFonts w:ascii="Comic Sans MS" w:hAnsi="Comic Sans MS"/>
                                <w:sz w:val="28"/>
                                <w:szCs w:val="28"/>
                              </w:rPr>
                              <w:t xml:space="preserve">Hope many of you have been able to make it to many area parties that </w:t>
                            </w:r>
                            <w:r w:rsidR="00465C63">
                              <w:rPr>
                                <w:rFonts w:ascii="Comic Sans MS" w:hAnsi="Comic Sans MS"/>
                                <w:sz w:val="28"/>
                                <w:szCs w:val="28"/>
                              </w:rPr>
                              <w:t xml:space="preserve">have been going on lately.  </w:t>
                            </w:r>
                            <w:r w:rsidR="009F6E12">
                              <w:rPr>
                                <w:rFonts w:ascii="Comic Sans MS" w:hAnsi="Comic Sans MS"/>
                                <w:sz w:val="28"/>
                                <w:szCs w:val="28"/>
                              </w:rPr>
                              <w:t xml:space="preserve">Several area clubs hold their </w:t>
                            </w:r>
                            <w:r w:rsidR="009531F4">
                              <w:rPr>
                                <w:rFonts w:ascii="Comic Sans MS" w:hAnsi="Comic Sans MS"/>
                                <w:sz w:val="28"/>
                                <w:szCs w:val="28"/>
                              </w:rPr>
                              <w:t>dances monthly and usually on a Saturday night and they would love to see some of our WSSC members join them for a fun night.</w:t>
                            </w:r>
                          </w:p>
                          <w:p w14:paraId="2A8DA1F9" w14:textId="77777777" w:rsidR="00D40194" w:rsidRDefault="00D40194" w:rsidP="00400D1B">
                            <w:pPr>
                              <w:rPr>
                                <w:rFonts w:ascii="Comic Sans MS" w:hAnsi="Comic Sans MS"/>
                                <w:sz w:val="28"/>
                                <w:szCs w:val="28"/>
                              </w:rPr>
                            </w:pPr>
                          </w:p>
                          <w:p w14:paraId="06AF1F82" w14:textId="7825A18F" w:rsidR="00D40194" w:rsidRPr="00996D77" w:rsidRDefault="00D40194" w:rsidP="00400D1B">
                            <w:pPr>
                              <w:rPr>
                                <w:rFonts w:ascii="Comic Sans MS" w:hAnsi="Comic Sans MS"/>
                                <w:sz w:val="28"/>
                                <w:szCs w:val="28"/>
                              </w:rPr>
                            </w:pPr>
                            <w:r>
                              <w:rPr>
                                <w:rFonts w:ascii="Comic Sans MS" w:hAnsi="Comic Sans MS"/>
                                <w:sz w:val="28"/>
                                <w:szCs w:val="28"/>
                              </w:rPr>
                              <w:t xml:space="preserve">We now have Fun Monday tickets for sale.  These tickets help pay for the Fun Monday event at Fall SOS.  Tickets cost $10 and </w:t>
                            </w:r>
                            <w:r w:rsidR="001304CB">
                              <w:rPr>
                                <w:rFonts w:ascii="Comic Sans MS" w:hAnsi="Comic Sans MS"/>
                                <w:sz w:val="28"/>
                                <w:szCs w:val="28"/>
                              </w:rPr>
                              <w:t xml:space="preserve">the drawing will take place at Fall SOS.  The winning ticket will receive $3500.00.  Please let us know if you would </w:t>
                            </w:r>
                            <w:r w:rsidR="00FC5BA6">
                              <w:rPr>
                                <w:rFonts w:ascii="Comic Sans MS" w:hAnsi="Comic Sans MS"/>
                                <w:sz w:val="28"/>
                                <w:szCs w:val="28"/>
                              </w:rPr>
                              <w:t>like to purchase or help with selling</w:t>
                            </w:r>
                            <w:r w:rsidR="007B79D8">
                              <w:rPr>
                                <w:rFonts w:ascii="Comic Sans MS" w:hAnsi="Comic Sans MS"/>
                                <w:sz w:val="28"/>
                                <w:szCs w:val="28"/>
                              </w:rPr>
                              <w:t xml:space="preserve"> </w:t>
                            </w:r>
                            <w:r w:rsidR="00FC5BA6">
                              <w:rPr>
                                <w:rFonts w:ascii="Comic Sans MS" w:hAnsi="Comic Sans MS"/>
                                <w:sz w:val="28"/>
                                <w:szCs w:val="28"/>
                              </w:rPr>
                              <w:t>them.</w:t>
                            </w:r>
                          </w:p>
                          <w:p w14:paraId="4C209BEF" w14:textId="77777777" w:rsidR="00996D77" w:rsidRPr="00996D77" w:rsidRDefault="00996D77" w:rsidP="00400D1B">
                            <w:pPr>
                              <w:rPr>
                                <w:rFonts w:ascii="Comic Sans MS" w:hAnsi="Comic Sans MS"/>
                                <w:sz w:val="28"/>
                                <w:szCs w:val="28"/>
                              </w:rPr>
                            </w:pPr>
                          </w:p>
                          <w:p w14:paraId="085AD895" w14:textId="77777777" w:rsidR="001974B5" w:rsidRPr="00996D77" w:rsidRDefault="001974B5" w:rsidP="00D818C5">
                            <w:pPr>
                              <w:rPr>
                                <w:rFonts w:ascii="Comic Sans MS" w:hAnsi="Comic Sans MS"/>
                                <w:sz w:val="28"/>
                                <w:szCs w:val="28"/>
                              </w:rPr>
                            </w:pPr>
                          </w:p>
                          <w:p w14:paraId="59DD4080" w14:textId="77777777" w:rsidR="00DD2517" w:rsidRPr="00E56163" w:rsidRDefault="00DD2517" w:rsidP="00DD2517">
                            <w:pPr>
                              <w:rPr>
                                <w:rFonts w:ascii="Comic Sans MS" w:hAnsi="Comic Sans MS"/>
                                <w:sz w:val="18"/>
                                <w:szCs w:val="18"/>
                              </w:rPr>
                            </w:pPr>
                          </w:p>
                          <w:p w14:paraId="02D07E0E" w14:textId="77777777" w:rsidR="00DE15A4" w:rsidRPr="008D2D8C" w:rsidRDefault="00DE15A4" w:rsidP="00DE15A4">
                            <w:pPr>
                              <w:rPr>
                                <w:rFonts w:ascii="Comic Sans MS" w:hAnsi="Comic Sans MS"/>
                                <w:sz w:val="24"/>
                                <w:szCs w:val="24"/>
                              </w:rPr>
                            </w:pPr>
                          </w:p>
                          <w:p w14:paraId="4E26F949" w14:textId="77777777" w:rsidR="004B0A3F" w:rsidRPr="008D2D8C" w:rsidRDefault="004B0A3F" w:rsidP="001A7680">
                            <w:pPr>
                              <w:rPr>
                                <w:rFonts w:asciiTheme="majorHAnsi" w:hAnsiTheme="majorHAnsi" w:cstheme="majorHAnsi"/>
                                <w:color w:val="333333"/>
                                <w:sz w:val="24"/>
                                <w:szCs w:val="24"/>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51" id="Text Box 5" o:spid="_x0000_s1027" type="#_x0000_t202" style="position:absolute;margin-left:0;margin-top:3pt;width:268.2pt;height:580.5pt;z-index:25164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" filled="f" stroked="f">
                <v:textbox>
                  <w:txbxContent>
                    <w:p w14:paraId="28549257" w14:textId="77777777" w:rsidR="001806E4" w:rsidRPr="001806E4" w:rsidRDefault="001806E4" w:rsidP="00DD2517">
                      <w:pPr>
                        <w:rPr>
                          <w:rFonts w:ascii="Comic Sans MS" w:hAnsi="Comic Sans MS"/>
                          <w:sz w:val="18"/>
                          <w:szCs w:val="18"/>
                        </w:rPr>
                      </w:pPr>
                    </w:p>
                    <w:p w14:paraId="64EF8C56" w14:textId="6B94036E" w:rsidR="00E56163" w:rsidRPr="00996D77" w:rsidRDefault="000442A6" w:rsidP="00DD2517">
                      <w:pPr>
                        <w:rPr>
                          <w:rFonts w:ascii="Comic Sans MS" w:hAnsi="Comic Sans MS"/>
                          <w:sz w:val="28"/>
                          <w:szCs w:val="28"/>
                        </w:rPr>
                      </w:pPr>
                      <w:r w:rsidRPr="00996D77">
                        <w:rPr>
                          <w:rFonts w:ascii="Comic Sans MS" w:hAnsi="Comic Sans MS"/>
                          <w:sz w:val="28"/>
                          <w:szCs w:val="28"/>
                        </w:rPr>
                        <w:t>Hi Shag Club Family</w:t>
                      </w:r>
                    </w:p>
                    <w:p w14:paraId="561BF2F4" w14:textId="77777777" w:rsidR="00E56163" w:rsidRPr="000442A6" w:rsidRDefault="00E56163" w:rsidP="00DD2517">
                      <w:pPr>
                        <w:rPr>
                          <w:rFonts w:ascii="Comic Sans MS" w:hAnsi="Comic Sans MS"/>
                          <w:sz w:val="18"/>
                          <w:szCs w:val="18"/>
                        </w:rPr>
                      </w:pPr>
                    </w:p>
                    <w:p w14:paraId="7897118F" w14:textId="52033C74" w:rsidR="003138B1" w:rsidRPr="00FC3952" w:rsidRDefault="005F28DA" w:rsidP="003138B1">
                      <w:pPr>
                        <w:rPr>
                          <w:rFonts w:ascii="Comic Sans MS" w:hAnsi="Comic Sans MS"/>
                          <w:sz w:val="28"/>
                          <w:szCs w:val="28"/>
                        </w:rPr>
                      </w:pPr>
                      <w:r w:rsidRPr="00FC3952">
                        <w:rPr>
                          <w:rFonts w:ascii="Comic Sans MS" w:hAnsi="Comic Sans MS"/>
                          <w:sz w:val="28"/>
                          <w:szCs w:val="28"/>
                        </w:rPr>
                        <w:t>Welcome to Summer!  Not officially yet, but well on the way with the higher temps we’ve been experiencing.</w:t>
                      </w:r>
                    </w:p>
                    <w:p w14:paraId="66A7BFBF" w14:textId="77777777" w:rsidR="003138B1" w:rsidRPr="00FC3952" w:rsidRDefault="003138B1" w:rsidP="003138B1">
                      <w:pPr>
                        <w:rPr>
                          <w:rFonts w:ascii="Comic Sans MS" w:hAnsi="Comic Sans MS"/>
                          <w:sz w:val="28"/>
                          <w:szCs w:val="28"/>
                        </w:rPr>
                      </w:pPr>
                    </w:p>
                    <w:p w14:paraId="568985DF" w14:textId="190ADB35" w:rsidR="003138B1" w:rsidRPr="00FC3952" w:rsidRDefault="003C551A" w:rsidP="003138B1">
                      <w:pPr>
                        <w:rPr>
                          <w:rFonts w:ascii="Comic Sans MS" w:hAnsi="Comic Sans MS"/>
                          <w:sz w:val="28"/>
                          <w:szCs w:val="28"/>
                        </w:rPr>
                      </w:pPr>
                      <w:r w:rsidRPr="00FC3952">
                        <w:rPr>
                          <w:rFonts w:ascii="Comic Sans MS" w:hAnsi="Comic Sans MS"/>
                          <w:sz w:val="28"/>
                          <w:szCs w:val="28"/>
                        </w:rPr>
                        <w:t>We’ve been having great crowds on our Friday night dancing at The Prescott.  Thanks to all our members and visitors for coming out and joining us.  We miss those that haven’t made it out in awhile and hope to see you soon.</w:t>
                      </w:r>
                    </w:p>
                    <w:p w14:paraId="14950615" w14:textId="77777777" w:rsidR="003138B1" w:rsidRPr="006A2FCC" w:rsidRDefault="003138B1" w:rsidP="003138B1">
                      <w:pPr>
                        <w:rPr>
                          <w:rFonts w:ascii="Comic Sans MS" w:hAnsi="Comic Sans MS"/>
                          <w:sz w:val="26"/>
                          <w:szCs w:val="26"/>
                        </w:rPr>
                      </w:pPr>
                    </w:p>
                    <w:p w14:paraId="2230A50F" w14:textId="1F79A1F5" w:rsidR="00400D1B" w:rsidRDefault="00454DC9" w:rsidP="00400D1B">
                      <w:pPr>
                        <w:rPr>
                          <w:rFonts w:ascii="Comic Sans MS" w:hAnsi="Comic Sans MS"/>
                          <w:sz w:val="28"/>
                          <w:szCs w:val="28"/>
                        </w:rPr>
                      </w:pPr>
                      <w:r>
                        <w:rPr>
                          <w:rFonts w:ascii="Comic Sans MS" w:hAnsi="Comic Sans MS"/>
                          <w:sz w:val="28"/>
                          <w:szCs w:val="28"/>
                        </w:rPr>
                        <w:t xml:space="preserve">Hope many of you have been able to make it to many area parties that </w:t>
                      </w:r>
                      <w:r w:rsidR="00465C63">
                        <w:rPr>
                          <w:rFonts w:ascii="Comic Sans MS" w:hAnsi="Comic Sans MS"/>
                          <w:sz w:val="28"/>
                          <w:szCs w:val="28"/>
                        </w:rPr>
                        <w:t xml:space="preserve">have been going on lately.  </w:t>
                      </w:r>
                      <w:r w:rsidR="009F6E12">
                        <w:rPr>
                          <w:rFonts w:ascii="Comic Sans MS" w:hAnsi="Comic Sans MS"/>
                          <w:sz w:val="28"/>
                          <w:szCs w:val="28"/>
                        </w:rPr>
                        <w:t xml:space="preserve">Several area clubs hold their </w:t>
                      </w:r>
                      <w:r w:rsidR="009531F4">
                        <w:rPr>
                          <w:rFonts w:ascii="Comic Sans MS" w:hAnsi="Comic Sans MS"/>
                          <w:sz w:val="28"/>
                          <w:szCs w:val="28"/>
                        </w:rPr>
                        <w:t>dances monthly and usually on a Saturday night and they would love to see some of our WSSC members join them for a fun night.</w:t>
                      </w:r>
                    </w:p>
                    <w:p w14:paraId="2A8DA1F9" w14:textId="77777777" w:rsidR="00D40194" w:rsidRDefault="00D40194" w:rsidP="00400D1B">
                      <w:pPr>
                        <w:rPr>
                          <w:rFonts w:ascii="Comic Sans MS" w:hAnsi="Comic Sans MS"/>
                          <w:sz w:val="28"/>
                          <w:szCs w:val="28"/>
                        </w:rPr>
                      </w:pPr>
                    </w:p>
                    <w:p w14:paraId="06AF1F82" w14:textId="7825A18F" w:rsidR="00D40194" w:rsidRPr="00996D77" w:rsidRDefault="00D40194" w:rsidP="00400D1B">
                      <w:pPr>
                        <w:rPr>
                          <w:rFonts w:ascii="Comic Sans MS" w:hAnsi="Comic Sans MS"/>
                          <w:sz w:val="28"/>
                          <w:szCs w:val="28"/>
                        </w:rPr>
                      </w:pPr>
                      <w:r>
                        <w:rPr>
                          <w:rFonts w:ascii="Comic Sans MS" w:hAnsi="Comic Sans MS"/>
                          <w:sz w:val="28"/>
                          <w:szCs w:val="28"/>
                        </w:rPr>
                        <w:t xml:space="preserve">We now have Fun Monday tickets for sale.  These tickets help pay for the Fun Monday event at Fall SOS.  Tickets cost $10 and </w:t>
                      </w:r>
                      <w:r w:rsidR="001304CB">
                        <w:rPr>
                          <w:rFonts w:ascii="Comic Sans MS" w:hAnsi="Comic Sans MS"/>
                          <w:sz w:val="28"/>
                          <w:szCs w:val="28"/>
                        </w:rPr>
                        <w:t xml:space="preserve">the drawing will take place at Fall SOS.  The winning ticket will receive $3500.00.  Please let us know if you would </w:t>
                      </w:r>
                      <w:r w:rsidR="00FC5BA6">
                        <w:rPr>
                          <w:rFonts w:ascii="Comic Sans MS" w:hAnsi="Comic Sans MS"/>
                          <w:sz w:val="28"/>
                          <w:szCs w:val="28"/>
                        </w:rPr>
                        <w:t>like to purchase or help with selling</w:t>
                      </w:r>
                      <w:r w:rsidR="007B79D8">
                        <w:rPr>
                          <w:rFonts w:ascii="Comic Sans MS" w:hAnsi="Comic Sans MS"/>
                          <w:sz w:val="28"/>
                          <w:szCs w:val="28"/>
                        </w:rPr>
                        <w:t xml:space="preserve"> </w:t>
                      </w:r>
                      <w:r w:rsidR="00FC5BA6">
                        <w:rPr>
                          <w:rFonts w:ascii="Comic Sans MS" w:hAnsi="Comic Sans MS"/>
                          <w:sz w:val="28"/>
                          <w:szCs w:val="28"/>
                        </w:rPr>
                        <w:t>them.</w:t>
                      </w:r>
                    </w:p>
                    <w:p w14:paraId="4C209BEF" w14:textId="77777777" w:rsidR="00996D77" w:rsidRPr="00996D77" w:rsidRDefault="00996D77" w:rsidP="00400D1B">
                      <w:pPr>
                        <w:rPr>
                          <w:rFonts w:ascii="Comic Sans MS" w:hAnsi="Comic Sans MS"/>
                          <w:sz w:val="28"/>
                          <w:szCs w:val="28"/>
                        </w:rPr>
                      </w:pPr>
                    </w:p>
                    <w:p w14:paraId="085AD895" w14:textId="77777777" w:rsidR="001974B5" w:rsidRPr="00996D77" w:rsidRDefault="001974B5" w:rsidP="00D818C5">
                      <w:pPr>
                        <w:rPr>
                          <w:rFonts w:ascii="Comic Sans MS" w:hAnsi="Comic Sans MS"/>
                          <w:sz w:val="28"/>
                          <w:szCs w:val="28"/>
                        </w:rPr>
                      </w:pPr>
                    </w:p>
                    <w:p w14:paraId="59DD4080" w14:textId="77777777" w:rsidR="00DD2517" w:rsidRPr="00E56163" w:rsidRDefault="00DD2517" w:rsidP="00DD2517">
                      <w:pPr>
                        <w:rPr>
                          <w:rFonts w:ascii="Comic Sans MS" w:hAnsi="Comic Sans MS"/>
                          <w:sz w:val="18"/>
                          <w:szCs w:val="18"/>
                        </w:rPr>
                      </w:pPr>
                    </w:p>
                    <w:p w14:paraId="02D07E0E" w14:textId="77777777" w:rsidR="00DE15A4" w:rsidRPr="008D2D8C" w:rsidRDefault="00DE15A4" w:rsidP="00DE15A4">
                      <w:pPr>
                        <w:rPr>
                          <w:rFonts w:ascii="Comic Sans MS" w:hAnsi="Comic Sans MS"/>
                          <w:sz w:val="24"/>
                          <w:szCs w:val="24"/>
                        </w:rPr>
                      </w:pPr>
                    </w:p>
                    <w:p w14:paraId="4E26F949" w14:textId="77777777" w:rsidR="004B0A3F" w:rsidRPr="008D2D8C" w:rsidRDefault="004B0A3F" w:rsidP="001A7680">
                      <w:pPr>
                        <w:rPr>
                          <w:rFonts w:asciiTheme="majorHAnsi" w:hAnsiTheme="majorHAnsi" w:cstheme="majorHAnsi"/>
                          <w:color w:val="333333"/>
                          <w:sz w:val="24"/>
                          <w:szCs w:val="24"/>
                          <w:shd w:val="clear" w:color="auto" w:fill="FFFFFF"/>
                        </w:rPr>
                      </w:pPr>
                    </w:p>
                  </w:txbxContent>
                </v:textbox>
                <w10:wrap anchorx="margin"/>
              </v:shape>
            </w:pict>
          </mc:Fallback>
        </mc:AlternateContent>
      </w:r>
    </w:p>
    <w:p w14:paraId="6C8B393C" w14:textId="0E9D1CE9" w:rsidR="00092D4E" w:rsidRDefault="00092D4E">
      <w:pPr>
        <w:pStyle w:val="BodyText-Contemporary"/>
        <w:suppressAutoHyphens w:val="0"/>
        <w:spacing w:after="0" w:line="240" w:lineRule="auto"/>
      </w:pPr>
    </w:p>
    <w:p w14:paraId="6C8B393D" w14:textId="77777777" w:rsidR="00092D4E" w:rsidRDefault="00092D4E"/>
    <w:p w14:paraId="6C8B393E" w14:textId="77777777" w:rsidR="00092D4E" w:rsidRDefault="00092D4E"/>
    <w:p w14:paraId="6C8B393F" w14:textId="77777777" w:rsidR="00092D4E" w:rsidRDefault="00092D4E"/>
    <w:p w14:paraId="6C8B3940" w14:textId="77777777" w:rsidR="00092D4E" w:rsidRDefault="00092D4E"/>
    <w:p w14:paraId="6C8B3941" w14:textId="77777777" w:rsidR="00092D4E" w:rsidRDefault="00092D4E"/>
    <w:p w14:paraId="6C8B3942" w14:textId="77777777" w:rsidR="00092D4E" w:rsidRDefault="00092D4E"/>
    <w:p w14:paraId="6C8B3943" w14:textId="77777777" w:rsidR="00092D4E" w:rsidRDefault="00092D4E"/>
    <w:p w14:paraId="6C8B3944" w14:textId="77777777" w:rsidR="00092D4E" w:rsidRDefault="00092D4E"/>
    <w:p w14:paraId="6C8B3945" w14:textId="77777777" w:rsidR="00092D4E" w:rsidRDefault="00092D4E"/>
    <w:p w14:paraId="6C8B3946" w14:textId="77777777" w:rsidR="00092D4E" w:rsidRDefault="00092D4E"/>
    <w:p w14:paraId="6C8B3947" w14:textId="77777777" w:rsidR="00092D4E" w:rsidRDefault="00092D4E"/>
    <w:p w14:paraId="6C8B3948" w14:textId="77777777" w:rsidR="00092D4E" w:rsidRDefault="00092D4E"/>
    <w:p w14:paraId="6C8B3949" w14:textId="77777777" w:rsidR="00092D4E" w:rsidRDefault="00092D4E"/>
    <w:p w14:paraId="6C8B394A" w14:textId="77777777" w:rsidR="00092D4E" w:rsidRDefault="00092D4E"/>
    <w:p w14:paraId="6C8B394B" w14:textId="77777777" w:rsidR="00092D4E" w:rsidRDefault="00092D4E"/>
    <w:p w14:paraId="6C8B394C" w14:textId="77777777" w:rsidR="00092D4E" w:rsidRDefault="00092D4E">
      <w:pPr>
        <w:pStyle w:val="BodyText-Contemporary"/>
        <w:suppressAutoHyphens w:val="0"/>
        <w:spacing w:after="0" w:line="240" w:lineRule="auto"/>
      </w:pPr>
    </w:p>
    <w:p w14:paraId="6C8B394D" w14:textId="77777777" w:rsidR="00092D4E" w:rsidRDefault="00092D4E"/>
    <w:p w14:paraId="6C8B394E" w14:textId="77777777" w:rsidR="00092D4E" w:rsidRDefault="00092D4E"/>
    <w:p w14:paraId="6C8B394F" w14:textId="77777777" w:rsidR="00092D4E" w:rsidRDefault="00092D4E"/>
    <w:p w14:paraId="6C8B3950" w14:textId="77777777" w:rsidR="00092D4E" w:rsidRDefault="00092D4E"/>
    <w:p w14:paraId="6C8B3951" w14:textId="77777777" w:rsidR="00092D4E" w:rsidRDefault="00092D4E"/>
    <w:p w14:paraId="6C8B3952" w14:textId="77777777" w:rsidR="00092D4E" w:rsidRDefault="00092D4E"/>
    <w:p w14:paraId="6C8B3953" w14:textId="77777777" w:rsidR="00092D4E" w:rsidRDefault="00092D4E"/>
    <w:p w14:paraId="6C8B3954" w14:textId="77777777" w:rsidR="00092D4E" w:rsidRDefault="00092D4E"/>
    <w:p w14:paraId="6C8B3955" w14:textId="77777777" w:rsidR="00092D4E" w:rsidRDefault="00092D4E"/>
    <w:p w14:paraId="6C8B3956" w14:textId="77777777" w:rsidR="00092D4E" w:rsidRDefault="00092D4E"/>
    <w:p w14:paraId="6C8B3957" w14:textId="77777777" w:rsidR="00092D4E" w:rsidRDefault="00092D4E"/>
    <w:p w14:paraId="6C8B3958" w14:textId="77777777" w:rsidR="00092D4E" w:rsidRDefault="00092D4E"/>
    <w:p w14:paraId="6C8B3959" w14:textId="77777777" w:rsidR="00092D4E" w:rsidRDefault="00092D4E"/>
    <w:p w14:paraId="6C8B395A" w14:textId="77777777" w:rsidR="00092D4E" w:rsidRDefault="00092D4E"/>
    <w:p w14:paraId="6C8B395B" w14:textId="36FE866F" w:rsidR="00092D4E" w:rsidRDefault="00092D4E"/>
    <w:p w14:paraId="6C8B395C" w14:textId="77777777" w:rsidR="00092D4E" w:rsidRDefault="00092D4E"/>
    <w:p w14:paraId="6C8B395D" w14:textId="5AF709E9" w:rsidR="00092D4E" w:rsidRDefault="00092D4E"/>
    <w:p w14:paraId="6C8B395E" w14:textId="246C7355" w:rsidR="00092D4E" w:rsidRDefault="00092D4E"/>
    <w:p w14:paraId="6C8B395F" w14:textId="77777777" w:rsidR="00092D4E" w:rsidRDefault="00092D4E" w:rsidP="009C07C2">
      <w:pPr>
        <w:jc w:val="center"/>
      </w:pPr>
    </w:p>
    <w:p w14:paraId="6C8B3960" w14:textId="63A14C2B" w:rsidR="00092D4E" w:rsidRDefault="00092D4E" w:rsidP="007B29FE">
      <w:pPr>
        <w:jc w:val="center"/>
        <w:rPr>
          <w:sz w:val="24"/>
        </w:rPr>
      </w:pPr>
    </w:p>
    <w:p w14:paraId="6C8B3961" w14:textId="77777777" w:rsidR="00C62A28" w:rsidRDefault="00EE392B" w:rsidP="007B29FE">
      <w:pPr>
        <w:jc w:val="center"/>
        <w:rPr>
          <w:sz w:val="24"/>
        </w:rPr>
      </w:pPr>
      <w:r>
        <w:rPr>
          <w:sz w:val="24"/>
        </w:rPr>
        <w:tab/>
      </w:r>
      <w:r>
        <w:rPr>
          <w:sz w:val="24"/>
        </w:rPr>
        <w:tab/>
      </w:r>
      <w:r>
        <w:rPr>
          <w:sz w:val="24"/>
        </w:rPr>
        <w:tab/>
      </w:r>
    </w:p>
    <w:p w14:paraId="6C8B3962" w14:textId="77777777" w:rsidR="00C62A28" w:rsidRDefault="00C62A28" w:rsidP="007B29FE">
      <w:pPr>
        <w:jc w:val="center"/>
        <w:rPr>
          <w:sz w:val="24"/>
        </w:rPr>
      </w:pPr>
    </w:p>
    <w:p w14:paraId="6C8B3963" w14:textId="77777777" w:rsidR="00C62A28" w:rsidRDefault="00C62A28" w:rsidP="007B29FE">
      <w:pPr>
        <w:jc w:val="center"/>
        <w:rPr>
          <w:sz w:val="24"/>
        </w:rPr>
      </w:pPr>
    </w:p>
    <w:p w14:paraId="6C8B3964" w14:textId="77777777" w:rsidR="00C62A28" w:rsidRDefault="00C62A28" w:rsidP="007B29FE">
      <w:pPr>
        <w:jc w:val="center"/>
        <w:rPr>
          <w:sz w:val="24"/>
        </w:rPr>
      </w:pPr>
    </w:p>
    <w:p w14:paraId="6C8B3965" w14:textId="77777777" w:rsidR="00C62A28" w:rsidRDefault="00C62A28" w:rsidP="007B29FE">
      <w:pPr>
        <w:jc w:val="center"/>
        <w:rPr>
          <w:sz w:val="24"/>
        </w:rPr>
      </w:pPr>
    </w:p>
    <w:p w14:paraId="6C8B3966" w14:textId="77777777" w:rsidR="00C62A28" w:rsidRDefault="00C62A28" w:rsidP="007B29FE">
      <w:pPr>
        <w:jc w:val="center"/>
      </w:pPr>
    </w:p>
    <w:p w14:paraId="6C8B3967" w14:textId="77777777" w:rsidR="00092D4E" w:rsidRDefault="00092D4E"/>
    <w:p w14:paraId="6C8B3968" w14:textId="77777777" w:rsidR="00092D4E" w:rsidRDefault="00092D4E"/>
    <w:p w14:paraId="6C8B3969" w14:textId="77777777" w:rsidR="00092D4E" w:rsidRDefault="00092D4E"/>
    <w:p w14:paraId="6C8B396A" w14:textId="77777777" w:rsidR="00092D4E" w:rsidRDefault="00092D4E"/>
    <w:p w14:paraId="3BB97898" w14:textId="77777777" w:rsidR="00A979D8" w:rsidRDefault="00A979D8"/>
    <w:p w14:paraId="6C8B396E" w14:textId="0995325B" w:rsidR="00092D4E" w:rsidRDefault="006C0BCC">
      <w:r>
        <w:rPr>
          <w:noProof/>
        </w:rPr>
        <w:lastRenderedPageBreak/>
        <mc:AlternateContent>
          <mc:Choice Requires="wps">
            <w:drawing>
              <wp:anchor distT="0" distB="0" distL="114300" distR="114300" simplePos="0" relativeHeight="251645440" behindDoc="0" locked="0" layoutInCell="1" allowOverlap="1" wp14:anchorId="6C8B3A55" wp14:editId="26017394">
                <wp:simplePos x="0" y="0"/>
                <wp:positionH relativeFrom="margin">
                  <wp:align>right</wp:align>
                </wp:positionH>
                <wp:positionV relativeFrom="paragraph">
                  <wp:posOffset>-45720</wp:posOffset>
                </wp:positionV>
                <wp:extent cx="7452360" cy="3935095"/>
                <wp:effectExtent l="0" t="0" r="0" b="8255"/>
                <wp:wrapNone/>
                <wp:docPr id="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360" cy="393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B3AAA" w14:textId="77777777" w:rsidR="008030DE" w:rsidRDefault="008030DE">
                            <w:pPr>
                              <w:pStyle w:val="Heading3"/>
                              <w:rPr>
                                <w:sz w:val="24"/>
                              </w:rPr>
                            </w:pPr>
                            <w:r>
                              <w:t>Business News</w:t>
                            </w:r>
                          </w:p>
                          <w:p w14:paraId="6C8B3AAB" w14:textId="77777777" w:rsidR="008030DE" w:rsidRDefault="008030DE">
                            <w:pPr>
                              <w:pStyle w:val="ReturnAddress-Contemporary"/>
                              <w:spacing w:line="240" w:lineRule="auto"/>
                              <w:rPr>
                                <w:rFonts w:ascii="Times New Roman" w:hAnsi="Times New Roman"/>
                              </w:rPr>
                            </w:pPr>
                          </w:p>
                          <w:p w14:paraId="6C8B3AAC" w14:textId="3785454D" w:rsidR="008030DE" w:rsidRPr="00011963" w:rsidRDefault="008030DE" w:rsidP="00315EF5">
                            <w:pPr>
                              <w:spacing w:after="160"/>
                              <w:rPr>
                                <w:rFonts w:ascii="Garamond" w:hAnsi="Garamond"/>
                                <w:sz w:val="22"/>
                                <w:szCs w:val="22"/>
                              </w:rPr>
                            </w:pPr>
                            <w:r w:rsidRPr="00011963">
                              <w:rPr>
                                <w:rFonts w:ascii="Garamond" w:hAnsi="Garamond"/>
                                <w:sz w:val="22"/>
                                <w:szCs w:val="22"/>
                              </w:rPr>
                              <w:t xml:space="preserve">The </w:t>
                            </w:r>
                            <w:r w:rsidRPr="00011963">
                              <w:rPr>
                                <w:rFonts w:ascii="Garamond" w:hAnsi="Garamond"/>
                                <w:b/>
                                <w:sz w:val="22"/>
                                <w:szCs w:val="22"/>
                              </w:rPr>
                              <w:t xml:space="preserve">Winston-Salem Shag Club </w:t>
                            </w:r>
                            <w:r w:rsidRPr="00011963">
                              <w:rPr>
                                <w:rFonts w:ascii="Garamond" w:hAnsi="Garamond"/>
                                <w:sz w:val="22"/>
                                <w:szCs w:val="22"/>
                              </w:rPr>
                              <w:t xml:space="preserve">was formed December 1990 as a non-profit corporation and is a member of the Association of the Carolina Shag Clubs.  Our goal is to promote and to preserve the heritage of beach music and </w:t>
                            </w:r>
                            <w:proofErr w:type="gramStart"/>
                            <w:r w:rsidRPr="00011963">
                              <w:rPr>
                                <w:rFonts w:ascii="Garamond" w:hAnsi="Garamond"/>
                                <w:sz w:val="22"/>
                                <w:szCs w:val="22"/>
                              </w:rPr>
                              <w:t>shagging</w:t>
                            </w:r>
                            <w:proofErr w:type="gramEnd"/>
                            <w:r w:rsidRPr="00011963">
                              <w:rPr>
                                <w:rFonts w:ascii="Garamond" w:hAnsi="Garamond"/>
                                <w:sz w:val="22"/>
                                <w:szCs w:val="22"/>
                              </w:rPr>
                              <w:t>’.  We also strive to inform members of activities in the local club</w:t>
                            </w:r>
                            <w:r w:rsidR="00011963">
                              <w:rPr>
                                <w:rFonts w:ascii="Garamond" w:hAnsi="Garamond"/>
                                <w:sz w:val="22"/>
                                <w:szCs w:val="22"/>
                              </w:rPr>
                              <w:t>s</w:t>
                            </w:r>
                            <w:r w:rsidRPr="00011963">
                              <w:rPr>
                                <w:rFonts w:ascii="Garamond" w:hAnsi="Garamond"/>
                                <w:sz w:val="22"/>
                                <w:szCs w:val="22"/>
                              </w:rPr>
                              <w:t xml:space="preserve">, along with those of regional clubs.  </w:t>
                            </w:r>
                          </w:p>
                          <w:p w14:paraId="6C8B3AAD" w14:textId="10AB1B43" w:rsidR="008030DE" w:rsidRDefault="008030DE" w:rsidP="00315EF5">
                            <w:pPr>
                              <w:spacing w:after="160"/>
                              <w:rPr>
                                <w:rFonts w:ascii="Garamond" w:hAnsi="Garamond"/>
                              </w:rPr>
                            </w:pPr>
                            <w:r w:rsidRPr="00011963">
                              <w:rPr>
                                <w:rFonts w:ascii="Garamond" w:hAnsi="Garamond"/>
                                <w:sz w:val="22"/>
                                <w:szCs w:val="22"/>
                              </w:rPr>
                              <w:t>The WSSC newsletter is</w:t>
                            </w:r>
                            <w:r w:rsidR="00F96615" w:rsidRPr="00011963">
                              <w:rPr>
                                <w:rFonts w:ascii="Garamond" w:hAnsi="Garamond"/>
                                <w:sz w:val="22"/>
                                <w:szCs w:val="22"/>
                              </w:rPr>
                              <w:t xml:space="preserve"> published for its members. </w:t>
                            </w:r>
                            <w:r w:rsidRPr="00011963">
                              <w:rPr>
                                <w:rFonts w:ascii="Garamond" w:hAnsi="Garamond"/>
                                <w:sz w:val="22"/>
                                <w:szCs w:val="22"/>
                              </w:rPr>
                              <w:t>For change of address contact Mary Carson.  The newsletter will be published every month.  All articles for the next publication need to be presented by the 20th of each month</w:t>
                            </w:r>
                            <w:r>
                              <w:rPr>
                                <w:rFonts w:ascii="Garamond" w:hAnsi="Garamond"/>
                              </w:rPr>
                              <w:t>.</w:t>
                            </w:r>
                          </w:p>
                          <w:p w14:paraId="6C8B3AAE" w14:textId="77777777" w:rsidR="008030DE" w:rsidRDefault="008030DE">
                            <w:pPr>
                              <w:rPr>
                                <w:rFonts w:ascii="Garamond" w:hAnsi="Garamond"/>
                              </w:rPr>
                            </w:pPr>
                          </w:p>
                          <w:tbl>
                            <w:tblPr>
                              <w:tblW w:w="11070" w:type="dxa"/>
                              <w:tblLayout w:type="fixed"/>
                              <w:tblCellMar>
                                <w:left w:w="0" w:type="dxa"/>
                                <w:right w:w="0" w:type="dxa"/>
                              </w:tblCellMar>
                              <w:tblLook w:val="0000" w:firstRow="0" w:lastRow="0" w:firstColumn="0" w:lastColumn="0" w:noHBand="0" w:noVBand="0"/>
                            </w:tblPr>
                            <w:tblGrid>
                              <w:gridCol w:w="3780"/>
                              <w:gridCol w:w="1980"/>
                              <w:gridCol w:w="1710"/>
                              <w:gridCol w:w="3600"/>
                            </w:tblGrid>
                            <w:tr w:rsidR="008030DE" w14:paraId="6C8B3AB3" w14:textId="77777777" w:rsidTr="0021672B">
                              <w:trPr>
                                <w:trHeight w:val="252"/>
                              </w:trPr>
                              <w:tc>
                                <w:tcPr>
                                  <w:tcW w:w="3780" w:type="dxa"/>
                                </w:tcPr>
                                <w:p w14:paraId="6C8B3AAF" w14:textId="77777777" w:rsidR="008030DE" w:rsidRPr="00345AFB" w:rsidRDefault="008030DE" w:rsidP="002445C0">
                                  <w:pPr>
                                    <w:ind w:right="90"/>
                                    <w:rPr>
                                      <w:sz w:val="24"/>
                                    </w:rPr>
                                  </w:pPr>
                                  <w:r w:rsidRPr="00345AFB">
                                    <w:rPr>
                                      <w:rFonts w:ascii="Arial" w:hAnsi="Arial"/>
                                      <w:b/>
                                      <w:sz w:val="22"/>
                                    </w:rPr>
                                    <w:t>Officers</w:t>
                                  </w:r>
                                </w:p>
                              </w:tc>
                              <w:tc>
                                <w:tcPr>
                                  <w:tcW w:w="1980" w:type="dxa"/>
                                </w:tcPr>
                                <w:p w14:paraId="6C8B3AB0" w14:textId="77777777" w:rsidR="008030DE" w:rsidRPr="00345AFB" w:rsidRDefault="008030DE">
                                  <w:pPr>
                                    <w:jc w:val="right"/>
                                    <w:rPr>
                                      <w:sz w:val="24"/>
                                    </w:rPr>
                                  </w:pPr>
                                </w:p>
                              </w:tc>
                              <w:tc>
                                <w:tcPr>
                                  <w:tcW w:w="1710" w:type="dxa"/>
                                </w:tcPr>
                                <w:p w14:paraId="6C8B3AB1" w14:textId="77777777" w:rsidR="008030DE" w:rsidRPr="00345AFB" w:rsidRDefault="008030DE">
                                  <w:pPr>
                                    <w:jc w:val="center"/>
                                    <w:rPr>
                                      <w:sz w:val="24"/>
                                    </w:rPr>
                                  </w:pPr>
                                  <w:r w:rsidRPr="00345AFB">
                                    <w:rPr>
                                      <w:rFonts w:ascii="Arial" w:hAnsi="Arial"/>
                                      <w:b/>
                                      <w:sz w:val="22"/>
                                    </w:rPr>
                                    <w:t>Phone</w:t>
                                  </w:r>
                                </w:p>
                              </w:tc>
                              <w:tc>
                                <w:tcPr>
                                  <w:tcW w:w="3600" w:type="dxa"/>
                                </w:tcPr>
                                <w:p w14:paraId="6C8B3AB2" w14:textId="77777777" w:rsidR="008030DE" w:rsidRDefault="008030DE">
                                  <w:pPr>
                                    <w:pStyle w:val="Heading4"/>
                                    <w:rPr>
                                      <w:sz w:val="24"/>
                                    </w:rPr>
                                  </w:pPr>
                                  <w:r w:rsidRPr="00345AFB">
                                    <w:t>Email</w:t>
                                  </w:r>
                                </w:p>
                              </w:tc>
                            </w:tr>
                            <w:tr w:rsidR="008030DE" w14:paraId="6C8B3AB8" w14:textId="77777777" w:rsidTr="0021672B">
                              <w:trPr>
                                <w:trHeight w:val="252"/>
                              </w:trPr>
                              <w:tc>
                                <w:tcPr>
                                  <w:tcW w:w="3780" w:type="dxa"/>
                                </w:tcPr>
                                <w:p w14:paraId="6C8B3AB4" w14:textId="2357BB53" w:rsidR="00D969F5" w:rsidRPr="00152522" w:rsidRDefault="008030DE" w:rsidP="00152522">
                                  <w:pPr>
                                    <w:ind w:left="720" w:right="90"/>
                                    <w:rPr>
                                      <w:rFonts w:ascii="Arial" w:hAnsi="Arial"/>
                                      <w:sz w:val="22"/>
                                    </w:rPr>
                                  </w:pPr>
                                  <w:r>
                                    <w:rPr>
                                      <w:rFonts w:ascii="Arial" w:hAnsi="Arial"/>
                                      <w:sz w:val="22"/>
                                    </w:rPr>
                                    <w:t>President</w:t>
                                  </w:r>
                                  <w:r w:rsidR="00D969F5">
                                    <w:rPr>
                                      <w:sz w:val="24"/>
                                    </w:rPr>
                                    <w:t xml:space="preserve">                                                    </w:t>
                                  </w:r>
                                </w:p>
                              </w:tc>
                              <w:tc>
                                <w:tcPr>
                                  <w:tcW w:w="1980" w:type="dxa"/>
                                </w:tcPr>
                                <w:p w14:paraId="6C8B3AB5" w14:textId="72FC792D" w:rsidR="008030DE" w:rsidRDefault="00657C9B">
                                  <w:pPr>
                                    <w:rPr>
                                      <w:sz w:val="24"/>
                                    </w:rPr>
                                  </w:pPr>
                                  <w:r>
                                    <w:rPr>
                                      <w:rFonts w:ascii="Arial" w:hAnsi="Arial"/>
                                      <w:sz w:val="22"/>
                                    </w:rPr>
                                    <w:t xml:space="preserve">Kathy </w:t>
                                  </w:r>
                                  <w:r w:rsidR="00BD08AF">
                                    <w:rPr>
                                      <w:rFonts w:ascii="Arial" w:hAnsi="Arial"/>
                                      <w:sz w:val="22"/>
                                    </w:rPr>
                                    <w:t xml:space="preserve">&amp; Wayne </w:t>
                                  </w:r>
                                  <w:r w:rsidR="007E2A63">
                                    <w:rPr>
                                      <w:rFonts w:ascii="Arial" w:hAnsi="Arial"/>
                                      <w:sz w:val="22"/>
                                    </w:rPr>
                                    <w:t>Christie</w:t>
                                  </w:r>
                                  <w:r w:rsidR="00A55B5D">
                                    <w:rPr>
                                      <w:rFonts w:ascii="Arial" w:hAnsi="Arial"/>
                                      <w:sz w:val="22"/>
                                    </w:rPr>
                                    <w:t xml:space="preserve">                                               </w:t>
                                  </w:r>
                                </w:p>
                              </w:tc>
                              <w:tc>
                                <w:tcPr>
                                  <w:tcW w:w="1710" w:type="dxa"/>
                                </w:tcPr>
                                <w:p w14:paraId="6C8B3AB6" w14:textId="53C031FF" w:rsidR="008030DE" w:rsidRPr="00812A01" w:rsidRDefault="00D969F5">
                                  <w:pPr>
                                    <w:jc w:val="center"/>
                                    <w:rPr>
                                      <w:rFonts w:ascii="Arial" w:hAnsi="Arial" w:cs="Arial"/>
                                      <w:sz w:val="22"/>
                                      <w:szCs w:val="22"/>
                                    </w:rPr>
                                  </w:pPr>
                                  <w:r>
                                    <w:rPr>
                                      <w:rFonts w:ascii="Arial" w:hAnsi="Arial" w:cs="Arial"/>
                                      <w:sz w:val="22"/>
                                      <w:szCs w:val="22"/>
                                    </w:rPr>
                                    <w:t>416-3703</w:t>
                                  </w:r>
                                </w:p>
                              </w:tc>
                              <w:tc>
                                <w:tcPr>
                                  <w:tcW w:w="3600" w:type="dxa"/>
                                </w:tcPr>
                                <w:p w14:paraId="1AE62396" w14:textId="503C3385" w:rsidR="008030DE" w:rsidRDefault="0019137F">
                                  <w:pPr>
                                    <w:pStyle w:val="Heading8"/>
                                    <w:rPr>
                                      <w:rFonts w:ascii="Arial" w:hAnsi="Arial" w:cs="Arial"/>
                                      <w:sz w:val="22"/>
                                      <w:szCs w:val="22"/>
                                    </w:rPr>
                                  </w:pPr>
                                  <w:hyperlink r:id="rId15" w:history="1">
                                    <w:r w:rsidR="00D969F5" w:rsidRPr="0088599D">
                                      <w:rPr>
                                        <w:rStyle w:val="Hyperlink"/>
                                        <w:rFonts w:ascii="Arial" w:hAnsi="Arial" w:cs="Arial"/>
                                        <w:sz w:val="22"/>
                                        <w:szCs w:val="22"/>
                                      </w:rPr>
                                      <w:t>granmakaky@gmail.com</w:t>
                                    </w:r>
                                  </w:hyperlink>
                                </w:p>
                                <w:p w14:paraId="6C8B3AB7" w14:textId="58426465" w:rsidR="00D969F5" w:rsidRPr="00BD08AF" w:rsidRDefault="0019137F" w:rsidP="00D969F5">
                                  <w:pPr>
                                    <w:rPr>
                                      <w:sz w:val="22"/>
                                      <w:szCs w:val="22"/>
                                    </w:rPr>
                                  </w:pPr>
                                  <w:hyperlink r:id="rId16" w:history="1">
                                    <w:r w:rsidR="00BD08AF" w:rsidRPr="00BD08AF">
                                      <w:rPr>
                                        <w:rStyle w:val="Hyperlink"/>
                                        <w:sz w:val="22"/>
                                        <w:szCs w:val="22"/>
                                      </w:rPr>
                                      <w:t>jwc2001@att.net</w:t>
                                    </w:r>
                                  </w:hyperlink>
                                </w:p>
                              </w:tc>
                            </w:tr>
                            <w:tr w:rsidR="008030DE" w14:paraId="6C8B3ABD" w14:textId="77777777" w:rsidTr="0021672B">
                              <w:trPr>
                                <w:trHeight w:val="252"/>
                              </w:trPr>
                              <w:tc>
                                <w:tcPr>
                                  <w:tcW w:w="3780" w:type="dxa"/>
                                </w:tcPr>
                                <w:p w14:paraId="6C8B3AB9" w14:textId="2662C0A7" w:rsidR="008030DE" w:rsidRDefault="00152522" w:rsidP="00152522">
                                  <w:pPr>
                                    <w:ind w:right="90"/>
                                    <w:rPr>
                                      <w:sz w:val="24"/>
                                    </w:rPr>
                                  </w:pPr>
                                  <w:r>
                                    <w:rPr>
                                      <w:rFonts w:ascii="Arial" w:hAnsi="Arial"/>
                                      <w:sz w:val="22"/>
                                    </w:rPr>
                                    <w:t xml:space="preserve">           </w:t>
                                  </w:r>
                                  <w:r w:rsidR="008030DE">
                                    <w:rPr>
                                      <w:rFonts w:ascii="Arial" w:hAnsi="Arial"/>
                                      <w:sz w:val="22"/>
                                    </w:rPr>
                                    <w:t>Vice President</w:t>
                                  </w:r>
                                </w:p>
                              </w:tc>
                              <w:tc>
                                <w:tcPr>
                                  <w:tcW w:w="1980" w:type="dxa"/>
                                </w:tcPr>
                                <w:p w14:paraId="6C8B3ABA" w14:textId="77777777" w:rsidR="008030DE" w:rsidRDefault="00095470">
                                  <w:pPr>
                                    <w:rPr>
                                      <w:sz w:val="24"/>
                                    </w:rPr>
                                  </w:pPr>
                                  <w:r>
                                    <w:rPr>
                                      <w:rFonts w:ascii="Arial" w:hAnsi="Arial"/>
                                      <w:sz w:val="22"/>
                                    </w:rPr>
                                    <w:t>Jim Wooten</w:t>
                                  </w:r>
                                </w:p>
                              </w:tc>
                              <w:tc>
                                <w:tcPr>
                                  <w:tcW w:w="1710" w:type="dxa"/>
                                </w:tcPr>
                                <w:p w14:paraId="6C8B3ABB" w14:textId="77777777" w:rsidR="008030DE" w:rsidRPr="00812A01" w:rsidRDefault="00095470">
                                  <w:pPr>
                                    <w:jc w:val="center"/>
                                    <w:rPr>
                                      <w:rFonts w:ascii="Arial" w:hAnsi="Arial" w:cs="Arial"/>
                                      <w:sz w:val="22"/>
                                      <w:szCs w:val="22"/>
                                    </w:rPr>
                                  </w:pPr>
                                  <w:r>
                                    <w:rPr>
                                      <w:rFonts w:ascii="Arial" w:hAnsi="Arial" w:cs="Arial"/>
                                      <w:sz w:val="22"/>
                                      <w:szCs w:val="22"/>
                                    </w:rPr>
                                    <w:t>764-1514</w:t>
                                  </w:r>
                                </w:p>
                              </w:tc>
                              <w:tc>
                                <w:tcPr>
                                  <w:tcW w:w="3600" w:type="dxa"/>
                                </w:tcPr>
                                <w:p w14:paraId="6C8B3ABC" w14:textId="77777777" w:rsidR="008030DE" w:rsidRPr="001C242A" w:rsidRDefault="00254559">
                                  <w:pPr>
                                    <w:pStyle w:val="Heading8"/>
                                    <w:rPr>
                                      <w:sz w:val="22"/>
                                      <w:szCs w:val="22"/>
                                    </w:rPr>
                                  </w:pPr>
                                  <w:r w:rsidRPr="001C242A">
                                    <w:rPr>
                                      <w:rFonts w:ascii="Arial" w:hAnsi="Arial" w:cs="Arial"/>
                                      <w:sz w:val="22"/>
                                      <w:szCs w:val="22"/>
                                    </w:rPr>
                                    <w:t>Jwooten7@triad.rr.com</w:t>
                                  </w:r>
                                </w:p>
                              </w:tc>
                            </w:tr>
                            <w:tr w:rsidR="008030DE" w14:paraId="6C8B3AC2" w14:textId="77777777" w:rsidTr="0021672B">
                              <w:trPr>
                                <w:trHeight w:val="252"/>
                              </w:trPr>
                              <w:tc>
                                <w:tcPr>
                                  <w:tcW w:w="3780" w:type="dxa"/>
                                </w:tcPr>
                                <w:p w14:paraId="6C8B3ABE" w14:textId="77777777" w:rsidR="008030DE" w:rsidRDefault="008030DE" w:rsidP="002445C0">
                                  <w:pPr>
                                    <w:ind w:left="720" w:right="90"/>
                                    <w:rPr>
                                      <w:sz w:val="24"/>
                                    </w:rPr>
                                  </w:pPr>
                                  <w:r>
                                    <w:rPr>
                                      <w:rFonts w:ascii="Arial" w:hAnsi="Arial"/>
                                      <w:sz w:val="22"/>
                                    </w:rPr>
                                    <w:t>Secretary</w:t>
                                  </w:r>
                                </w:p>
                              </w:tc>
                              <w:tc>
                                <w:tcPr>
                                  <w:tcW w:w="1980" w:type="dxa"/>
                                </w:tcPr>
                                <w:p w14:paraId="6C8B3ABF" w14:textId="77777777" w:rsidR="008030DE" w:rsidRPr="002445C0" w:rsidRDefault="008030DE">
                                  <w:pPr>
                                    <w:rPr>
                                      <w:sz w:val="22"/>
                                      <w:szCs w:val="22"/>
                                    </w:rPr>
                                  </w:pPr>
                                  <w:r>
                                    <w:rPr>
                                      <w:rFonts w:ascii="Arial" w:hAnsi="Arial" w:cs="Arial"/>
                                      <w:sz w:val="22"/>
                                      <w:szCs w:val="22"/>
                                    </w:rPr>
                                    <w:t>Janice Wood</w:t>
                                  </w:r>
                                </w:p>
                              </w:tc>
                              <w:tc>
                                <w:tcPr>
                                  <w:tcW w:w="1710" w:type="dxa"/>
                                </w:tcPr>
                                <w:p w14:paraId="6C8B3AC0" w14:textId="77777777" w:rsidR="008030DE" w:rsidRPr="00812A01" w:rsidRDefault="008030DE">
                                  <w:pPr>
                                    <w:jc w:val="center"/>
                                    <w:rPr>
                                      <w:rFonts w:ascii="Arial" w:hAnsi="Arial" w:cs="Arial"/>
                                      <w:sz w:val="22"/>
                                      <w:szCs w:val="22"/>
                                    </w:rPr>
                                  </w:pPr>
                                  <w:r w:rsidRPr="00812A01">
                                    <w:rPr>
                                      <w:rFonts w:ascii="Arial" w:hAnsi="Arial" w:cs="Arial"/>
                                      <w:sz w:val="22"/>
                                      <w:szCs w:val="22"/>
                                    </w:rPr>
                                    <w:t>766-4516</w:t>
                                  </w:r>
                                </w:p>
                              </w:tc>
                              <w:tc>
                                <w:tcPr>
                                  <w:tcW w:w="3600" w:type="dxa"/>
                                </w:tcPr>
                                <w:p w14:paraId="6C8B3AC1" w14:textId="77777777" w:rsidR="008030DE" w:rsidRPr="001C242A" w:rsidRDefault="00215D30" w:rsidP="00215D30">
                                  <w:pPr>
                                    <w:pStyle w:val="Heading8"/>
                                    <w:rPr>
                                      <w:b/>
                                      <w:sz w:val="22"/>
                                      <w:szCs w:val="22"/>
                                    </w:rPr>
                                  </w:pPr>
                                  <w:r w:rsidRPr="001C242A">
                                    <w:rPr>
                                      <w:rFonts w:ascii="Arial" w:hAnsi="Arial" w:cs="Arial"/>
                                      <w:sz w:val="22"/>
                                      <w:szCs w:val="22"/>
                                    </w:rPr>
                                    <w:t>Jwood178@triad.rr.com</w:t>
                                  </w:r>
                                </w:p>
                              </w:tc>
                            </w:tr>
                            <w:tr w:rsidR="008030DE" w14:paraId="6C8B3AC7" w14:textId="77777777" w:rsidTr="0021672B">
                              <w:trPr>
                                <w:trHeight w:val="285"/>
                              </w:trPr>
                              <w:tc>
                                <w:tcPr>
                                  <w:tcW w:w="3780" w:type="dxa"/>
                                </w:tcPr>
                                <w:p w14:paraId="6C8B3AC3" w14:textId="77777777" w:rsidR="008030DE" w:rsidRDefault="008030DE" w:rsidP="002445C0">
                                  <w:pPr>
                                    <w:ind w:left="720" w:right="90"/>
                                    <w:rPr>
                                      <w:sz w:val="24"/>
                                    </w:rPr>
                                  </w:pPr>
                                  <w:r>
                                    <w:rPr>
                                      <w:rFonts w:ascii="Arial" w:hAnsi="Arial"/>
                                      <w:sz w:val="22"/>
                                    </w:rPr>
                                    <w:t>Treasurer</w:t>
                                  </w:r>
                                </w:p>
                              </w:tc>
                              <w:tc>
                                <w:tcPr>
                                  <w:tcW w:w="1980" w:type="dxa"/>
                                </w:tcPr>
                                <w:p w14:paraId="6C8B3AC4" w14:textId="77777777" w:rsidR="008030DE" w:rsidRDefault="008030DE">
                                  <w:pPr>
                                    <w:rPr>
                                      <w:sz w:val="24"/>
                                    </w:rPr>
                                  </w:pPr>
                                  <w:r>
                                    <w:rPr>
                                      <w:rFonts w:ascii="Arial" w:hAnsi="Arial"/>
                                      <w:sz w:val="22"/>
                                    </w:rPr>
                                    <w:t>Mary Carson</w:t>
                                  </w:r>
                                </w:p>
                              </w:tc>
                              <w:tc>
                                <w:tcPr>
                                  <w:tcW w:w="1710" w:type="dxa"/>
                                </w:tcPr>
                                <w:p w14:paraId="6C8B3AC5" w14:textId="77777777" w:rsidR="008030DE" w:rsidRPr="00812A01" w:rsidRDefault="008030DE">
                                  <w:pPr>
                                    <w:jc w:val="center"/>
                                    <w:rPr>
                                      <w:rFonts w:ascii="Arial" w:hAnsi="Arial" w:cs="Arial"/>
                                      <w:sz w:val="22"/>
                                      <w:szCs w:val="22"/>
                                    </w:rPr>
                                  </w:pPr>
                                  <w:r w:rsidRPr="00812A01">
                                    <w:rPr>
                                      <w:rFonts w:ascii="Arial" w:hAnsi="Arial" w:cs="Arial"/>
                                      <w:sz w:val="22"/>
                                      <w:szCs w:val="22"/>
                                    </w:rPr>
                                    <w:t>971-2510</w:t>
                                  </w:r>
                                </w:p>
                              </w:tc>
                              <w:tc>
                                <w:tcPr>
                                  <w:tcW w:w="3600" w:type="dxa"/>
                                </w:tcPr>
                                <w:p w14:paraId="65B39396" w14:textId="11765F86" w:rsidR="000830C9" w:rsidRDefault="0019137F">
                                  <w:pPr>
                                    <w:rPr>
                                      <w:rFonts w:ascii="Arial" w:hAnsi="Arial" w:cs="Arial"/>
                                      <w:sz w:val="22"/>
                                      <w:szCs w:val="22"/>
                                    </w:rPr>
                                  </w:pPr>
                                  <w:hyperlink r:id="rId17" w:history="1">
                                    <w:r w:rsidR="000830C9" w:rsidRPr="006804B7">
                                      <w:rPr>
                                        <w:rStyle w:val="Hyperlink"/>
                                        <w:rFonts w:ascii="Arial" w:hAnsi="Arial" w:cs="Arial"/>
                                        <w:sz w:val="22"/>
                                        <w:szCs w:val="22"/>
                                      </w:rPr>
                                      <w:t>mpcarson@triad.rr.com</w:t>
                                    </w:r>
                                  </w:hyperlink>
                                </w:p>
                                <w:p w14:paraId="6C8B3AC6" w14:textId="375C2992" w:rsidR="000830C9" w:rsidRPr="000830C9" w:rsidRDefault="000830C9">
                                  <w:pPr>
                                    <w:rPr>
                                      <w:rFonts w:ascii="Arial" w:hAnsi="Arial" w:cs="Arial"/>
                                      <w:sz w:val="22"/>
                                      <w:szCs w:val="22"/>
                                    </w:rPr>
                                  </w:pPr>
                                </w:p>
                              </w:tc>
                            </w:tr>
                            <w:tr w:rsidR="008030DE" w14:paraId="6C8B3ACC" w14:textId="77777777" w:rsidTr="0021672B">
                              <w:trPr>
                                <w:trHeight w:val="357"/>
                              </w:trPr>
                              <w:tc>
                                <w:tcPr>
                                  <w:tcW w:w="3780" w:type="dxa"/>
                                </w:tcPr>
                                <w:p w14:paraId="6C8B3AC8" w14:textId="77777777" w:rsidR="008030DE" w:rsidRDefault="008030DE" w:rsidP="002445C0">
                                  <w:pPr>
                                    <w:ind w:right="90"/>
                                    <w:rPr>
                                      <w:sz w:val="24"/>
                                    </w:rPr>
                                  </w:pPr>
                                  <w:r w:rsidRPr="00345AFB">
                                    <w:rPr>
                                      <w:rFonts w:ascii="Arial" w:hAnsi="Arial"/>
                                      <w:b/>
                                      <w:sz w:val="22"/>
                                    </w:rPr>
                                    <w:t>Standing Committees</w:t>
                                  </w:r>
                                </w:p>
                              </w:tc>
                              <w:tc>
                                <w:tcPr>
                                  <w:tcW w:w="1980" w:type="dxa"/>
                                </w:tcPr>
                                <w:p w14:paraId="6C8B3AC9" w14:textId="77777777" w:rsidR="008030DE" w:rsidRDefault="008030DE">
                                  <w:pPr>
                                    <w:jc w:val="right"/>
                                    <w:rPr>
                                      <w:sz w:val="24"/>
                                    </w:rPr>
                                  </w:pPr>
                                </w:p>
                              </w:tc>
                              <w:tc>
                                <w:tcPr>
                                  <w:tcW w:w="1710" w:type="dxa"/>
                                </w:tcPr>
                                <w:p w14:paraId="6C8B3ACA" w14:textId="77777777" w:rsidR="008030DE" w:rsidRDefault="008030DE">
                                  <w:pPr>
                                    <w:jc w:val="center"/>
                                    <w:rPr>
                                      <w:sz w:val="24"/>
                                    </w:rPr>
                                  </w:pPr>
                                </w:p>
                              </w:tc>
                              <w:tc>
                                <w:tcPr>
                                  <w:tcW w:w="3600" w:type="dxa"/>
                                </w:tcPr>
                                <w:p w14:paraId="6C8B3ACB" w14:textId="77777777" w:rsidR="008030DE" w:rsidRDefault="008030DE">
                                  <w:pPr>
                                    <w:jc w:val="right"/>
                                    <w:rPr>
                                      <w:sz w:val="24"/>
                                    </w:rPr>
                                  </w:pPr>
                                </w:p>
                              </w:tc>
                            </w:tr>
                            <w:tr w:rsidR="004B6846" w14:paraId="6C8B3AD1" w14:textId="77777777" w:rsidTr="0021672B">
                              <w:trPr>
                                <w:trHeight w:val="252"/>
                              </w:trPr>
                              <w:tc>
                                <w:tcPr>
                                  <w:tcW w:w="3780" w:type="dxa"/>
                                </w:tcPr>
                                <w:p w14:paraId="6C8B3ACD" w14:textId="77777777" w:rsidR="004B6846" w:rsidRDefault="004B6846" w:rsidP="004B6846">
                                  <w:pPr>
                                    <w:ind w:left="720" w:right="90"/>
                                    <w:rPr>
                                      <w:sz w:val="24"/>
                                    </w:rPr>
                                  </w:pPr>
                                  <w:r>
                                    <w:rPr>
                                      <w:rFonts w:ascii="Arial" w:hAnsi="Arial"/>
                                      <w:sz w:val="22"/>
                                    </w:rPr>
                                    <w:t>Membership-Communications</w:t>
                                  </w:r>
                                </w:p>
                              </w:tc>
                              <w:tc>
                                <w:tcPr>
                                  <w:tcW w:w="1980" w:type="dxa"/>
                                </w:tcPr>
                                <w:p w14:paraId="6C8B3ACE" w14:textId="77777777" w:rsidR="004B6846" w:rsidRDefault="004B6846" w:rsidP="004B6846">
                                  <w:pPr>
                                    <w:rPr>
                                      <w:sz w:val="24"/>
                                    </w:rPr>
                                  </w:pPr>
                                  <w:r>
                                    <w:rPr>
                                      <w:rFonts w:ascii="Arial" w:hAnsi="Arial"/>
                                      <w:sz w:val="22"/>
                                    </w:rPr>
                                    <w:t>Mary Carson</w:t>
                                  </w:r>
                                </w:p>
                              </w:tc>
                              <w:tc>
                                <w:tcPr>
                                  <w:tcW w:w="1710" w:type="dxa"/>
                                </w:tcPr>
                                <w:p w14:paraId="6C8B3ACF" w14:textId="77777777" w:rsidR="004B6846" w:rsidRPr="00EE7E7D" w:rsidRDefault="004B6846" w:rsidP="004B6846">
                                  <w:pPr>
                                    <w:jc w:val="center"/>
                                    <w:rPr>
                                      <w:rFonts w:ascii="Arial" w:hAnsi="Arial" w:cs="Arial"/>
                                      <w:sz w:val="22"/>
                                      <w:szCs w:val="22"/>
                                    </w:rPr>
                                  </w:pPr>
                                  <w:r>
                                    <w:rPr>
                                      <w:rFonts w:ascii="Arial" w:hAnsi="Arial" w:cs="Arial"/>
                                      <w:sz w:val="22"/>
                                      <w:szCs w:val="22"/>
                                    </w:rPr>
                                    <w:t>971-2510</w:t>
                                  </w:r>
                                </w:p>
                              </w:tc>
                              <w:tc>
                                <w:tcPr>
                                  <w:tcW w:w="3600" w:type="dxa"/>
                                </w:tcPr>
                                <w:p w14:paraId="6C8B3AD0" w14:textId="5394FDCA" w:rsidR="004B6846" w:rsidRDefault="0019137F" w:rsidP="004B6846">
                                  <w:pPr>
                                    <w:rPr>
                                      <w:sz w:val="24"/>
                                    </w:rPr>
                                  </w:pPr>
                                  <w:hyperlink r:id="rId18" w:history="1">
                                    <w:r w:rsidR="004B6846" w:rsidRPr="006804B7">
                                      <w:rPr>
                                        <w:rStyle w:val="Hyperlink"/>
                                        <w:rFonts w:ascii="Arial" w:hAnsi="Arial" w:cs="Arial"/>
                                        <w:sz w:val="22"/>
                                        <w:szCs w:val="22"/>
                                      </w:rPr>
                                      <w:t>mpcarson@triad.rr.com</w:t>
                                    </w:r>
                                  </w:hyperlink>
                                </w:p>
                              </w:tc>
                            </w:tr>
                            <w:tr w:rsidR="004B6846" w14:paraId="6C8B3AD6" w14:textId="77777777" w:rsidTr="0021672B">
                              <w:trPr>
                                <w:trHeight w:val="252"/>
                              </w:trPr>
                              <w:tc>
                                <w:tcPr>
                                  <w:tcW w:w="3780" w:type="dxa"/>
                                </w:tcPr>
                                <w:p w14:paraId="6C8B3AD2" w14:textId="77777777" w:rsidR="004B6846" w:rsidRDefault="004B6846" w:rsidP="004B6846">
                                  <w:pPr>
                                    <w:ind w:left="720" w:right="90"/>
                                    <w:rPr>
                                      <w:sz w:val="24"/>
                                    </w:rPr>
                                  </w:pPr>
                                  <w:r>
                                    <w:rPr>
                                      <w:rFonts w:ascii="Arial" w:hAnsi="Arial"/>
                                      <w:sz w:val="22"/>
                                    </w:rPr>
                                    <w:t>Sergeant At Arms</w:t>
                                  </w:r>
                                </w:p>
                              </w:tc>
                              <w:tc>
                                <w:tcPr>
                                  <w:tcW w:w="1980" w:type="dxa"/>
                                </w:tcPr>
                                <w:p w14:paraId="6C8B3AD3" w14:textId="77777777" w:rsidR="004B6846" w:rsidRDefault="004B6846" w:rsidP="004B6846">
                                  <w:pPr>
                                    <w:rPr>
                                      <w:sz w:val="24"/>
                                    </w:rPr>
                                  </w:pPr>
                                  <w:r>
                                    <w:rPr>
                                      <w:rFonts w:ascii="Arial" w:hAnsi="Arial"/>
                                      <w:sz w:val="22"/>
                                    </w:rPr>
                                    <w:t>John Lancaster</w:t>
                                  </w:r>
                                </w:p>
                              </w:tc>
                              <w:tc>
                                <w:tcPr>
                                  <w:tcW w:w="1710" w:type="dxa"/>
                                </w:tcPr>
                                <w:p w14:paraId="6C8B3AD4" w14:textId="77777777" w:rsidR="004B6846" w:rsidRPr="00EE7E7D" w:rsidRDefault="004B6846" w:rsidP="004B6846">
                                  <w:pPr>
                                    <w:jc w:val="center"/>
                                    <w:rPr>
                                      <w:rFonts w:ascii="Arial" w:hAnsi="Arial" w:cs="Arial"/>
                                      <w:sz w:val="22"/>
                                      <w:szCs w:val="22"/>
                                    </w:rPr>
                                  </w:pPr>
                                  <w:r>
                                    <w:rPr>
                                      <w:rFonts w:ascii="Arial" w:hAnsi="Arial" w:cs="Arial"/>
                                      <w:sz w:val="22"/>
                                      <w:szCs w:val="22"/>
                                    </w:rPr>
                                    <w:t>760-3736</w:t>
                                  </w:r>
                                </w:p>
                              </w:tc>
                              <w:tc>
                                <w:tcPr>
                                  <w:tcW w:w="3600" w:type="dxa"/>
                                </w:tcPr>
                                <w:p w14:paraId="6C8B3AD5" w14:textId="77777777" w:rsidR="004B6846" w:rsidRPr="000A19C0" w:rsidRDefault="004B6846" w:rsidP="004B6846">
                                  <w:pPr>
                                    <w:pStyle w:val="Heading8"/>
                                    <w:rPr>
                                      <w:rFonts w:ascii="Arial" w:hAnsi="Arial" w:cs="Arial"/>
                                      <w:sz w:val="22"/>
                                      <w:szCs w:val="22"/>
                                    </w:rPr>
                                  </w:pPr>
                                  <w:r>
                                    <w:rPr>
                                      <w:rFonts w:ascii="Arial" w:hAnsi="Arial" w:cs="Arial"/>
                                      <w:sz w:val="22"/>
                                      <w:szCs w:val="22"/>
                                    </w:rPr>
                                    <w:t>lancasterdc@aol.com</w:t>
                                  </w:r>
                                </w:p>
                              </w:tc>
                            </w:tr>
                            <w:tr w:rsidR="004B6846" w14:paraId="6C8B3ADB" w14:textId="77777777" w:rsidTr="0021672B">
                              <w:trPr>
                                <w:trHeight w:val="252"/>
                              </w:trPr>
                              <w:tc>
                                <w:tcPr>
                                  <w:tcW w:w="3780" w:type="dxa"/>
                                </w:tcPr>
                                <w:p w14:paraId="6C8B3AD7" w14:textId="77777777" w:rsidR="004B6846" w:rsidRDefault="004B6846" w:rsidP="004B6846">
                                  <w:pPr>
                                    <w:ind w:left="720" w:right="90"/>
                                    <w:rPr>
                                      <w:sz w:val="24"/>
                                    </w:rPr>
                                  </w:pPr>
                                  <w:r>
                                    <w:rPr>
                                      <w:rFonts w:ascii="Arial" w:hAnsi="Arial"/>
                                      <w:sz w:val="22"/>
                                    </w:rPr>
                                    <w:t xml:space="preserve">Ways &amp; </w:t>
                                  </w:r>
                                  <w:proofErr w:type="gramStart"/>
                                  <w:r>
                                    <w:rPr>
                                      <w:rFonts w:ascii="Arial" w:hAnsi="Arial"/>
                                      <w:sz w:val="22"/>
                                    </w:rPr>
                                    <w:t>Means</w:t>
                                  </w:r>
                                  <w:proofErr w:type="gramEnd"/>
                                </w:p>
                              </w:tc>
                              <w:tc>
                                <w:tcPr>
                                  <w:tcW w:w="1980" w:type="dxa"/>
                                </w:tcPr>
                                <w:p w14:paraId="6C8B3AD8" w14:textId="77777777" w:rsidR="004B6846" w:rsidRDefault="004B6846" w:rsidP="004B6846">
                                  <w:pPr>
                                    <w:rPr>
                                      <w:sz w:val="24"/>
                                    </w:rPr>
                                  </w:pPr>
                                  <w:r>
                                    <w:rPr>
                                      <w:rFonts w:ascii="Arial" w:hAnsi="Arial"/>
                                      <w:sz w:val="22"/>
                                    </w:rPr>
                                    <w:t>Frank Transou</w:t>
                                  </w:r>
                                </w:p>
                              </w:tc>
                              <w:tc>
                                <w:tcPr>
                                  <w:tcW w:w="1710" w:type="dxa"/>
                                </w:tcPr>
                                <w:p w14:paraId="6C8B3AD9" w14:textId="77777777" w:rsidR="004B6846" w:rsidRPr="00EE7E7D" w:rsidRDefault="004B6846" w:rsidP="004B6846">
                                  <w:pPr>
                                    <w:jc w:val="center"/>
                                    <w:rPr>
                                      <w:rFonts w:ascii="Arial" w:hAnsi="Arial" w:cs="Arial"/>
                                      <w:sz w:val="22"/>
                                      <w:szCs w:val="22"/>
                                    </w:rPr>
                                  </w:pPr>
                                  <w:r w:rsidRPr="00EE7E7D">
                                    <w:rPr>
                                      <w:rFonts w:ascii="Arial" w:hAnsi="Arial" w:cs="Arial"/>
                                      <w:sz w:val="22"/>
                                      <w:szCs w:val="22"/>
                                    </w:rPr>
                                    <w:t>940-4356</w:t>
                                  </w:r>
                                </w:p>
                              </w:tc>
                              <w:tc>
                                <w:tcPr>
                                  <w:tcW w:w="3600" w:type="dxa"/>
                                </w:tcPr>
                                <w:p w14:paraId="6C8B3ADA" w14:textId="77777777" w:rsidR="004B6846" w:rsidRPr="00551F1F" w:rsidRDefault="004B6846" w:rsidP="004B6846">
                                  <w:pPr>
                                    <w:pStyle w:val="Heading8"/>
                                    <w:rPr>
                                      <w:rFonts w:ascii="Arial" w:hAnsi="Arial" w:cs="Arial"/>
                                      <w:sz w:val="22"/>
                                      <w:szCs w:val="22"/>
                                    </w:rPr>
                                  </w:pPr>
                                  <w:r w:rsidRPr="00551F1F">
                                    <w:rPr>
                                      <w:rFonts w:ascii="Arial" w:hAnsi="Arial" w:cs="Arial"/>
                                      <w:sz w:val="22"/>
                                      <w:szCs w:val="22"/>
                                    </w:rPr>
                                    <w:t>FMT3@triad.rr.com</w:t>
                                  </w:r>
                                </w:p>
                              </w:tc>
                            </w:tr>
                            <w:tr w:rsidR="004B6846" w14:paraId="6C8B3AE0" w14:textId="77777777" w:rsidTr="0021672B">
                              <w:trPr>
                                <w:trHeight w:val="252"/>
                              </w:trPr>
                              <w:tc>
                                <w:tcPr>
                                  <w:tcW w:w="3780" w:type="dxa"/>
                                </w:tcPr>
                                <w:p w14:paraId="6C8B3ADC" w14:textId="77777777" w:rsidR="004B6846" w:rsidRDefault="004B6846" w:rsidP="004B6846">
                                  <w:pPr>
                                    <w:ind w:left="720" w:right="90"/>
                                    <w:rPr>
                                      <w:sz w:val="24"/>
                                    </w:rPr>
                                  </w:pPr>
                                  <w:r>
                                    <w:rPr>
                                      <w:rFonts w:ascii="Arial" w:hAnsi="Arial"/>
                                      <w:sz w:val="22"/>
                                    </w:rPr>
                                    <w:t>Activities</w:t>
                                  </w:r>
                                </w:p>
                              </w:tc>
                              <w:tc>
                                <w:tcPr>
                                  <w:tcW w:w="1980" w:type="dxa"/>
                                </w:tcPr>
                                <w:p w14:paraId="6C8B3ADD" w14:textId="77777777" w:rsidR="004B6846" w:rsidRPr="002445C0" w:rsidRDefault="004B6846" w:rsidP="004B6846">
                                  <w:pPr>
                                    <w:rPr>
                                      <w:sz w:val="22"/>
                                      <w:szCs w:val="22"/>
                                    </w:rPr>
                                  </w:pPr>
                                  <w:r w:rsidRPr="002445C0">
                                    <w:rPr>
                                      <w:rFonts w:ascii="Arial" w:hAnsi="Arial" w:cs="Arial"/>
                                      <w:sz w:val="22"/>
                                      <w:szCs w:val="22"/>
                                    </w:rPr>
                                    <w:t>Wanda Wooten</w:t>
                                  </w:r>
                                </w:p>
                              </w:tc>
                              <w:tc>
                                <w:tcPr>
                                  <w:tcW w:w="1710" w:type="dxa"/>
                                </w:tcPr>
                                <w:p w14:paraId="6C8B3ADE" w14:textId="77777777" w:rsidR="004B6846" w:rsidRPr="00EE7E7D" w:rsidRDefault="004B6846" w:rsidP="004B6846">
                                  <w:pPr>
                                    <w:jc w:val="center"/>
                                    <w:rPr>
                                      <w:rFonts w:ascii="Arial" w:hAnsi="Arial" w:cs="Arial"/>
                                      <w:sz w:val="22"/>
                                      <w:szCs w:val="22"/>
                                    </w:rPr>
                                  </w:pPr>
                                  <w:r w:rsidRPr="00EE7E7D">
                                    <w:rPr>
                                      <w:rFonts w:ascii="Arial" w:hAnsi="Arial" w:cs="Arial"/>
                                      <w:sz w:val="22"/>
                                      <w:szCs w:val="22"/>
                                    </w:rPr>
                                    <w:t>764-1514</w:t>
                                  </w:r>
                                </w:p>
                              </w:tc>
                              <w:tc>
                                <w:tcPr>
                                  <w:tcW w:w="3600" w:type="dxa"/>
                                </w:tcPr>
                                <w:p w14:paraId="6C8B3ADF" w14:textId="77777777" w:rsidR="004B6846" w:rsidRPr="002445C0" w:rsidRDefault="0019137F" w:rsidP="004B6846">
                                  <w:pPr>
                                    <w:rPr>
                                      <w:sz w:val="22"/>
                                      <w:szCs w:val="22"/>
                                    </w:rPr>
                                  </w:pPr>
                                  <w:hyperlink r:id="rId19" w:history="1">
                                    <w:r w:rsidR="004B6846" w:rsidRPr="00083BB5">
                                      <w:rPr>
                                        <w:rStyle w:val="Hyperlink"/>
                                        <w:rFonts w:ascii="Arial" w:hAnsi="Arial" w:cs="Arial"/>
                                        <w:sz w:val="22"/>
                                        <w:szCs w:val="22"/>
                                      </w:rPr>
                                      <w:t>jwooten7@triad.rr.com</w:t>
                                    </w:r>
                                  </w:hyperlink>
                                </w:p>
                              </w:tc>
                            </w:tr>
                            <w:tr w:rsidR="004B6846" w14:paraId="6C8B3AE5" w14:textId="77777777" w:rsidTr="0021672B">
                              <w:trPr>
                                <w:trHeight w:val="252"/>
                              </w:trPr>
                              <w:tc>
                                <w:tcPr>
                                  <w:tcW w:w="3780" w:type="dxa"/>
                                </w:tcPr>
                                <w:p w14:paraId="6C8B3AE1" w14:textId="77777777" w:rsidR="004B6846" w:rsidRPr="00AE2181" w:rsidRDefault="004B6846" w:rsidP="004B6846">
                                  <w:pPr>
                                    <w:ind w:left="720" w:right="90"/>
                                    <w:rPr>
                                      <w:rFonts w:ascii="Arial" w:hAnsi="Arial" w:cs="Arial"/>
                                      <w:sz w:val="22"/>
                                      <w:szCs w:val="22"/>
                                    </w:rPr>
                                  </w:pPr>
                                  <w:r w:rsidRPr="00AE2181">
                                    <w:rPr>
                                      <w:rFonts w:ascii="Arial" w:hAnsi="Arial" w:cs="Arial"/>
                                      <w:sz w:val="22"/>
                                      <w:szCs w:val="22"/>
                                    </w:rPr>
                                    <w:t>DJ Committee</w:t>
                                  </w:r>
                                </w:p>
                              </w:tc>
                              <w:tc>
                                <w:tcPr>
                                  <w:tcW w:w="1980" w:type="dxa"/>
                                </w:tcPr>
                                <w:p w14:paraId="6C8B3AE2" w14:textId="77777777" w:rsidR="004B6846" w:rsidRPr="00AE2181" w:rsidRDefault="004B6846" w:rsidP="004B6846">
                                  <w:pPr>
                                    <w:rPr>
                                      <w:rFonts w:ascii="Arial" w:hAnsi="Arial" w:cs="Arial"/>
                                      <w:sz w:val="22"/>
                                      <w:szCs w:val="22"/>
                                    </w:rPr>
                                  </w:pPr>
                                  <w:r>
                                    <w:rPr>
                                      <w:rFonts w:ascii="Arial" w:hAnsi="Arial" w:cs="Arial"/>
                                      <w:sz w:val="22"/>
                                      <w:szCs w:val="22"/>
                                    </w:rPr>
                                    <w:t>Jim Wooten</w:t>
                                  </w:r>
                                </w:p>
                              </w:tc>
                              <w:tc>
                                <w:tcPr>
                                  <w:tcW w:w="1710" w:type="dxa"/>
                                </w:tcPr>
                                <w:p w14:paraId="6C8B3AE3" w14:textId="77777777" w:rsidR="004B6846" w:rsidRPr="00EE7E7D" w:rsidRDefault="004B6846" w:rsidP="004B6846">
                                  <w:pPr>
                                    <w:jc w:val="center"/>
                                    <w:rPr>
                                      <w:rFonts w:ascii="Arial" w:hAnsi="Arial" w:cs="Arial"/>
                                      <w:sz w:val="22"/>
                                      <w:szCs w:val="22"/>
                                    </w:rPr>
                                  </w:pPr>
                                  <w:r w:rsidRPr="00EE7E7D">
                                    <w:rPr>
                                      <w:rFonts w:ascii="Arial" w:hAnsi="Arial" w:cs="Arial"/>
                                      <w:sz w:val="22"/>
                                      <w:szCs w:val="22"/>
                                    </w:rPr>
                                    <w:t>764-1514</w:t>
                                  </w:r>
                                </w:p>
                              </w:tc>
                              <w:tc>
                                <w:tcPr>
                                  <w:tcW w:w="3600" w:type="dxa"/>
                                </w:tcPr>
                                <w:p w14:paraId="6C8B3AE4" w14:textId="77777777" w:rsidR="004B6846" w:rsidRPr="00551F1F" w:rsidRDefault="0019137F" w:rsidP="004B6846">
                                  <w:pPr>
                                    <w:pStyle w:val="Heading8"/>
                                    <w:rPr>
                                      <w:rFonts w:ascii="Arial" w:hAnsi="Arial" w:cs="Arial"/>
                                      <w:sz w:val="22"/>
                                      <w:szCs w:val="22"/>
                                    </w:rPr>
                                  </w:pPr>
                                  <w:hyperlink r:id="rId20" w:history="1">
                                    <w:r w:rsidR="004B6846" w:rsidRPr="00C75D2F">
                                      <w:rPr>
                                        <w:rStyle w:val="Hyperlink"/>
                                        <w:rFonts w:ascii="Arial" w:hAnsi="Arial" w:cs="Arial"/>
                                        <w:sz w:val="22"/>
                                        <w:szCs w:val="22"/>
                                      </w:rPr>
                                      <w:t>jwooten7@triad.rr.com</w:t>
                                    </w:r>
                                  </w:hyperlink>
                                </w:p>
                              </w:tc>
                            </w:tr>
                          </w:tbl>
                          <w:p w14:paraId="6C8B3AE6" w14:textId="77777777" w:rsidR="008030DE" w:rsidRDefault="008030DE"/>
                          <w:p w14:paraId="6C8B3AE7" w14:textId="77777777" w:rsidR="00D26B50" w:rsidRDefault="00D26B50"/>
                          <w:p w14:paraId="6C8B3AE8" w14:textId="77777777" w:rsidR="00D26B50" w:rsidRDefault="00D26B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55" id="Text Box 8" o:spid="_x0000_s1028" type="#_x0000_t202" style="position:absolute;margin-left:535.6pt;margin-top:-3.6pt;width:586.8pt;height:309.8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" filled="f" stroked="f">
                <v:textbox>
                  <w:txbxContent>
                    <w:p w14:paraId="6C8B3AAA" w14:textId="77777777" w:rsidR="008030DE" w:rsidRDefault="008030DE">
                      <w:pPr>
                        <w:pStyle w:val="Heading3"/>
                        <w:rPr>
                          <w:sz w:val="24"/>
                        </w:rPr>
                      </w:pPr>
                      <w:r>
                        <w:t>Business News</w:t>
                      </w:r>
                    </w:p>
                    <w:p w14:paraId="6C8B3AAB" w14:textId="77777777" w:rsidR="008030DE" w:rsidRDefault="008030DE">
                      <w:pPr>
                        <w:pStyle w:val="ReturnAddress-Contemporary"/>
                        <w:spacing w:line="240" w:lineRule="auto"/>
                        <w:rPr>
                          <w:rFonts w:ascii="Times New Roman" w:hAnsi="Times New Roman"/>
                        </w:rPr>
                      </w:pPr>
                    </w:p>
                    <w:p w14:paraId="6C8B3AAC" w14:textId="3785454D" w:rsidR="008030DE" w:rsidRPr="00011963" w:rsidRDefault="008030DE" w:rsidP="00315EF5">
                      <w:pPr>
                        <w:spacing w:after="160"/>
                        <w:rPr>
                          <w:rFonts w:ascii="Garamond" w:hAnsi="Garamond"/>
                          <w:sz w:val="22"/>
                          <w:szCs w:val="22"/>
                        </w:rPr>
                      </w:pPr>
                      <w:r w:rsidRPr="00011963">
                        <w:rPr>
                          <w:rFonts w:ascii="Garamond" w:hAnsi="Garamond"/>
                          <w:sz w:val="22"/>
                          <w:szCs w:val="22"/>
                        </w:rPr>
                        <w:t xml:space="preserve">The </w:t>
                      </w:r>
                      <w:r w:rsidRPr="00011963">
                        <w:rPr>
                          <w:rFonts w:ascii="Garamond" w:hAnsi="Garamond"/>
                          <w:b/>
                          <w:sz w:val="22"/>
                          <w:szCs w:val="22"/>
                        </w:rPr>
                        <w:t xml:space="preserve">Winston-Salem Shag Club </w:t>
                      </w:r>
                      <w:r w:rsidRPr="00011963">
                        <w:rPr>
                          <w:rFonts w:ascii="Garamond" w:hAnsi="Garamond"/>
                          <w:sz w:val="22"/>
                          <w:szCs w:val="22"/>
                        </w:rPr>
                        <w:t xml:space="preserve">was formed December 1990 as a non-profit corporation and is a member of the Association of the Carolina Shag Clubs.  Our goal is to promote and to preserve the heritage of beach music and </w:t>
                      </w:r>
                      <w:proofErr w:type="gramStart"/>
                      <w:r w:rsidRPr="00011963">
                        <w:rPr>
                          <w:rFonts w:ascii="Garamond" w:hAnsi="Garamond"/>
                          <w:sz w:val="22"/>
                          <w:szCs w:val="22"/>
                        </w:rPr>
                        <w:t>shagging</w:t>
                      </w:r>
                      <w:proofErr w:type="gramEnd"/>
                      <w:r w:rsidRPr="00011963">
                        <w:rPr>
                          <w:rFonts w:ascii="Garamond" w:hAnsi="Garamond"/>
                          <w:sz w:val="22"/>
                          <w:szCs w:val="22"/>
                        </w:rPr>
                        <w:t>’.  We also strive to inform members of activities in the local club</w:t>
                      </w:r>
                      <w:r w:rsidR="00011963">
                        <w:rPr>
                          <w:rFonts w:ascii="Garamond" w:hAnsi="Garamond"/>
                          <w:sz w:val="22"/>
                          <w:szCs w:val="22"/>
                        </w:rPr>
                        <w:t>s</w:t>
                      </w:r>
                      <w:r w:rsidRPr="00011963">
                        <w:rPr>
                          <w:rFonts w:ascii="Garamond" w:hAnsi="Garamond"/>
                          <w:sz w:val="22"/>
                          <w:szCs w:val="22"/>
                        </w:rPr>
                        <w:t xml:space="preserve">, along with those of regional clubs.  </w:t>
                      </w:r>
                    </w:p>
                    <w:p w14:paraId="6C8B3AAD" w14:textId="10AB1B43" w:rsidR="008030DE" w:rsidRDefault="008030DE" w:rsidP="00315EF5">
                      <w:pPr>
                        <w:spacing w:after="160"/>
                        <w:rPr>
                          <w:rFonts w:ascii="Garamond" w:hAnsi="Garamond"/>
                        </w:rPr>
                      </w:pPr>
                      <w:r w:rsidRPr="00011963">
                        <w:rPr>
                          <w:rFonts w:ascii="Garamond" w:hAnsi="Garamond"/>
                          <w:sz w:val="22"/>
                          <w:szCs w:val="22"/>
                        </w:rPr>
                        <w:t>The WSSC newsletter is</w:t>
                      </w:r>
                      <w:r w:rsidR="00F96615" w:rsidRPr="00011963">
                        <w:rPr>
                          <w:rFonts w:ascii="Garamond" w:hAnsi="Garamond"/>
                          <w:sz w:val="22"/>
                          <w:szCs w:val="22"/>
                        </w:rPr>
                        <w:t xml:space="preserve"> published for its members. </w:t>
                      </w:r>
                      <w:r w:rsidRPr="00011963">
                        <w:rPr>
                          <w:rFonts w:ascii="Garamond" w:hAnsi="Garamond"/>
                          <w:sz w:val="22"/>
                          <w:szCs w:val="22"/>
                        </w:rPr>
                        <w:t>For change of address contact Mary Carson.  The newsletter will be published every month.  All articles for the next publication need to be presented by the 20th of each month</w:t>
                      </w:r>
                      <w:r>
                        <w:rPr>
                          <w:rFonts w:ascii="Garamond" w:hAnsi="Garamond"/>
                        </w:rPr>
                        <w:t>.</w:t>
                      </w:r>
                    </w:p>
                    <w:p w14:paraId="6C8B3AAE" w14:textId="77777777" w:rsidR="008030DE" w:rsidRDefault="008030DE">
                      <w:pPr>
                        <w:rPr>
                          <w:rFonts w:ascii="Garamond" w:hAnsi="Garamond"/>
                        </w:rPr>
                      </w:pPr>
                    </w:p>
                    <w:tbl>
                      <w:tblPr>
                        <w:tblW w:w="11070" w:type="dxa"/>
                        <w:tblLayout w:type="fixed"/>
                        <w:tblCellMar>
                          <w:left w:w="0" w:type="dxa"/>
                          <w:right w:w="0" w:type="dxa"/>
                        </w:tblCellMar>
                        <w:tblLook w:val="0000" w:firstRow="0" w:lastRow="0" w:firstColumn="0" w:lastColumn="0" w:noHBand="0" w:noVBand="0"/>
                      </w:tblPr>
                      <w:tblGrid>
                        <w:gridCol w:w="3780"/>
                        <w:gridCol w:w="1980"/>
                        <w:gridCol w:w="1710"/>
                        <w:gridCol w:w="3600"/>
                      </w:tblGrid>
                      <w:tr w:rsidR="008030DE" w14:paraId="6C8B3AB3" w14:textId="77777777" w:rsidTr="0021672B">
                        <w:trPr>
                          <w:trHeight w:val="252"/>
                        </w:trPr>
                        <w:tc>
                          <w:tcPr>
                            <w:tcW w:w="3780" w:type="dxa"/>
                          </w:tcPr>
                          <w:p w14:paraId="6C8B3AAF" w14:textId="77777777" w:rsidR="008030DE" w:rsidRPr="00345AFB" w:rsidRDefault="008030DE" w:rsidP="002445C0">
                            <w:pPr>
                              <w:ind w:right="90"/>
                              <w:rPr>
                                <w:sz w:val="24"/>
                              </w:rPr>
                            </w:pPr>
                            <w:r w:rsidRPr="00345AFB">
                              <w:rPr>
                                <w:rFonts w:ascii="Arial" w:hAnsi="Arial"/>
                                <w:b/>
                                <w:sz w:val="22"/>
                              </w:rPr>
                              <w:t>Officers</w:t>
                            </w:r>
                          </w:p>
                        </w:tc>
                        <w:tc>
                          <w:tcPr>
                            <w:tcW w:w="1980" w:type="dxa"/>
                          </w:tcPr>
                          <w:p w14:paraId="6C8B3AB0" w14:textId="77777777" w:rsidR="008030DE" w:rsidRPr="00345AFB" w:rsidRDefault="008030DE">
                            <w:pPr>
                              <w:jc w:val="right"/>
                              <w:rPr>
                                <w:sz w:val="24"/>
                              </w:rPr>
                            </w:pPr>
                          </w:p>
                        </w:tc>
                        <w:tc>
                          <w:tcPr>
                            <w:tcW w:w="1710" w:type="dxa"/>
                          </w:tcPr>
                          <w:p w14:paraId="6C8B3AB1" w14:textId="77777777" w:rsidR="008030DE" w:rsidRPr="00345AFB" w:rsidRDefault="008030DE">
                            <w:pPr>
                              <w:jc w:val="center"/>
                              <w:rPr>
                                <w:sz w:val="24"/>
                              </w:rPr>
                            </w:pPr>
                            <w:r w:rsidRPr="00345AFB">
                              <w:rPr>
                                <w:rFonts w:ascii="Arial" w:hAnsi="Arial"/>
                                <w:b/>
                                <w:sz w:val="22"/>
                              </w:rPr>
                              <w:t>Phone</w:t>
                            </w:r>
                          </w:p>
                        </w:tc>
                        <w:tc>
                          <w:tcPr>
                            <w:tcW w:w="3600" w:type="dxa"/>
                          </w:tcPr>
                          <w:p w14:paraId="6C8B3AB2" w14:textId="77777777" w:rsidR="008030DE" w:rsidRDefault="008030DE">
                            <w:pPr>
                              <w:pStyle w:val="Heading4"/>
                              <w:rPr>
                                <w:sz w:val="24"/>
                              </w:rPr>
                            </w:pPr>
                            <w:r w:rsidRPr="00345AFB">
                              <w:t>Email</w:t>
                            </w:r>
                          </w:p>
                        </w:tc>
                      </w:tr>
                      <w:tr w:rsidR="008030DE" w14:paraId="6C8B3AB8" w14:textId="77777777" w:rsidTr="0021672B">
                        <w:trPr>
                          <w:trHeight w:val="252"/>
                        </w:trPr>
                        <w:tc>
                          <w:tcPr>
                            <w:tcW w:w="3780" w:type="dxa"/>
                          </w:tcPr>
                          <w:p w14:paraId="6C8B3AB4" w14:textId="2357BB53" w:rsidR="00D969F5" w:rsidRPr="00152522" w:rsidRDefault="008030DE" w:rsidP="00152522">
                            <w:pPr>
                              <w:ind w:left="720" w:right="90"/>
                              <w:rPr>
                                <w:rFonts w:ascii="Arial" w:hAnsi="Arial"/>
                                <w:sz w:val="22"/>
                              </w:rPr>
                            </w:pPr>
                            <w:r>
                              <w:rPr>
                                <w:rFonts w:ascii="Arial" w:hAnsi="Arial"/>
                                <w:sz w:val="22"/>
                              </w:rPr>
                              <w:t>President</w:t>
                            </w:r>
                            <w:r w:rsidR="00D969F5">
                              <w:rPr>
                                <w:sz w:val="24"/>
                              </w:rPr>
                              <w:t xml:space="preserve">                                                    </w:t>
                            </w:r>
                          </w:p>
                        </w:tc>
                        <w:tc>
                          <w:tcPr>
                            <w:tcW w:w="1980" w:type="dxa"/>
                          </w:tcPr>
                          <w:p w14:paraId="6C8B3AB5" w14:textId="72FC792D" w:rsidR="008030DE" w:rsidRDefault="00657C9B">
                            <w:pPr>
                              <w:rPr>
                                <w:sz w:val="24"/>
                              </w:rPr>
                            </w:pPr>
                            <w:r>
                              <w:rPr>
                                <w:rFonts w:ascii="Arial" w:hAnsi="Arial"/>
                                <w:sz w:val="22"/>
                              </w:rPr>
                              <w:t xml:space="preserve">Kathy </w:t>
                            </w:r>
                            <w:r w:rsidR="00BD08AF">
                              <w:rPr>
                                <w:rFonts w:ascii="Arial" w:hAnsi="Arial"/>
                                <w:sz w:val="22"/>
                              </w:rPr>
                              <w:t xml:space="preserve">&amp; Wayne </w:t>
                            </w:r>
                            <w:r w:rsidR="007E2A63">
                              <w:rPr>
                                <w:rFonts w:ascii="Arial" w:hAnsi="Arial"/>
                                <w:sz w:val="22"/>
                              </w:rPr>
                              <w:t>Christie</w:t>
                            </w:r>
                            <w:r w:rsidR="00A55B5D">
                              <w:rPr>
                                <w:rFonts w:ascii="Arial" w:hAnsi="Arial"/>
                                <w:sz w:val="22"/>
                              </w:rPr>
                              <w:t xml:space="preserve">                                               </w:t>
                            </w:r>
                          </w:p>
                        </w:tc>
                        <w:tc>
                          <w:tcPr>
                            <w:tcW w:w="1710" w:type="dxa"/>
                          </w:tcPr>
                          <w:p w14:paraId="6C8B3AB6" w14:textId="53C031FF" w:rsidR="008030DE" w:rsidRPr="00812A01" w:rsidRDefault="00D969F5">
                            <w:pPr>
                              <w:jc w:val="center"/>
                              <w:rPr>
                                <w:rFonts w:ascii="Arial" w:hAnsi="Arial" w:cs="Arial"/>
                                <w:sz w:val="22"/>
                                <w:szCs w:val="22"/>
                              </w:rPr>
                            </w:pPr>
                            <w:r>
                              <w:rPr>
                                <w:rFonts w:ascii="Arial" w:hAnsi="Arial" w:cs="Arial"/>
                                <w:sz w:val="22"/>
                                <w:szCs w:val="22"/>
                              </w:rPr>
                              <w:t>416-3703</w:t>
                            </w:r>
                          </w:p>
                        </w:tc>
                        <w:tc>
                          <w:tcPr>
                            <w:tcW w:w="3600" w:type="dxa"/>
                          </w:tcPr>
                          <w:p w14:paraId="1AE62396" w14:textId="503C3385" w:rsidR="008030DE" w:rsidRDefault="0019137F">
                            <w:pPr>
                              <w:pStyle w:val="Heading8"/>
                              <w:rPr>
                                <w:rFonts w:ascii="Arial" w:hAnsi="Arial" w:cs="Arial"/>
                                <w:sz w:val="22"/>
                                <w:szCs w:val="22"/>
                              </w:rPr>
                            </w:pPr>
                            <w:hyperlink r:id="rId21" w:history="1">
                              <w:r w:rsidR="00D969F5" w:rsidRPr="0088599D">
                                <w:rPr>
                                  <w:rStyle w:val="Hyperlink"/>
                                  <w:rFonts w:ascii="Arial" w:hAnsi="Arial" w:cs="Arial"/>
                                  <w:sz w:val="22"/>
                                  <w:szCs w:val="22"/>
                                </w:rPr>
                                <w:t>granmakaky@gmail.com</w:t>
                              </w:r>
                            </w:hyperlink>
                          </w:p>
                          <w:p w14:paraId="6C8B3AB7" w14:textId="58426465" w:rsidR="00D969F5" w:rsidRPr="00BD08AF" w:rsidRDefault="0019137F" w:rsidP="00D969F5">
                            <w:pPr>
                              <w:rPr>
                                <w:sz w:val="22"/>
                                <w:szCs w:val="22"/>
                              </w:rPr>
                            </w:pPr>
                            <w:hyperlink r:id="rId22" w:history="1">
                              <w:r w:rsidR="00BD08AF" w:rsidRPr="00BD08AF">
                                <w:rPr>
                                  <w:rStyle w:val="Hyperlink"/>
                                  <w:sz w:val="22"/>
                                  <w:szCs w:val="22"/>
                                </w:rPr>
                                <w:t>jwc2001@att.net</w:t>
                              </w:r>
                            </w:hyperlink>
                          </w:p>
                        </w:tc>
                      </w:tr>
                      <w:tr w:rsidR="008030DE" w14:paraId="6C8B3ABD" w14:textId="77777777" w:rsidTr="0021672B">
                        <w:trPr>
                          <w:trHeight w:val="252"/>
                        </w:trPr>
                        <w:tc>
                          <w:tcPr>
                            <w:tcW w:w="3780" w:type="dxa"/>
                          </w:tcPr>
                          <w:p w14:paraId="6C8B3AB9" w14:textId="2662C0A7" w:rsidR="008030DE" w:rsidRDefault="00152522" w:rsidP="00152522">
                            <w:pPr>
                              <w:ind w:right="90"/>
                              <w:rPr>
                                <w:sz w:val="24"/>
                              </w:rPr>
                            </w:pPr>
                            <w:r>
                              <w:rPr>
                                <w:rFonts w:ascii="Arial" w:hAnsi="Arial"/>
                                <w:sz w:val="22"/>
                              </w:rPr>
                              <w:t xml:space="preserve">           </w:t>
                            </w:r>
                            <w:r w:rsidR="008030DE">
                              <w:rPr>
                                <w:rFonts w:ascii="Arial" w:hAnsi="Arial"/>
                                <w:sz w:val="22"/>
                              </w:rPr>
                              <w:t>Vice President</w:t>
                            </w:r>
                          </w:p>
                        </w:tc>
                        <w:tc>
                          <w:tcPr>
                            <w:tcW w:w="1980" w:type="dxa"/>
                          </w:tcPr>
                          <w:p w14:paraId="6C8B3ABA" w14:textId="77777777" w:rsidR="008030DE" w:rsidRDefault="00095470">
                            <w:pPr>
                              <w:rPr>
                                <w:sz w:val="24"/>
                              </w:rPr>
                            </w:pPr>
                            <w:r>
                              <w:rPr>
                                <w:rFonts w:ascii="Arial" w:hAnsi="Arial"/>
                                <w:sz w:val="22"/>
                              </w:rPr>
                              <w:t>Jim Wooten</w:t>
                            </w:r>
                          </w:p>
                        </w:tc>
                        <w:tc>
                          <w:tcPr>
                            <w:tcW w:w="1710" w:type="dxa"/>
                          </w:tcPr>
                          <w:p w14:paraId="6C8B3ABB" w14:textId="77777777" w:rsidR="008030DE" w:rsidRPr="00812A01" w:rsidRDefault="00095470">
                            <w:pPr>
                              <w:jc w:val="center"/>
                              <w:rPr>
                                <w:rFonts w:ascii="Arial" w:hAnsi="Arial" w:cs="Arial"/>
                                <w:sz w:val="22"/>
                                <w:szCs w:val="22"/>
                              </w:rPr>
                            </w:pPr>
                            <w:r>
                              <w:rPr>
                                <w:rFonts w:ascii="Arial" w:hAnsi="Arial" w:cs="Arial"/>
                                <w:sz w:val="22"/>
                                <w:szCs w:val="22"/>
                              </w:rPr>
                              <w:t>764-1514</w:t>
                            </w:r>
                          </w:p>
                        </w:tc>
                        <w:tc>
                          <w:tcPr>
                            <w:tcW w:w="3600" w:type="dxa"/>
                          </w:tcPr>
                          <w:p w14:paraId="6C8B3ABC" w14:textId="77777777" w:rsidR="008030DE" w:rsidRPr="001C242A" w:rsidRDefault="00254559">
                            <w:pPr>
                              <w:pStyle w:val="Heading8"/>
                              <w:rPr>
                                <w:sz w:val="22"/>
                                <w:szCs w:val="22"/>
                              </w:rPr>
                            </w:pPr>
                            <w:r w:rsidRPr="001C242A">
                              <w:rPr>
                                <w:rFonts w:ascii="Arial" w:hAnsi="Arial" w:cs="Arial"/>
                                <w:sz w:val="22"/>
                                <w:szCs w:val="22"/>
                              </w:rPr>
                              <w:t>Jwooten7@triad.rr.com</w:t>
                            </w:r>
                          </w:p>
                        </w:tc>
                      </w:tr>
                      <w:tr w:rsidR="008030DE" w14:paraId="6C8B3AC2" w14:textId="77777777" w:rsidTr="0021672B">
                        <w:trPr>
                          <w:trHeight w:val="252"/>
                        </w:trPr>
                        <w:tc>
                          <w:tcPr>
                            <w:tcW w:w="3780" w:type="dxa"/>
                          </w:tcPr>
                          <w:p w14:paraId="6C8B3ABE" w14:textId="77777777" w:rsidR="008030DE" w:rsidRDefault="008030DE" w:rsidP="002445C0">
                            <w:pPr>
                              <w:ind w:left="720" w:right="90"/>
                              <w:rPr>
                                <w:sz w:val="24"/>
                              </w:rPr>
                            </w:pPr>
                            <w:r>
                              <w:rPr>
                                <w:rFonts w:ascii="Arial" w:hAnsi="Arial"/>
                                <w:sz w:val="22"/>
                              </w:rPr>
                              <w:t>Secretary</w:t>
                            </w:r>
                          </w:p>
                        </w:tc>
                        <w:tc>
                          <w:tcPr>
                            <w:tcW w:w="1980" w:type="dxa"/>
                          </w:tcPr>
                          <w:p w14:paraId="6C8B3ABF" w14:textId="77777777" w:rsidR="008030DE" w:rsidRPr="002445C0" w:rsidRDefault="008030DE">
                            <w:pPr>
                              <w:rPr>
                                <w:sz w:val="22"/>
                                <w:szCs w:val="22"/>
                              </w:rPr>
                            </w:pPr>
                            <w:r>
                              <w:rPr>
                                <w:rFonts w:ascii="Arial" w:hAnsi="Arial" w:cs="Arial"/>
                                <w:sz w:val="22"/>
                                <w:szCs w:val="22"/>
                              </w:rPr>
                              <w:t>Janice Wood</w:t>
                            </w:r>
                          </w:p>
                        </w:tc>
                        <w:tc>
                          <w:tcPr>
                            <w:tcW w:w="1710" w:type="dxa"/>
                          </w:tcPr>
                          <w:p w14:paraId="6C8B3AC0" w14:textId="77777777" w:rsidR="008030DE" w:rsidRPr="00812A01" w:rsidRDefault="008030DE">
                            <w:pPr>
                              <w:jc w:val="center"/>
                              <w:rPr>
                                <w:rFonts w:ascii="Arial" w:hAnsi="Arial" w:cs="Arial"/>
                                <w:sz w:val="22"/>
                                <w:szCs w:val="22"/>
                              </w:rPr>
                            </w:pPr>
                            <w:r w:rsidRPr="00812A01">
                              <w:rPr>
                                <w:rFonts w:ascii="Arial" w:hAnsi="Arial" w:cs="Arial"/>
                                <w:sz w:val="22"/>
                                <w:szCs w:val="22"/>
                              </w:rPr>
                              <w:t>766-4516</w:t>
                            </w:r>
                          </w:p>
                        </w:tc>
                        <w:tc>
                          <w:tcPr>
                            <w:tcW w:w="3600" w:type="dxa"/>
                          </w:tcPr>
                          <w:p w14:paraId="6C8B3AC1" w14:textId="77777777" w:rsidR="008030DE" w:rsidRPr="001C242A" w:rsidRDefault="00215D30" w:rsidP="00215D30">
                            <w:pPr>
                              <w:pStyle w:val="Heading8"/>
                              <w:rPr>
                                <w:b/>
                                <w:sz w:val="22"/>
                                <w:szCs w:val="22"/>
                              </w:rPr>
                            </w:pPr>
                            <w:r w:rsidRPr="001C242A">
                              <w:rPr>
                                <w:rFonts w:ascii="Arial" w:hAnsi="Arial" w:cs="Arial"/>
                                <w:sz w:val="22"/>
                                <w:szCs w:val="22"/>
                              </w:rPr>
                              <w:t>Jwood178@triad.rr.com</w:t>
                            </w:r>
                          </w:p>
                        </w:tc>
                      </w:tr>
                      <w:tr w:rsidR="008030DE" w14:paraId="6C8B3AC7" w14:textId="77777777" w:rsidTr="0021672B">
                        <w:trPr>
                          <w:trHeight w:val="285"/>
                        </w:trPr>
                        <w:tc>
                          <w:tcPr>
                            <w:tcW w:w="3780" w:type="dxa"/>
                          </w:tcPr>
                          <w:p w14:paraId="6C8B3AC3" w14:textId="77777777" w:rsidR="008030DE" w:rsidRDefault="008030DE" w:rsidP="002445C0">
                            <w:pPr>
                              <w:ind w:left="720" w:right="90"/>
                              <w:rPr>
                                <w:sz w:val="24"/>
                              </w:rPr>
                            </w:pPr>
                            <w:r>
                              <w:rPr>
                                <w:rFonts w:ascii="Arial" w:hAnsi="Arial"/>
                                <w:sz w:val="22"/>
                              </w:rPr>
                              <w:t>Treasurer</w:t>
                            </w:r>
                          </w:p>
                        </w:tc>
                        <w:tc>
                          <w:tcPr>
                            <w:tcW w:w="1980" w:type="dxa"/>
                          </w:tcPr>
                          <w:p w14:paraId="6C8B3AC4" w14:textId="77777777" w:rsidR="008030DE" w:rsidRDefault="008030DE">
                            <w:pPr>
                              <w:rPr>
                                <w:sz w:val="24"/>
                              </w:rPr>
                            </w:pPr>
                            <w:r>
                              <w:rPr>
                                <w:rFonts w:ascii="Arial" w:hAnsi="Arial"/>
                                <w:sz w:val="22"/>
                              </w:rPr>
                              <w:t>Mary Carson</w:t>
                            </w:r>
                          </w:p>
                        </w:tc>
                        <w:tc>
                          <w:tcPr>
                            <w:tcW w:w="1710" w:type="dxa"/>
                          </w:tcPr>
                          <w:p w14:paraId="6C8B3AC5" w14:textId="77777777" w:rsidR="008030DE" w:rsidRPr="00812A01" w:rsidRDefault="008030DE">
                            <w:pPr>
                              <w:jc w:val="center"/>
                              <w:rPr>
                                <w:rFonts w:ascii="Arial" w:hAnsi="Arial" w:cs="Arial"/>
                                <w:sz w:val="22"/>
                                <w:szCs w:val="22"/>
                              </w:rPr>
                            </w:pPr>
                            <w:r w:rsidRPr="00812A01">
                              <w:rPr>
                                <w:rFonts w:ascii="Arial" w:hAnsi="Arial" w:cs="Arial"/>
                                <w:sz w:val="22"/>
                                <w:szCs w:val="22"/>
                              </w:rPr>
                              <w:t>971-2510</w:t>
                            </w:r>
                          </w:p>
                        </w:tc>
                        <w:tc>
                          <w:tcPr>
                            <w:tcW w:w="3600" w:type="dxa"/>
                          </w:tcPr>
                          <w:p w14:paraId="65B39396" w14:textId="11765F86" w:rsidR="000830C9" w:rsidRDefault="0019137F">
                            <w:pPr>
                              <w:rPr>
                                <w:rFonts w:ascii="Arial" w:hAnsi="Arial" w:cs="Arial"/>
                                <w:sz w:val="22"/>
                                <w:szCs w:val="22"/>
                              </w:rPr>
                            </w:pPr>
                            <w:hyperlink r:id="rId23" w:history="1">
                              <w:r w:rsidR="000830C9" w:rsidRPr="006804B7">
                                <w:rPr>
                                  <w:rStyle w:val="Hyperlink"/>
                                  <w:rFonts w:ascii="Arial" w:hAnsi="Arial" w:cs="Arial"/>
                                  <w:sz w:val="22"/>
                                  <w:szCs w:val="22"/>
                                </w:rPr>
                                <w:t>mpcarson@triad.rr.com</w:t>
                              </w:r>
                            </w:hyperlink>
                          </w:p>
                          <w:p w14:paraId="6C8B3AC6" w14:textId="375C2992" w:rsidR="000830C9" w:rsidRPr="000830C9" w:rsidRDefault="000830C9">
                            <w:pPr>
                              <w:rPr>
                                <w:rFonts w:ascii="Arial" w:hAnsi="Arial" w:cs="Arial"/>
                                <w:sz w:val="22"/>
                                <w:szCs w:val="22"/>
                              </w:rPr>
                            </w:pPr>
                          </w:p>
                        </w:tc>
                      </w:tr>
                      <w:tr w:rsidR="008030DE" w14:paraId="6C8B3ACC" w14:textId="77777777" w:rsidTr="0021672B">
                        <w:trPr>
                          <w:trHeight w:val="357"/>
                        </w:trPr>
                        <w:tc>
                          <w:tcPr>
                            <w:tcW w:w="3780" w:type="dxa"/>
                          </w:tcPr>
                          <w:p w14:paraId="6C8B3AC8" w14:textId="77777777" w:rsidR="008030DE" w:rsidRDefault="008030DE" w:rsidP="002445C0">
                            <w:pPr>
                              <w:ind w:right="90"/>
                              <w:rPr>
                                <w:sz w:val="24"/>
                              </w:rPr>
                            </w:pPr>
                            <w:r w:rsidRPr="00345AFB">
                              <w:rPr>
                                <w:rFonts w:ascii="Arial" w:hAnsi="Arial"/>
                                <w:b/>
                                <w:sz w:val="22"/>
                              </w:rPr>
                              <w:t>Standing Committees</w:t>
                            </w:r>
                          </w:p>
                        </w:tc>
                        <w:tc>
                          <w:tcPr>
                            <w:tcW w:w="1980" w:type="dxa"/>
                          </w:tcPr>
                          <w:p w14:paraId="6C8B3AC9" w14:textId="77777777" w:rsidR="008030DE" w:rsidRDefault="008030DE">
                            <w:pPr>
                              <w:jc w:val="right"/>
                              <w:rPr>
                                <w:sz w:val="24"/>
                              </w:rPr>
                            </w:pPr>
                          </w:p>
                        </w:tc>
                        <w:tc>
                          <w:tcPr>
                            <w:tcW w:w="1710" w:type="dxa"/>
                          </w:tcPr>
                          <w:p w14:paraId="6C8B3ACA" w14:textId="77777777" w:rsidR="008030DE" w:rsidRDefault="008030DE">
                            <w:pPr>
                              <w:jc w:val="center"/>
                              <w:rPr>
                                <w:sz w:val="24"/>
                              </w:rPr>
                            </w:pPr>
                          </w:p>
                        </w:tc>
                        <w:tc>
                          <w:tcPr>
                            <w:tcW w:w="3600" w:type="dxa"/>
                          </w:tcPr>
                          <w:p w14:paraId="6C8B3ACB" w14:textId="77777777" w:rsidR="008030DE" w:rsidRDefault="008030DE">
                            <w:pPr>
                              <w:jc w:val="right"/>
                              <w:rPr>
                                <w:sz w:val="24"/>
                              </w:rPr>
                            </w:pPr>
                          </w:p>
                        </w:tc>
                      </w:tr>
                      <w:tr w:rsidR="004B6846" w14:paraId="6C8B3AD1" w14:textId="77777777" w:rsidTr="0021672B">
                        <w:trPr>
                          <w:trHeight w:val="252"/>
                        </w:trPr>
                        <w:tc>
                          <w:tcPr>
                            <w:tcW w:w="3780" w:type="dxa"/>
                          </w:tcPr>
                          <w:p w14:paraId="6C8B3ACD" w14:textId="77777777" w:rsidR="004B6846" w:rsidRDefault="004B6846" w:rsidP="004B6846">
                            <w:pPr>
                              <w:ind w:left="720" w:right="90"/>
                              <w:rPr>
                                <w:sz w:val="24"/>
                              </w:rPr>
                            </w:pPr>
                            <w:r>
                              <w:rPr>
                                <w:rFonts w:ascii="Arial" w:hAnsi="Arial"/>
                                <w:sz w:val="22"/>
                              </w:rPr>
                              <w:t>Membership-Communications</w:t>
                            </w:r>
                          </w:p>
                        </w:tc>
                        <w:tc>
                          <w:tcPr>
                            <w:tcW w:w="1980" w:type="dxa"/>
                          </w:tcPr>
                          <w:p w14:paraId="6C8B3ACE" w14:textId="77777777" w:rsidR="004B6846" w:rsidRDefault="004B6846" w:rsidP="004B6846">
                            <w:pPr>
                              <w:rPr>
                                <w:sz w:val="24"/>
                              </w:rPr>
                            </w:pPr>
                            <w:r>
                              <w:rPr>
                                <w:rFonts w:ascii="Arial" w:hAnsi="Arial"/>
                                <w:sz w:val="22"/>
                              </w:rPr>
                              <w:t>Mary Carson</w:t>
                            </w:r>
                          </w:p>
                        </w:tc>
                        <w:tc>
                          <w:tcPr>
                            <w:tcW w:w="1710" w:type="dxa"/>
                          </w:tcPr>
                          <w:p w14:paraId="6C8B3ACF" w14:textId="77777777" w:rsidR="004B6846" w:rsidRPr="00EE7E7D" w:rsidRDefault="004B6846" w:rsidP="004B6846">
                            <w:pPr>
                              <w:jc w:val="center"/>
                              <w:rPr>
                                <w:rFonts w:ascii="Arial" w:hAnsi="Arial" w:cs="Arial"/>
                                <w:sz w:val="22"/>
                                <w:szCs w:val="22"/>
                              </w:rPr>
                            </w:pPr>
                            <w:r>
                              <w:rPr>
                                <w:rFonts w:ascii="Arial" w:hAnsi="Arial" w:cs="Arial"/>
                                <w:sz w:val="22"/>
                                <w:szCs w:val="22"/>
                              </w:rPr>
                              <w:t>971-2510</w:t>
                            </w:r>
                          </w:p>
                        </w:tc>
                        <w:tc>
                          <w:tcPr>
                            <w:tcW w:w="3600" w:type="dxa"/>
                          </w:tcPr>
                          <w:p w14:paraId="6C8B3AD0" w14:textId="5394FDCA" w:rsidR="004B6846" w:rsidRDefault="0019137F" w:rsidP="004B6846">
                            <w:pPr>
                              <w:rPr>
                                <w:sz w:val="24"/>
                              </w:rPr>
                            </w:pPr>
                            <w:hyperlink r:id="rId24" w:history="1">
                              <w:r w:rsidR="004B6846" w:rsidRPr="006804B7">
                                <w:rPr>
                                  <w:rStyle w:val="Hyperlink"/>
                                  <w:rFonts w:ascii="Arial" w:hAnsi="Arial" w:cs="Arial"/>
                                  <w:sz w:val="22"/>
                                  <w:szCs w:val="22"/>
                                </w:rPr>
                                <w:t>mpcarson@triad.rr.com</w:t>
                              </w:r>
                            </w:hyperlink>
                          </w:p>
                        </w:tc>
                      </w:tr>
                      <w:tr w:rsidR="004B6846" w14:paraId="6C8B3AD6" w14:textId="77777777" w:rsidTr="0021672B">
                        <w:trPr>
                          <w:trHeight w:val="252"/>
                        </w:trPr>
                        <w:tc>
                          <w:tcPr>
                            <w:tcW w:w="3780" w:type="dxa"/>
                          </w:tcPr>
                          <w:p w14:paraId="6C8B3AD2" w14:textId="77777777" w:rsidR="004B6846" w:rsidRDefault="004B6846" w:rsidP="004B6846">
                            <w:pPr>
                              <w:ind w:left="720" w:right="90"/>
                              <w:rPr>
                                <w:sz w:val="24"/>
                              </w:rPr>
                            </w:pPr>
                            <w:r>
                              <w:rPr>
                                <w:rFonts w:ascii="Arial" w:hAnsi="Arial"/>
                                <w:sz w:val="22"/>
                              </w:rPr>
                              <w:t>Sergeant At Arms</w:t>
                            </w:r>
                          </w:p>
                        </w:tc>
                        <w:tc>
                          <w:tcPr>
                            <w:tcW w:w="1980" w:type="dxa"/>
                          </w:tcPr>
                          <w:p w14:paraId="6C8B3AD3" w14:textId="77777777" w:rsidR="004B6846" w:rsidRDefault="004B6846" w:rsidP="004B6846">
                            <w:pPr>
                              <w:rPr>
                                <w:sz w:val="24"/>
                              </w:rPr>
                            </w:pPr>
                            <w:r>
                              <w:rPr>
                                <w:rFonts w:ascii="Arial" w:hAnsi="Arial"/>
                                <w:sz w:val="22"/>
                              </w:rPr>
                              <w:t>John Lancaster</w:t>
                            </w:r>
                          </w:p>
                        </w:tc>
                        <w:tc>
                          <w:tcPr>
                            <w:tcW w:w="1710" w:type="dxa"/>
                          </w:tcPr>
                          <w:p w14:paraId="6C8B3AD4" w14:textId="77777777" w:rsidR="004B6846" w:rsidRPr="00EE7E7D" w:rsidRDefault="004B6846" w:rsidP="004B6846">
                            <w:pPr>
                              <w:jc w:val="center"/>
                              <w:rPr>
                                <w:rFonts w:ascii="Arial" w:hAnsi="Arial" w:cs="Arial"/>
                                <w:sz w:val="22"/>
                                <w:szCs w:val="22"/>
                              </w:rPr>
                            </w:pPr>
                            <w:r>
                              <w:rPr>
                                <w:rFonts w:ascii="Arial" w:hAnsi="Arial" w:cs="Arial"/>
                                <w:sz w:val="22"/>
                                <w:szCs w:val="22"/>
                              </w:rPr>
                              <w:t>760-3736</w:t>
                            </w:r>
                          </w:p>
                        </w:tc>
                        <w:tc>
                          <w:tcPr>
                            <w:tcW w:w="3600" w:type="dxa"/>
                          </w:tcPr>
                          <w:p w14:paraId="6C8B3AD5" w14:textId="77777777" w:rsidR="004B6846" w:rsidRPr="000A19C0" w:rsidRDefault="004B6846" w:rsidP="004B6846">
                            <w:pPr>
                              <w:pStyle w:val="Heading8"/>
                              <w:rPr>
                                <w:rFonts w:ascii="Arial" w:hAnsi="Arial" w:cs="Arial"/>
                                <w:sz w:val="22"/>
                                <w:szCs w:val="22"/>
                              </w:rPr>
                            </w:pPr>
                            <w:r>
                              <w:rPr>
                                <w:rFonts w:ascii="Arial" w:hAnsi="Arial" w:cs="Arial"/>
                                <w:sz w:val="22"/>
                                <w:szCs w:val="22"/>
                              </w:rPr>
                              <w:t>lancasterdc@aol.com</w:t>
                            </w:r>
                          </w:p>
                        </w:tc>
                      </w:tr>
                      <w:tr w:rsidR="004B6846" w14:paraId="6C8B3ADB" w14:textId="77777777" w:rsidTr="0021672B">
                        <w:trPr>
                          <w:trHeight w:val="252"/>
                        </w:trPr>
                        <w:tc>
                          <w:tcPr>
                            <w:tcW w:w="3780" w:type="dxa"/>
                          </w:tcPr>
                          <w:p w14:paraId="6C8B3AD7" w14:textId="77777777" w:rsidR="004B6846" w:rsidRDefault="004B6846" w:rsidP="004B6846">
                            <w:pPr>
                              <w:ind w:left="720" w:right="90"/>
                              <w:rPr>
                                <w:sz w:val="24"/>
                              </w:rPr>
                            </w:pPr>
                            <w:r>
                              <w:rPr>
                                <w:rFonts w:ascii="Arial" w:hAnsi="Arial"/>
                                <w:sz w:val="22"/>
                              </w:rPr>
                              <w:t xml:space="preserve">Ways &amp; </w:t>
                            </w:r>
                            <w:proofErr w:type="gramStart"/>
                            <w:r>
                              <w:rPr>
                                <w:rFonts w:ascii="Arial" w:hAnsi="Arial"/>
                                <w:sz w:val="22"/>
                              </w:rPr>
                              <w:t>Means</w:t>
                            </w:r>
                            <w:proofErr w:type="gramEnd"/>
                          </w:p>
                        </w:tc>
                        <w:tc>
                          <w:tcPr>
                            <w:tcW w:w="1980" w:type="dxa"/>
                          </w:tcPr>
                          <w:p w14:paraId="6C8B3AD8" w14:textId="77777777" w:rsidR="004B6846" w:rsidRDefault="004B6846" w:rsidP="004B6846">
                            <w:pPr>
                              <w:rPr>
                                <w:sz w:val="24"/>
                              </w:rPr>
                            </w:pPr>
                            <w:r>
                              <w:rPr>
                                <w:rFonts w:ascii="Arial" w:hAnsi="Arial"/>
                                <w:sz w:val="22"/>
                              </w:rPr>
                              <w:t>Frank Transou</w:t>
                            </w:r>
                          </w:p>
                        </w:tc>
                        <w:tc>
                          <w:tcPr>
                            <w:tcW w:w="1710" w:type="dxa"/>
                          </w:tcPr>
                          <w:p w14:paraId="6C8B3AD9" w14:textId="77777777" w:rsidR="004B6846" w:rsidRPr="00EE7E7D" w:rsidRDefault="004B6846" w:rsidP="004B6846">
                            <w:pPr>
                              <w:jc w:val="center"/>
                              <w:rPr>
                                <w:rFonts w:ascii="Arial" w:hAnsi="Arial" w:cs="Arial"/>
                                <w:sz w:val="22"/>
                                <w:szCs w:val="22"/>
                              </w:rPr>
                            </w:pPr>
                            <w:r w:rsidRPr="00EE7E7D">
                              <w:rPr>
                                <w:rFonts w:ascii="Arial" w:hAnsi="Arial" w:cs="Arial"/>
                                <w:sz w:val="22"/>
                                <w:szCs w:val="22"/>
                              </w:rPr>
                              <w:t>940-4356</w:t>
                            </w:r>
                          </w:p>
                        </w:tc>
                        <w:tc>
                          <w:tcPr>
                            <w:tcW w:w="3600" w:type="dxa"/>
                          </w:tcPr>
                          <w:p w14:paraId="6C8B3ADA" w14:textId="77777777" w:rsidR="004B6846" w:rsidRPr="00551F1F" w:rsidRDefault="004B6846" w:rsidP="004B6846">
                            <w:pPr>
                              <w:pStyle w:val="Heading8"/>
                              <w:rPr>
                                <w:rFonts w:ascii="Arial" w:hAnsi="Arial" w:cs="Arial"/>
                                <w:sz w:val="22"/>
                                <w:szCs w:val="22"/>
                              </w:rPr>
                            </w:pPr>
                            <w:r w:rsidRPr="00551F1F">
                              <w:rPr>
                                <w:rFonts w:ascii="Arial" w:hAnsi="Arial" w:cs="Arial"/>
                                <w:sz w:val="22"/>
                                <w:szCs w:val="22"/>
                              </w:rPr>
                              <w:t>FMT3@triad.rr.com</w:t>
                            </w:r>
                          </w:p>
                        </w:tc>
                      </w:tr>
                      <w:tr w:rsidR="004B6846" w14:paraId="6C8B3AE0" w14:textId="77777777" w:rsidTr="0021672B">
                        <w:trPr>
                          <w:trHeight w:val="252"/>
                        </w:trPr>
                        <w:tc>
                          <w:tcPr>
                            <w:tcW w:w="3780" w:type="dxa"/>
                          </w:tcPr>
                          <w:p w14:paraId="6C8B3ADC" w14:textId="77777777" w:rsidR="004B6846" w:rsidRDefault="004B6846" w:rsidP="004B6846">
                            <w:pPr>
                              <w:ind w:left="720" w:right="90"/>
                              <w:rPr>
                                <w:sz w:val="24"/>
                              </w:rPr>
                            </w:pPr>
                            <w:r>
                              <w:rPr>
                                <w:rFonts w:ascii="Arial" w:hAnsi="Arial"/>
                                <w:sz w:val="22"/>
                              </w:rPr>
                              <w:t>Activities</w:t>
                            </w:r>
                          </w:p>
                        </w:tc>
                        <w:tc>
                          <w:tcPr>
                            <w:tcW w:w="1980" w:type="dxa"/>
                          </w:tcPr>
                          <w:p w14:paraId="6C8B3ADD" w14:textId="77777777" w:rsidR="004B6846" w:rsidRPr="002445C0" w:rsidRDefault="004B6846" w:rsidP="004B6846">
                            <w:pPr>
                              <w:rPr>
                                <w:sz w:val="22"/>
                                <w:szCs w:val="22"/>
                              </w:rPr>
                            </w:pPr>
                            <w:r w:rsidRPr="002445C0">
                              <w:rPr>
                                <w:rFonts w:ascii="Arial" w:hAnsi="Arial" w:cs="Arial"/>
                                <w:sz w:val="22"/>
                                <w:szCs w:val="22"/>
                              </w:rPr>
                              <w:t>Wanda Wooten</w:t>
                            </w:r>
                          </w:p>
                        </w:tc>
                        <w:tc>
                          <w:tcPr>
                            <w:tcW w:w="1710" w:type="dxa"/>
                          </w:tcPr>
                          <w:p w14:paraId="6C8B3ADE" w14:textId="77777777" w:rsidR="004B6846" w:rsidRPr="00EE7E7D" w:rsidRDefault="004B6846" w:rsidP="004B6846">
                            <w:pPr>
                              <w:jc w:val="center"/>
                              <w:rPr>
                                <w:rFonts w:ascii="Arial" w:hAnsi="Arial" w:cs="Arial"/>
                                <w:sz w:val="22"/>
                                <w:szCs w:val="22"/>
                              </w:rPr>
                            </w:pPr>
                            <w:r w:rsidRPr="00EE7E7D">
                              <w:rPr>
                                <w:rFonts w:ascii="Arial" w:hAnsi="Arial" w:cs="Arial"/>
                                <w:sz w:val="22"/>
                                <w:szCs w:val="22"/>
                              </w:rPr>
                              <w:t>764-1514</w:t>
                            </w:r>
                          </w:p>
                        </w:tc>
                        <w:tc>
                          <w:tcPr>
                            <w:tcW w:w="3600" w:type="dxa"/>
                          </w:tcPr>
                          <w:p w14:paraId="6C8B3ADF" w14:textId="77777777" w:rsidR="004B6846" w:rsidRPr="002445C0" w:rsidRDefault="0019137F" w:rsidP="004B6846">
                            <w:pPr>
                              <w:rPr>
                                <w:sz w:val="22"/>
                                <w:szCs w:val="22"/>
                              </w:rPr>
                            </w:pPr>
                            <w:hyperlink r:id="rId25" w:history="1">
                              <w:r w:rsidR="004B6846" w:rsidRPr="00083BB5">
                                <w:rPr>
                                  <w:rStyle w:val="Hyperlink"/>
                                  <w:rFonts w:ascii="Arial" w:hAnsi="Arial" w:cs="Arial"/>
                                  <w:sz w:val="22"/>
                                  <w:szCs w:val="22"/>
                                </w:rPr>
                                <w:t>jwooten7@triad.rr.com</w:t>
                              </w:r>
                            </w:hyperlink>
                          </w:p>
                        </w:tc>
                      </w:tr>
                      <w:tr w:rsidR="004B6846" w14:paraId="6C8B3AE5" w14:textId="77777777" w:rsidTr="0021672B">
                        <w:trPr>
                          <w:trHeight w:val="252"/>
                        </w:trPr>
                        <w:tc>
                          <w:tcPr>
                            <w:tcW w:w="3780" w:type="dxa"/>
                          </w:tcPr>
                          <w:p w14:paraId="6C8B3AE1" w14:textId="77777777" w:rsidR="004B6846" w:rsidRPr="00AE2181" w:rsidRDefault="004B6846" w:rsidP="004B6846">
                            <w:pPr>
                              <w:ind w:left="720" w:right="90"/>
                              <w:rPr>
                                <w:rFonts w:ascii="Arial" w:hAnsi="Arial" w:cs="Arial"/>
                                <w:sz w:val="22"/>
                                <w:szCs w:val="22"/>
                              </w:rPr>
                            </w:pPr>
                            <w:r w:rsidRPr="00AE2181">
                              <w:rPr>
                                <w:rFonts w:ascii="Arial" w:hAnsi="Arial" w:cs="Arial"/>
                                <w:sz w:val="22"/>
                                <w:szCs w:val="22"/>
                              </w:rPr>
                              <w:t>DJ Committee</w:t>
                            </w:r>
                          </w:p>
                        </w:tc>
                        <w:tc>
                          <w:tcPr>
                            <w:tcW w:w="1980" w:type="dxa"/>
                          </w:tcPr>
                          <w:p w14:paraId="6C8B3AE2" w14:textId="77777777" w:rsidR="004B6846" w:rsidRPr="00AE2181" w:rsidRDefault="004B6846" w:rsidP="004B6846">
                            <w:pPr>
                              <w:rPr>
                                <w:rFonts w:ascii="Arial" w:hAnsi="Arial" w:cs="Arial"/>
                                <w:sz w:val="22"/>
                                <w:szCs w:val="22"/>
                              </w:rPr>
                            </w:pPr>
                            <w:r>
                              <w:rPr>
                                <w:rFonts w:ascii="Arial" w:hAnsi="Arial" w:cs="Arial"/>
                                <w:sz w:val="22"/>
                                <w:szCs w:val="22"/>
                              </w:rPr>
                              <w:t>Jim Wooten</w:t>
                            </w:r>
                          </w:p>
                        </w:tc>
                        <w:tc>
                          <w:tcPr>
                            <w:tcW w:w="1710" w:type="dxa"/>
                          </w:tcPr>
                          <w:p w14:paraId="6C8B3AE3" w14:textId="77777777" w:rsidR="004B6846" w:rsidRPr="00EE7E7D" w:rsidRDefault="004B6846" w:rsidP="004B6846">
                            <w:pPr>
                              <w:jc w:val="center"/>
                              <w:rPr>
                                <w:rFonts w:ascii="Arial" w:hAnsi="Arial" w:cs="Arial"/>
                                <w:sz w:val="22"/>
                                <w:szCs w:val="22"/>
                              </w:rPr>
                            </w:pPr>
                            <w:r w:rsidRPr="00EE7E7D">
                              <w:rPr>
                                <w:rFonts w:ascii="Arial" w:hAnsi="Arial" w:cs="Arial"/>
                                <w:sz w:val="22"/>
                                <w:szCs w:val="22"/>
                              </w:rPr>
                              <w:t>764-1514</w:t>
                            </w:r>
                          </w:p>
                        </w:tc>
                        <w:tc>
                          <w:tcPr>
                            <w:tcW w:w="3600" w:type="dxa"/>
                          </w:tcPr>
                          <w:p w14:paraId="6C8B3AE4" w14:textId="77777777" w:rsidR="004B6846" w:rsidRPr="00551F1F" w:rsidRDefault="0019137F" w:rsidP="004B6846">
                            <w:pPr>
                              <w:pStyle w:val="Heading8"/>
                              <w:rPr>
                                <w:rFonts w:ascii="Arial" w:hAnsi="Arial" w:cs="Arial"/>
                                <w:sz w:val="22"/>
                                <w:szCs w:val="22"/>
                              </w:rPr>
                            </w:pPr>
                            <w:hyperlink r:id="rId26" w:history="1">
                              <w:r w:rsidR="004B6846" w:rsidRPr="00C75D2F">
                                <w:rPr>
                                  <w:rStyle w:val="Hyperlink"/>
                                  <w:rFonts w:ascii="Arial" w:hAnsi="Arial" w:cs="Arial"/>
                                  <w:sz w:val="22"/>
                                  <w:szCs w:val="22"/>
                                </w:rPr>
                                <w:t>jwooten7@triad.rr.com</w:t>
                              </w:r>
                            </w:hyperlink>
                          </w:p>
                        </w:tc>
                      </w:tr>
                    </w:tbl>
                    <w:p w14:paraId="6C8B3AE6" w14:textId="77777777" w:rsidR="008030DE" w:rsidRDefault="008030DE"/>
                    <w:p w14:paraId="6C8B3AE7" w14:textId="77777777" w:rsidR="00D26B50" w:rsidRDefault="00D26B50"/>
                    <w:p w14:paraId="6C8B3AE8" w14:textId="77777777" w:rsidR="00D26B50" w:rsidRDefault="00D26B50"/>
                  </w:txbxContent>
                </v:textbox>
                <w10:wrap anchorx="margin"/>
              </v:shape>
            </w:pict>
          </mc:Fallback>
        </mc:AlternateContent>
      </w:r>
    </w:p>
    <w:p w14:paraId="6C8B396F" w14:textId="77777777" w:rsidR="00092D4E" w:rsidRDefault="00092D4E"/>
    <w:p w14:paraId="6C8B3970" w14:textId="77777777" w:rsidR="00092D4E" w:rsidRDefault="00092D4E"/>
    <w:p w14:paraId="6C8B3971" w14:textId="77777777" w:rsidR="00092D4E" w:rsidRPr="00242A72" w:rsidRDefault="00092D4E" w:rsidP="00242A72">
      <w:pPr>
        <w:ind w:firstLine="432"/>
        <w:rPr>
          <w:sz w:val="28"/>
          <w:szCs w:val="28"/>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C8B3972" w14:textId="77777777" w:rsidR="004424F4" w:rsidRDefault="00466955" w:rsidP="002D59CE">
      <w:pPr>
        <w:ind w:firstLine="432"/>
        <w:jc w:val="cente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p w14:paraId="6C8B3973" w14:textId="77777777" w:rsidR="00931210" w:rsidRDefault="00931210" w:rsidP="002D59CE">
      <w:pPr>
        <w:ind w:firstLine="432"/>
        <w:jc w:val="center"/>
        <w:rPr>
          <w:b/>
          <w:sz w:val="32"/>
          <w:szCs w:val="32"/>
        </w:rPr>
      </w:pPr>
    </w:p>
    <w:p w14:paraId="6C8B3974" w14:textId="77777777" w:rsidR="00931210" w:rsidRDefault="00931210" w:rsidP="002D59CE">
      <w:pPr>
        <w:ind w:firstLine="432"/>
        <w:jc w:val="center"/>
        <w:rPr>
          <w:b/>
          <w:sz w:val="32"/>
          <w:szCs w:val="32"/>
        </w:rPr>
      </w:pPr>
    </w:p>
    <w:p w14:paraId="6C8B3975" w14:textId="77777777" w:rsidR="00931210" w:rsidRDefault="00931210" w:rsidP="002D59CE">
      <w:pPr>
        <w:ind w:firstLine="432"/>
        <w:jc w:val="center"/>
        <w:rPr>
          <w:b/>
          <w:sz w:val="32"/>
          <w:szCs w:val="32"/>
        </w:rPr>
      </w:pPr>
    </w:p>
    <w:p w14:paraId="6C8B3976" w14:textId="4022855B" w:rsidR="00DB0881" w:rsidRDefault="00011DA6" w:rsidP="00DB0881">
      <w:pPr>
        <w:spacing w:before="100" w:beforeAutospacing="1" w:after="100" w:afterAutospacing="1" w:line="276" w:lineRule="auto"/>
        <w:jc w:val="center"/>
        <w:rPr>
          <w:b/>
          <w:sz w:val="32"/>
          <w:szCs w:val="32"/>
          <w:bdr w:val="single" w:sz="4" w:space="0" w:color="auto"/>
        </w:rPr>
      </w:pPr>
      <w:r>
        <w:rPr>
          <w:b/>
          <w:sz w:val="32"/>
          <w:szCs w:val="32"/>
          <w:bdr w:val="single" w:sz="4" w:space="0" w:color="auto"/>
        </w:rPr>
        <w:t>Treasurers’</w:t>
      </w:r>
      <w:r w:rsidR="00DB0881">
        <w:rPr>
          <w:b/>
          <w:sz w:val="32"/>
          <w:szCs w:val="32"/>
          <w:bdr w:val="single" w:sz="4" w:space="0" w:color="auto"/>
        </w:rPr>
        <w:t xml:space="preserve"> Report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2070"/>
        <w:gridCol w:w="450"/>
        <w:gridCol w:w="3870"/>
        <w:gridCol w:w="1224"/>
      </w:tblGrid>
      <w:tr w:rsidR="00DB0881" w:rsidRPr="0013759A" w14:paraId="6C8B397C" w14:textId="77777777" w:rsidTr="00D44DE4">
        <w:trPr>
          <w:trHeight w:val="251"/>
        </w:trPr>
        <w:tc>
          <w:tcPr>
            <w:tcW w:w="2677" w:type="dxa"/>
            <w:shd w:val="clear" w:color="auto" w:fill="auto"/>
          </w:tcPr>
          <w:p w14:paraId="6C8B3977" w14:textId="240EE22B" w:rsidR="00DB0881" w:rsidRPr="00A433F7" w:rsidRDefault="00DB0881" w:rsidP="00B459AA">
            <w:pPr>
              <w:rPr>
                <w:rFonts w:ascii="Garamond" w:hAnsi="Garamond"/>
                <w:b/>
                <w:bCs/>
                <w:sz w:val="24"/>
                <w:szCs w:val="24"/>
              </w:rPr>
            </w:pPr>
            <w:r w:rsidRPr="00A433F7">
              <w:rPr>
                <w:rFonts w:ascii="Garamond" w:hAnsi="Garamond"/>
                <w:b/>
                <w:bCs/>
                <w:sz w:val="24"/>
                <w:szCs w:val="24"/>
              </w:rPr>
              <w:t xml:space="preserve">Cash </w:t>
            </w:r>
            <w:r w:rsidR="00643F18" w:rsidRPr="00A433F7">
              <w:rPr>
                <w:rFonts w:ascii="Garamond" w:hAnsi="Garamond"/>
                <w:b/>
                <w:bCs/>
                <w:sz w:val="24"/>
                <w:szCs w:val="24"/>
              </w:rPr>
              <w:t>Balance 5</w:t>
            </w:r>
            <w:r w:rsidR="005A11ED">
              <w:rPr>
                <w:rFonts w:ascii="Garamond" w:hAnsi="Garamond"/>
                <w:b/>
                <w:bCs/>
                <w:sz w:val="24"/>
                <w:szCs w:val="24"/>
              </w:rPr>
              <w:t>/1</w:t>
            </w:r>
            <w:r w:rsidRPr="00A433F7">
              <w:rPr>
                <w:rFonts w:ascii="Garamond" w:hAnsi="Garamond"/>
                <w:b/>
                <w:bCs/>
                <w:sz w:val="24"/>
                <w:szCs w:val="24"/>
              </w:rPr>
              <w:t>/20</w:t>
            </w:r>
            <w:r w:rsidR="0027669D" w:rsidRPr="00A433F7">
              <w:rPr>
                <w:rFonts w:ascii="Garamond" w:hAnsi="Garamond"/>
                <w:b/>
                <w:bCs/>
                <w:sz w:val="24"/>
                <w:szCs w:val="24"/>
              </w:rPr>
              <w:t>2</w:t>
            </w:r>
            <w:r w:rsidR="000C6465">
              <w:rPr>
                <w:rFonts w:ascii="Garamond" w:hAnsi="Garamond"/>
                <w:b/>
                <w:bCs/>
                <w:sz w:val="24"/>
                <w:szCs w:val="24"/>
              </w:rPr>
              <w:t>2</w:t>
            </w:r>
          </w:p>
        </w:tc>
        <w:tc>
          <w:tcPr>
            <w:tcW w:w="2070" w:type="dxa"/>
            <w:tcBorders>
              <w:right w:val="single" w:sz="4" w:space="0" w:color="auto"/>
            </w:tcBorders>
            <w:shd w:val="clear" w:color="auto" w:fill="auto"/>
          </w:tcPr>
          <w:p w14:paraId="6C8B3978" w14:textId="20C42E8B" w:rsidR="00DB0881" w:rsidRPr="0013759A" w:rsidRDefault="00A433F7" w:rsidP="0037165A">
            <w:pPr>
              <w:jc w:val="right"/>
              <w:rPr>
                <w:rFonts w:ascii="Garamond" w:hAnsi="Garamond"/>
                <w:b/>
                <w:sz w:val="24"/>
                <w:szCs w:val="24"/>
              </w:rPr>
            </w:pPr>
            <w:r>
              <w:rPr>
                <w:rFonts w:ascii="Garamond" w:hAnsi="Garamond"/>
                <w:b/>
                <w:sz w:val="24"/>
                <w:szCs w:val="24"/>
              </w:rPr>
              <w:t>$</w:t>
            </w:r>
            <w:r w:rsidR="00483903">
              <w:rPr>
                <w:rFonts w:ascii="Garamond" w:hAnsi="Garamond"/>
                <w:b/>
                <w:sz w:val="24"/>
                <w:szCs w:val="24"/>
              </w:rPr>
              <w:t>11,018</w:t>
            </w:r>
          </w:p>
        </w:tc>
        <w:tc>
          <w:tcPr>
            <w:tcW w:w="450" w:type="dxa"/>
            <w:tcBorders>
              <w:top w:val="nil"/>
              <w:left w:val="single" w:sz="4" w:space="0" w:color="auto"/>
              <w:bottom w:val="nil"/>
              <w:right w:val="single" w:sz="4" w:space="0" w:color="auto"/>
            </w:tcBorders>
            <w:shd w:val="clear" w:color="auto" w:fill="auto"/>
          </w:tcPr>
          <w:p w14:paraId="6C8B3979" w14:textId="77777777" w:rsidR="00DB0881" w:rsidRPr="0013759A" w:rsidRDefault="00DB0881" w:rsidP="00DB0881">
            <w:pPr>
              <w:rPr>
                <w:rFonts w:ascii="Garamond" w:hAnsi="Garamond"/>
                <w:sz w:val="24"/>
                <w:szCs w:val="24"/>
              </w:rPr>
            </w:pPr>
          </w:p>
        </w:tc>
        <w:tc>
          <w:tcPr>
            <w:tcW w:w="3870" w:type="dxa"/>
            <w:tcBorders>
              <w:left w:val="single" w:sz="4" w:space="0" w:color="auto"/>
            </w:tcBorders>
            <w:shd w:val="clear" w:color="auto" w:fill="auto"/>
          </w:tcPr>
          <w:p w14:paraId="6C8B397A" w14:textId="6C192D34" w:rsidR="00DB0881" w:rsidRPr="0013759A" w:rsidRDefault="00A433F7" w:rsidP="00DB0881">
            <w:pPr>
              <w:rPr>
                <w:rFonts w:ascii="Garamond" w:hAnsi="Garamond"/>
                <w:sz w:val="24"/>
                <w:szCs w:val="24"/>
              </w:rPr>
            </w:pPr>
            <w:r w:rsidRPr="0013759A">
              <w:rPr>
                <w:rFonts w:ascii="Garamond" w:hAnsi="Garamond"/>
                <w:sz w:val="24"/>
                <w:szCs w:val="24"/>
              </w:rPr>
              <w:t>Expenses</w:t>
            </w:r>
          </w:p>
        </w:tc>
        <w:tc>
          <w:tcPr>
            <w:tcW w:w="1013" w:type="dxa"/>
            <w:shd w:val="clear" w:color="auto" w:fill="auto"/>
          </w:tcPr>
          <w:p w14:paraId="6C8B397B" w14:textId="77777777" w:rsidR="00DB0881" w:rsidRPr="0013759A" w:rsidRDefault="00DB0881" w:rsidP="00DB0881">
            <w:pPr>
              <w:rPr>
                <w:rFonts w:ascii="Garamond" w:hAnsi="Garamond"/>
                <w:sz w:val="24"/>
                <w:szCs w:val="24"/>
              </w:rPr>
            </w:pPr>
          </w:p>
        </w:tc>
      </w:tr>
      <w:tr w:rsidR="00ED7845" w:rsidRPr="0013759A" w14:paraId="6C8B3982" w14:textId="77777777" w:rsidTr="00D44DE4">
        <w:trPr>
          <w:trHeight w:val="323"/>
        </w:trPr>
        <w:tc>
          <w:tcPr>
            <w:tcW w:w="2677" w:type="dxa"/>
            <w:shd w:val="clear" w:color="auto" w:fill="auto"/>
          </w:tcPr>
          <w:p w14:paraId="6C8B397D" w14:textId="77777777" w:rsidR="00ED7845" w:rsidRPr="0013759A" w:rsidRDefault="00ED7845" w:rsidP="00ED7845">
            <w:pPr>
              <w:rPr>
                <w:rFonts w:ascii="Garamond" w:hAnsi="Garamond"/>
                <w:sz w:val="24"/>
                <w:szCs w:val="24"/>
              </w:rPr>
            </w:pPr>
            <w:r w:rsidRPr="0013759A">
              <w:rPr>
                <w:rFonts w:ascii="Garamond" w:hAnsi="Garamond"/>
                <w:sz w:val="24"/>
                <w:szCs w:val="24"/>
              </w:rPr>
              <w:t xml:space="preserve">  Income</w:t>
            </w:r>
          </w:p>
        </w:tc>
        <w:tc>
          <w:tcPr>
            <w:tcW w:w="2070" w:type="dxa"/>
            <w:tcBorders>
              <w:right w:val="single" w:sz="4" w:space="0" w:color="auto"/>
            </w:tcBorders>
            <w:shd w:val="clear" w:color="auto" w:fill="auto"/>
          </w:tcPr>
          <w:p w14:paraId="6C8B397E" w14:textId="77777777" w:rsidR="00ED7845" w:rsidRPr="0013759A" w:rsidRDefault="00ED7845" w:rsidP="00ED7845">
            <w:pPr>
              <w:rPr>
                <w:rFonts w:ascii="Garamond" w:hAnsi="Garamond"/>
                <w:sz w:val="24"/>
                <w:szCs w:val="24"/>
              </w:rPr>
            </w:pPr>
          </w:p>
        </w:tc>
        <w:tc>
          <w:tcPr>
            <w:tcW w:w="450" w:type="dxa"/>
            <w:tcBorders>
              <w:top w:val="nil"/>
              <w:left w:val="single" w:sz="4" w:space="0" w:color="auto"/>
              <w:bottom w:val="nil"/>
              <w:right w:val="single" w:sz="4" w:space="0" w:color="auto"/>
            </w:tcBorders>
            <w:shd w:val="clear" w:color="auto" w:fill="auto"/>
          </w:tcPr>
          <w:p w14:paraId="6C8B397F" w14:textId="77777777" w:rsidR="00ED7845" w:rsidRPr="0013759A" w:rsidRDefault="00ED7845" w:rsidP="00ED7845">
            <w:pPr>
              <w:rPr>
                <w:rFonts w:ascii="Garamond" w:hAnsi="Garamond"/>
                <w:sz w:val="24"/>
                <w:szCs w:val="24"/>
              </w:rPr>
            </w:pPr>
          </w:p>
        </w:tc>
        <w:tc>
          <w:tcPr>
            <w:tcW w:w="3870" w:type="dxa"/>
            <w:tcBorders>
              <w:left w:val="single" w:sz="4" w:space="0" w:color="auto"/>
            </w:tcBorders>
            <w:shd w:val="clear" w:color="auto" w:fill="auto"/>
          </w:tcPr>
          <w:p w14:paraId="6C8B3980" w14:textId="694214CB" w:rsidR="00ED7845" w:rsidRPr="0013759A" w:rsidRDefault="0056145D" w:rsidP="0056145D">
            <w:pPr>
              <w:rPr>
                <w:rFonts w:ascii="Garamond" w:hAnsi="Garamond"/>
                <w:sz w:val="24"/>
                <w:szCs w:val="24"/>
              </w:rPr>
            </w:pPr>
            <w:r>
              <w:rPr>
                <w:rFonts w:ascii="Garamond" w:hAnsi="Garamond"/>
                <w:sz w:val="24"/>
                <w:szCs w:val="24"/>
              </w:rPr>
              <w:t xml:space="preserve">      </w:t>
            </w:r>
            <w:r w:rsidR="009A7470">
              <w:rPr>
                <w:rFonts w:ascii="Garamond" w:hAnsi="Garamond"/>
                <w:sz w:val="24"/>
                <w:szCs w:val="24"/>
              </w:rPr>
              <w:t>DJ’s</w:t>
            </w:r>
          </w:p>
        </w:tc>
        <w:tc>
          <w:tcPr>
            <w:tcW w:w="1013" w:type="dxa"/>
            <w:shd w:val="clear" w:color="auto" w:fill="auto"/>
          </w:tcPr>
          <w:p w14:paraId="6C8B3981" w14:textId="1AFD8158" w:rsidR="00ED7845" w:rsidRPr="0013759A" w:rsidRDefault="00C669A6" w:rsidP="00800D8A">
            <w:pPr>
              <w:jc w:val="center"/>
              <w:rPr>
                <w:rFonts w:ascii="Garamond" w:hAnsi="Garamond"/>
                <w:sz w:val="24"/>
                <w:szCs w:val="24"/>
              </w:rPr>
            </w:pPr>
            <w:r>
              <w:rPr>
                <w:rFonts w:ascii="Garamond" w:hAnsi="Garamond"/>
                <w:sz w:val="24"/>
                <w:szCs w:val="24"/>
              </w:rPr>
              <w:t>450</w:t>
            </w:r>
          </w:p>
        </w:tc>
      </w:tr>
      <w:tr w:rsidR="00800D8A" w:rsidRPr="0013759A" w14:paraId="46BCD7C0" w14:textId="77777777" w:rsidTr="00D44DE4">
        <w:tc>
          <w:tcPr>
            <w:tcW w:w="2677" w:type="dxa"/>
            <w:shd w:val="clear" w:color="auto" w:fill="auto"/>
          </w:tcPr>
          <w:p w14:paraId="4A0198BA" w14:textId="5331E865" w:rsidR="00800D8A" w:rsidRPr="0013759A" w:rsidRDefault="00923D3C" w:rsidP="00D458D0">
            <w:pPr>
              <w:rPr>
                <w:rFonts w:ascii="Garamond" w:hAnsi="Garamond"/>
                <w:sz w:val="24"/>
                <w:szCs w:val="24"/>
              </w:rPr>
            </w:pPr>
            <w:r>
              <w:rPr>
                <w:rFonts w:ascii="Garamond" w:hAnsi="Garamond"/>
                <w:sz w:val="24"/>
                <w:szCs w:val="24"/>
              </w:rPr>
              <w:t xml:space="preserve">      </w:t>
            </w:r>
            <w:r w:rsidR="00D458D0">
              <w:rPr>
                <w:rFonts w:ascii="Garamond" w:hAnsi="Garamond"/>
                <w:sz w:val="24"/>
                <w:szCs w:val="24"/>
              </w:rPr>
              <w:t>Door</w:t>
            </w:r>
          </w:p>
        </w:tc>
        <w:tc>
          <w:tcPr>
            <w:tcW w:w="2070" w:type="dxa"/>
            <w:tcBorders>
              <w:right w:val="single" w:sz="4" w:space="0" w:color="auto"/>
            </w:tcBorders>
            <w:shd w:val="clear" w:color="auto" w:fill="auto"/>
          </w:tcPr>
          <w:p w14:paraId="3A4CE2A6" w14:textId="66713562" w:rsidR="00800D8A" w:rsidRPr="0013759A" w:rsidRDefault="00837984" w:rsidP="00D44DE4">
            <w:pPr>
              <w:jc w:val="right"/>
              <w:rPr>
                <w:rFonts w:ascii="Garamond" w:hAnsi="Garamond"/>
                <w:sz w:val="24"/>
                <w:szCs w:val="24"/>
              </w:rPr>
            </w:pPr>
            <w:r>
              <w:rPr>
                <w:rFonts w:ascii="Garamond" w:hAnsi="Garamond"/>
                <w:sz w:val="24"/>
                <w:szCs w:val="24"/>
              </w:rPr>
              <w:t>68</w:t>
            </w:r>
            <w:r w:rsidR="00181ECD">
              <w:rPr>
                <w:rFonts w:ascii="Garamond" w:hAnsi="Garamond"/>
                <w:sz w:val="24"/>
                <w:szCs w:val="24"/>
              </w:rPr>
              <w:t>5</w:t>
            </w:r>
          </w:p>
        </w:tc>
        <w:tc>
          <w:tcPr>
            <w:tcW w:w="450" w:type="dxa"/>
            <w:tcBorders>
              <w:top w:val="nil"/>
              <w:left w:val="single" w:sz="4" w:space="0" w:color="auto"/>
              <w:bottom w:val="nil"/>
              <w:right w:val="single" w:sz="4" w:space="0" w:color="auto"/>
            </w:tcBorders>
            <w:shd w:val="clear" w:color="auto" w:fill="auto"/>
          </w:tcPr>
          <w:p w14:paraId="329FDFC2" w14:textId="77777777" w:rsidR="00800D8A" w:rsidRPr="0013759A" w:rsidRDefault="00800D8A" w:rsidP="00ED7845">
            <w:pPr>
              <w:rPr>
                <w:rFonts w:ascii="Garamond" w:hAnsi="Garamond"/>
                <w:sz w:val="24"/>
                <w:szCs w:val="24"/>
              </w:rPr>
            </w:pPr>
          </w:p>
        </w:tc>
        <w:tc>
          <w:tcPr>
            <w:tcW w:w="3870" w:type="dxa"/>
            <w:tcBorders>
              <w:left w:val="single" w:sz="4" w:space="0" w:color="auto"/>
            </w:tcBorders>
            <w:shd w:val="clear" w:color="auto" w:fill="auto"/>
          </w:tcPr>
          <w:p w14:paraId="3A57ED12" w14:textId="4EB5CACC" w:rsidR="00800D8A" w:rsidRPr="0013759A" w:rsidRDefault="009009B2" w:rsidP="00796074">
            <w:pPr>
              <w:rPr>
                <w:rFonts w:ascii="Garamond" w:hAnsi="Garamond"/>
                <w:sz w:val="24"/>
                <w:szCs w:val="24"/>
              </w:rPr>
            </w:pPr>
            <w:r>
              <w:rPr>
                <w:rFonts w:ascii="Garamond" w:hAnsi="Garamond"/>
                <w:sz w:val="24"/>
                <w:szCs w:val="24"/>
              </w:rPr>
              <w:t xml:space="preserve">      Newsletter Printing</w:t>
            </w:r>
          </w:p>
        </w:tc>
        <w:tc>
          <w:tcPr>
            <w:tcW w:w="1013" w:type="dxa"/>
            <w:shd w:val="clear" w:color="auto" w:fill="auto"/>
          </w:tcPr>
          <w:p w14:paraId="5A2E8BFA" w14:textId="611BE224" w:rsidR="00800D8A" w:rsidRPr="0013759A" w:rsidRDefault="00C669A6" w:rsidP="00800D8A">
            <w:pPr>
              <w:jc w:val="center"/>
              <w:rPr>
                <w:rFonts w:ascii="Garamond" w:hAnsi="Garamond"/>
                <w:sz w:val="24"/>
                <w:szCs w:val="24"/>
              </w:rPr>
            </w:pPr>
            <w:r>
              <w:rPr>
                <w:rFonts w:ascii="Garamond" w:hAnsi="Garamond"/>
                <w:sz w:val="24"/>
                <w:szCs w:val="24"/>
              </w:rPr>
              <w:t>23</w:t>
            </w:r>
          </w:p>
        </w:tc>
      </w:tr>
      <w:tr w:rsidR="00D44DE4" w:rsidRPr="0013759A" w14:paraId="3C59229D" w14:textId="77777777" w:rsidTr="00D44DE4">
        <w:tc>
          <w:tcPr>
            <w:tcW w:w="2677" w:type="dxa"/>
            <w:shd w:val="clear" w:color="auto" w:fill="auto"/>
          </w:tcPr>
          <w:p w14:paraId="5AB4332F" w14:textId="20D88C9A" w:rsidR="00D44DE4" w:rsidRPr="0013759A" w:rsidRDefault="009A7470" w:rsidP="00D458D0">
            <w:pPr>
              <w:rPr>
                <w:rFonts w:ascii="Garamond" w:hAnsi="Garamond"/>
                <w:sz w:val="24"/>
                <w:szCs w:val="24"/>
              </w:rPr>
            </w:pPr>
            <w:r>
              <w:rPr>
                <w:rFonts w:ascii="Garamond" w:hAnsi="Garamond"/>
                <w:sz w:val="24"/>
                <w:szCs w:val="24"/>
              </w:rPr>
              <w:t xml:space="preserve">      </w:t>
            </w:r>
            <w:r w:rsidR="00181ECD">
              <w:rPr>
                <w:rFonts w:ascii="Garamond" w:hAnsi="Garamond"/>
                <w:sz w:val="24"/>
                <w:szCs w:val="24"/>
              </w:rPr>
              <w:t>New members</w:t>
            </w:r>
          </w:p>
        </w:tc>
        <w:tc>
          <w:tcPr>
            <w:tcW w:w="2070" w:type="dxa"/>
            <w:tcBorders>
              <w:right w:val="single" w:sz="4" w:space="0" w:color="auto"/>
            </w:tcBorders>
            <w:shd w:val="clear" w:color="auto" w:fill="auto"/>
          </w:tcPr>
          <w:p w14:paraId="4E1C88E9" w14:textId="66471E0A" w:rsidR="00D44DE4" w:rsidRPr="009A7470" w:rsidRDefault="00181ECD" w:rsidP="009A7470">
            <w:pPr>
              <w:jc w:val="right"/>
              <w:rPr>
                <w:rFonts w:ascii="Garamond" w:hAnsi="Garamond"/>
                <w:bCs/>
                <w:sz w:val="24"/>
                <w:szCs w:val="24"/>
              </w:rPr>
            </w:pPr>
            <w:r>
              <w:rPr>
                <w:rFonts w:ascii="Garamond" w:hAnsi="Garamond"/>
                <w:bCs/>
                <w:sz w:val="24"/>
                <w:szCs w:val="24"/>
              </w:rPr>
              <w:t>60</w:t>
            </w:r>
          </w:p>
        </w:tc>
        <w:tc>
          <w:tcPr>
            <w:tcW w:w="450" w:type="dxa"/>
            <w:tcBorders>
              <w:top w:val="nil"/>
              <w:left w:val="single" w:sz="4" w:space="0" w:color="auto"/>
              <w:bottom w:val="nil"/>
              <w:right w:val="single" w:sz="4" w:space="0" w:color="auto"/>
            </w:tcBorders>
            <w:shd w:val="clear" w:color="auto" w:fill="auto"/>
          </w:tcPr>
          <w:p w14:paraId="37BD2FA2" w14:textId="77777777" w:rsidR="00D44DE4" w:rsidRPr="0013759A" w:rsidRDefault="00D44DE4" w:rsidP="00ED7845">
            <w:pPr>
              <w:rPr>
                <w:rFonts w:ascii="Garamond" w:hAnsi="Garamond"/>
                <w:sz w:val="24"/>
                <w:szCs w:val="24"/>
              </w:rPr>
            </w:pPr>
          </w:p>
        </w:tc>
        <w:tc>
          <w:tcPr>
            <w:tcW w:w="3870" w:type="dxa"/>
            <w:tcBorders>
              <w:left w:val="single" w:sz="4" w:space="0" w:color="auto"/>
            </w:tcBorders>
            <w:shd w:val="clear" w:color="auto" w:fill="auto"/>
          </w:tcPr>
          <w:p w14:paraId="6FD91D49" w14:textId="07F914F9" w:rsidR="00D44DE4" w:rsidRPr="008F5077" w:rsidRDefault="00C669A6" w:rsidP="00796074">
            <w:pPr>
              <w:rPr>
                <w:rFonts w:ascii="Garamond" w:hAnsi="Garamond"/>
                <w:sz w:val="24"/>
                <w:szCs w:val="24"/>
              </w:rPr>
            </w:pPr>
            <w:r>
              <w:rPr>
                <w:rFonts w:ascii="Garamond" w:hAnsi="Garamond"/>
                <w:sz w:val="24"/>
                <w:szCs w:val="24"/>
              </w:rPr>
              <w:t xml:space="preserve">      SOS Party</w:t>
            </w:r>
          </w:p>
        </w:tc>
        <w:tc>
          <w:tcPr>
            <w:tcW w:w="1013" w:type="dxa"/>
            <w:shd w:val="clear" w:color="auto" w:fill="auto"/>
          </w:tcPr>
          <w:p w14:paraId="774565A3" w14:textId="4EF06C37" w:rsidR="00D44DE4" w:rsidRPr="007C16BC" w:rsidRDefault="00C669A6" w:rsidP="00ED7845">
            <w:pPr>
              <w:jc w:val="center"/>
              <w:rPr>
                <w:rFonts w:ascii="Garamond" w:hAnsi="Garamond"/>
                <w:sz w:val="24"/>
                <w:szCs w:val="24"/>
              </w:rPr>
            </w:pPr>
            <w:r>
              <w:rPr>
                <w:rFonts w:ascii="Garamond" w:hAnsi="Garamond"/>
                <w:sz w:val="24"/>
                <w:szCs w:val="24"/>
              </w:rPr>
              <w:t>250</w:t>
            </w:r>
          </w:p>
        </w:tc>
      </w:tr>
      <w:tr w:rsidR="00314CF0" w:rsidRPr="0013759A" w14:paraId="22F88117" w14:textId="77777777" w:rsidTr="00D44DE4">
        <w:tc>
          <w:tcPr>
            <w:tcW w:w="2677" w:type="dxa"/>
            <w:shd w:val="clear" w:color="auto" w:fill="auto"/>
          </w:tcPr>
          <w:p w14:paraId="23EBA7B3" w14:textId="5836413E" w:rsidR="00314CF0" w:rsidRDefault="007F6B3D" w:rsidP="00D458D0">
            <w:pPr>
              <w:rPr>
                <w:rFonts w:ascii="Garamond" w:hAnsi="Garamond"/>
                <w:sz w:val="24"/>
                <w:szCs w:val="24"/>
              </w:rPr>
            </w:pPr>
            <w:r>
              <w:rPr>
                <w:rFonts w:ascii="Garamond" w:hAnsi="Garamond"/>
                <w:sz w:val="24"/>
                <w:szCs w:val="24"/>
              </w:rPr>
              <w:t xml:space="preserve">     </w:t>
            </w:r>
          </w:p>
        </w:tc>
        <w:tc>
          <w:tcPr>
            <w:tcW w:w="2070" w:type="dxa"/>
            <w:tcBorders>
              <w:right w:val="single" w:sz="4" w:space="0" w:color="auto"/>
            </w:tcBorders>
            <w:shd w:val="clear" w:color="auto" w:fill="auto"/>
          </w:tcPr>
          <w:p w14:paraId="228D4FC7" w14:textId="3471D43F" w:rsidR="00314CF0" w:rsidRDefault="00314CF0" w:rsidP="009A7470">
            <w:pPr>
              <w:jc w:val="right"/>
              <w:rPr>
                <w:rFonts w:ascii="Garamond" w:hAnsi="Garamond"/>
                <w:bCs/>
                <w:sz w:val="24"/>
                <w:szCs w:val="24"/>
              </w:rPr>
            </w:pPr>
          </w:p>
        </w:tc>
        <w:tc>
          <w:tcPr>
            <w:tcW w:w="450" w:type="dxa"/>
            <w:tcBorders>
              <w:top w:val="nil"/>
              <w:left w:val="single" w:sz="4" w:space="0" w:color="auto"/>
              <w:bottom w:val="nil"/>
              <w:right w:val="single" w:sz="4" w:space="0" w:color="auto"/>
            </w:tcBorders>
            <w:shd w:val="clear" w:color="auto" w:fill="auto"/>
          </w:tcPr>
          <w:p w14:paraId="223A3F4A" w14:textId="77777777" w:rsidR="00314CF0" w:rsidRPr="0013759A" w:rsidRDefault="00314CF0" w:rsidP="00ED7845">
            <w:pPr>
              <w:rPr>
                <w:rFonts w:ascii="Garamond" w:hAnsi="Garamond"/>
                <w:sz w:val="24"/>
                <w:szCs w:val="24"/>
              </w:rPr>
            </w:pPr>
          </w:p>
        </w:tc>
        <w:tc>
          <w:tcPr>
            <w:tcW w:w="3870" w:type="dxa"/>
            <w:tcBorders>
              <w:left w:val="single" w:sz="4" w:space="0" w:color="auto"/>
            </w:tcBorders>
            <w:shd w:val="clear" w:color="auto" w:fill="auto"/>
          </w:tcPr>
          <w:p w14:paraId="2F9AC3FD" w14:textId="5EAB53ED" w:rsidR="00314CF0" w:rsidRPr="008F5077" w:rsidRDefault="00C669A6" w:rsidP="00796074">
            <w:pPr>
              <w:rPr>
                <w:rFonts w:ascii="Garamond" w:hAnsi="Garamond"/>
                <w:sz w:val="24"/>
                <w:szCs w:val="24"/>
              </w:rPr>
            </w:pPr>
            <w:r>
              <w:rPr>
                <w:rFonts w:ascii="Garamond" w:hAnsi="Garamond"/>
                <w:sz w:val="24"/>
                <w:szCs w:val="24"/>
              </w:rPr>
              <w:t xml:space="preserve">      </w:t>
            </w:r>
            <w:r w:rsidR="00EF12DD">
              <w:rPr>
                <w:rFonts w:ascii="Garamond" w:hAnsi="Garamond"/>
                <w:sz w:val="24"/>
                <w:szCs w:val="24"/>
              </w:rPr>
              <w:t>½ Oldies Tables &amp; Chairs rental</w:t>
            </w:r>
          </w:p>
        </w:tc>
        <w:tc>
          <w:tcPr>
            <w:tcW w:w="1013" w:type="dxa"/>
            <w:shd w:val="clear" w:color="auto" w:fill="auto"/>
          </w:tcPr>
          <w:p w14:paraId="5F5D8D09" w14:textId="56C55C19" w:rsidR="00314CF0" w:rsidRDefault="00EF12DD" w:rsidP="00ED7845">
            <w:pPr>
              <w:jc w:val="center"/>
              <w:rPr>
                <w:rFonts w:ascii="Garamond" w:hAnsi="Garamond"/>
                <w:sz w:val="24"/>
                <w:szCs w:val="24"/>
              </w:rPr>
            </w:pPr>
            <w:r>
              <w:rPr>
                <w:rFonts w:ascii="Garamond" w:hAnsi="Garamond"/>
                <w:sz w:val="24"/>
                <w:szCs w:val="24"/>
              </w:rPr>
              <w:t>304</w:t>
            </w:r>
          </w:p>
        </w:tc>
      </w:tr>
      <w:tr w:rsidR="00314CF0" w:rsidRPr="0013759A" w14:paraId="63168F9A" w14:textId="77777777" w:rsidTr="00D44DE4">
        <w:tc>
          <w:tcPr>
            <w:tcW w:w="2677" w:type="dxa"/>
            <w:shd w:val="clear" w:color="auto" w:fill="auto"/>
          </w:tcPr>
          <w:p w14:paraId="072A823B" w14:textId="77777777" w:rsidR="00314CF0" w:rsidRDefault="00314CF0" w:rsidP="00D458D0">
            <w:pPr>
              <w:rPr>
                <w:rFonts w:ascii="Garamond" w:hAnsi="Garamond"/>
                <w:sz w:val="24"/>
                <w:szCs w:val="24"/>
              </w:rPr>
            </w:pPr>
          </w:p>
        </w:tc>
        <w:tc>
          <w:tcPr>
            <w:tcW w:w="2070" w:type="dxa"/>
            <w:tcBorders>
              <w:right w:val="single" w:sz="4" w:space="0" w:color="auto"/>
            </w:tcBorders>
            <w:shd w:val="clear" w:color="auto" w:fill="auto"/>
          </w:tcPr>
          <w:p w14:paraId="04D2D240" w14:textId="77777777" w:rsidR="00314CF0" w:rsidRDefault="00314CF0" w:rsidP="009A7470">
            <w:pPr>
              <w:jc w:val="right"/>
              <w:rPr>
                <w:rFonts w:ascii="Garamond" w:hAnsi="Garamond"/>
                <w:bCs/>
                <w:sz w:val="24"/>
                <w:szCs w:val="24"/>
              </w:rPr>
            </w:pPr>
          </w:p>
        </w:tc>
        <w:tc>
          <w:tcPr>
            <w:tcW w:w="450" w:type="dxa"/>
            <w:tcBorders>
              <w:top w:val="nil"/>
              <w:left w:val="single" w:sz="4" w:space="0" w:color="auto"/>
              <w:bottom w:val="nil"/>
              <w:right w:val="single" w:sz="4" w:space="0" w:color="auto"/>
            </w:tcBorders>
            <w:shd w:val="clear" w:color="auto" w:fill="auto"/>
          </w:tcPr>
          <w:p w14:paraId="26D8994C" w14:textId="77777777" w:rsidR="00314CF0" w:rsidRPr="0013759A" w:rsidRDefault="00314CF0" w:rsidP="00ED7845">
            <w:pPr>
              <w:rPr>
                <w:rFonts w:ascii="Garamond" w:hAnsi="Garamond"/>
                <w:sz w:val="24"/>
                <w:szCs w:val="24"/>
              </w:rPr>
            </w:pPr>
          </w:p>
        </w:tc>
        <w:tc>
          <w:tcPr>
            <w:tcW w:w="3870" w:type="dxa"/>
            <w:tcBorders>
              <w:left w:val="single" w:sz="4" w:space="0" w:color="auto"/>
            </w:tcBorders>
            <w:shd w:val="clear" w:color="auto" w:fill="auto"/>
          </w:tcPr>
          <w:p w14:paraId="5E7DCD5A" w14:textId="7E831097" w:rsidR="00314CF0" w:rsidRPr="008F5077" w:rsidRDefault="00314CF0" w:rsidP="00796074">
            <w:pPr>
              <w:rPr>
                <w:rFonts w:ascii="Garamond" w:hAnsi="Garamond"/>
                <w:sz w:val="24"/>
                <w:szCs w:val="24"/>
              </w:rPr>
            </w:pPr>
          </w:p>
        </w:tc>
        <w:tc>
          <w:tcPr>
            <w:tcW w:w="1013" w:type="dxa"/>
            <w:shd w:val="clear" w:color="auto" w:fill="auto"/>
          </w:tcPr>
          <w:p w14:paraId="1B3BE03F" w14:textId="7DF36BFF" w:rsidR="00314CF0" w:rsidRDefault="00314CF0" w:rsidP="00ED7845">
            <w:pPr>
              <w:jc w:val="center"/>
              <w:rPr>
                <w:rFonts w:ascii="Garamond" w:hAnsi="Garamond"/>
                <w:sz w:val="24"/>
                <w:szCs w:val="24"/>
              </w:rPr>
            </w:pPr>
          </w:p>
        </w:tc>
      </w:tr>
      <w:tr w:rsidR="00DD519F" w:rsidRPr="0013759A" w14:paraId="252F9E5F" w14:textId="77777777" w:rsidTr="00D44DE4">
        <w:tc>
          <w:tcPr>
            <w:tcW w:w="2677" w:type="dxa"/>
            <w:shd w:val="clear" w:color="auto" w:fill="auto"/>
          </w:tcPr>
          <w:p w14:paraId="7724B6CA" w14:textId="77777777" w:rsidR="00DD519F" w:rsidRDefault="00DD519F" w:rsidP="00D458D0">
            <w:pPr>
              <w:rPr>
                <w:rFonts w:ascii="Garamond" w:hAnsi="Garamond"/>
                <w:sz w:val="24"/>
                <w:szCs w:val="24"/>
              </w:rPr>
            </w:pPr>
          </w:p>
        </w:tc>
        <w:tc>
          <w:tcPr>
            <w:tcW w:w="2070" w:type="dxa"/>
            <w:tcBorders>
              <w:right w:val="single" w:sz="4" w:space="0" w:color="auto"/>
            </w:tcBorders>
            <w:shd w:val="clear" w:color="auto" w:fill="auto"/>
          </w:tcPr>
          <w:p w14:paraId="56855C04" w14:textId="77777777" w:rsidR="00DD519F" w:rsidRDefault="00DD519F" w:rsidP="009A7470">
            <w:pPr>
              <w:jc w:val="right"/>
              <w:rPr>
                <w:rFonts w:ascii="Garamond" w:hAnsi="Garamond"/>
                <w:bCs/>
                <w:sz w:val="24"/>
                <w:szCs w:val="24"/>
              </w:rPr>
            </w:pPr>
          </w:p>
        </w:tc>
        <w:tc>
          <w:tcPr>
            <w:tcW w:w="450" w:type="dxa"/>
            <w:tcBorders>
              <w:top w:val="nil"/>
              <w:left w:val="single" w:sz="4" w:space="0" w:color="auto"/>
              <w:bottom w:val="nil"/>
              <w:right w:val="single" w:sz="4" w:space="0" w:color="auto"/>
            </w:tcBorders>
            <w:shd w:val="clear" w:color="auto" w:fill="auto"/>
          </w:tcPr>
          <w:p w14:paraId="5527F060" w14:textId="77777777" w:rsidR="00DD519F" w:rsidRPr="0013759A" w:rsidRDefault="00DD519F" w:rsidP="00ED7845">
            <w:pPr>
              <w:rPr>
                <w:rFonts w:ascii="Garamond" w:hAnsi="Garamond"/>
                <w:sz w:val="24"/>
                <w:szCs w:val="24"/>
              </w:rPr>
            </w:pPr>
          </w:p>
        </w:tc>
        <w:tc>
          <w:tcPr>
            <w:tcW w:w="3870" w:type="dxa"/>
            <w:tcBorders>
              <w:left w:val="single" w:sz="4" w:space="0" w:color="auto"/>
            </w:tcBorders>
            <w:shd w:val="clear" w:color="auto" w:fill="auto"/>
          </w:tcPr>
          <w:p w14:paraId="783D746E" w14:textId="034627FF" w:rsidR="00DD519F" w:rsidRDefault="00DD519F" w:rsidP="00796074">
            <w:pPr>
              <w:rPr>
                <w:rFonts w:ascii="Garamond" w:hAnsi="Garamond"/>
                <w:sz w:val="24"/>
                <w:szCs w:val="24"/>
              </w:rPr>
            </w:pPr>
          </w:p>
        </w:tc>
        <w:tc>
          <w:tcPr>
            <w:tcW w:w="1013" w:type="dxa"/>
            <w:shd w:val="clear" w:color="auto" w:fill="auto"/>
          </w:tcPr>
          <w:p w14:paraId="68A88CD4" w14:textId="7FC75B3E" w:rsidR="00DD519F" w:rsidRDefault="00DD519F" w:rsidP="00ED7845">
            <w:pPr>
              <w:jc w:val="center"/>
              <w:rPr>
                <w:rFonts w:ascii="Garamond" w:hAnsi="Garamond"/>
                <w:sz w:val="24"/>
                <w:szCs w:val="24"/>
              </w:rPr>
            </w:pPr>
          </w:p>
        </w:tc>
      </w:tr>
      <w:tr w:rsidR="00ED7845" w:rsidRPr="0013759A" w14:paraId="6C8B39AC" w14:textId="77777777" w:rsidTr="00D44DE4">
        <w:tc>
          <w:tcPr>
            <w:tcW w:w="2677" w:type="dxa"/>
            <w:shd w:val="clear" w:color="auto" w:fill="auto"/>
          </w:tcPr>
          <w:p w14:paraId="6C8B39A7" w14:textId="16EACAEE" w:rsidR="00ED7845" w:rsidRPr="0013759A" w:rsidRDefault="00ED7845" w:rsidP="00ED7845">
            <w:pPr>
              <w:jc w:val="right"/>
              <w:rPr>
                <w:rFonts w:ascii="Garamond" w:hAnsi="Garamond"/>
                <w:sz w:val="24"/>
                <w:szCs w:val="24"/>
              </w:rPr>
            </w:pPr>
          </w:p>
        </w:tc>
        <w:tc>
          <w:tcPr>
            <w:tcW w:w="2070" w:type="dxa"/>
            <w:tcBorders>
              <w:right w:val="single" w:sz="4" w:space="0" w:color="auto"/>
            </w:tcBorders>
            <w:shd w:val="clear" w:color="auto" w:fill="auto"/>
          </w:tcPr>
          <w:p w14:paraId="6C8B39A8" w14:textId="5DF21F3F" w:rsidR="00ED7845" w:rsidRPr="0013759A" w:rsidRDefault="00923D3C" w:rsidP="000968FC">
            <w:pPr>
              <w:jc w:val="center"/>
              <w:rPr>
                <w:rFonts w:ascii="Garamond" w:hAnsi="Garamond"/>
                <w:b/>
                <w:sz w:val="24"/>
                <w:szCs w:val="24"/>
              </w:rPr>
            </w:pPr>
            <w:r>
              <w:rPr>
                <w:rFonts w:ascii="Garamond" w:hAnsi="Garamond"/>
                <w:b/>
                <w:sz w:val="24"/>
                <w:szCs w:val="24"/>
              </w:rPr>
              <w:t xml:space="preserve">      </w:t>
            </w:r>
            <w:r w:rsidR="00D458D0">
              <w:rPr>
                <w:rFonts w:ascii="Garamond" w:hAnsi="Garamond"/>
                <w:b/>
                <w:sz w:val="24"/>
                <w:szCs w:val="24"/>
              </w:rPr>
              <w:t xml:space="preserve">          </w:t>
            </w:r>
            <w:r>
              <w:rPr>
                <w:rFonts w:ascii="Garamond" w:hAnsi="Garamond"/>
                <w:b/>
                <w:sz w:val="24"/>
                <w:szCs w:val="24"/>
              </w:rPr>
              <w:t xml:space="preserve"> $</w:t>
            </w:r>
            <w:r w:rsidR="0089754F">
              <w:rPr>
                <w:rFonts w:ascii="Garamond" w:hAnsi="Garamond"/>
                <w:b/>
                <w:sz w:val="24"/>
                <w:szCs w:val="24"/>
              </w:rPr>
              <w:t>1</w:t>
            </w:r>
            <w:r w:rsidR="007311E6">
              <w:rPr>
                <w:rFonts w:ascii="Garamond" w:hAnsi="Garamond"/>
                <w:b/>
                <w:sz w:val="24"/>
                <w:szCs w:val="24"/>
              </w:rPr>
              <w:t>1,</w:t>
            </w:r>
            <w:r w:rsidR="00837984">
              <w:rPr>
                <w:rFonts w:ascii="Garamond" w:hAnsi="Garamond"/>
                <w:b/>
                <w:sz w:val="24"/>
                <w:szCs w:val="24"/>
              </w:rPr>
              <w:t>763</w:t>
            </w:r>
          </w:p>
        </w:tc>
        <w:tc>
          <w:tcPr>
            <w:tcW w:w="450" w:type="dxa"/>
            <w:tcBorders>
              <w:top w:val="nil"/>
              <w:left w:val="single" w:sz="4" w:space="0" w:color="auto"/>
              <w:bottom w:val="nil"/>
              <w:right w:val="single" w:sz="4" w:space="0" w:color="auto"/>
            </w:tcBorders>
            <w:shd w:val="clear" w:color="auto" w:fill="auto"/>
          </w:tcPr>
          <w:p w14:paraId="6C8B39A9" w14:textId="77777777" w:rsidR="00ED7845" w:rsidRPr="0013759A" w:rsidRDefault="00ED7845" w:rsidP="00ED7845">
            <w:pPr>
              <w:rPr>
                <w:rFonts w:ascii="Garamond" w:hAnsi="Garamond"/>
                <w:sz w:val="24"/>
                <w:szCs w:val="24"/>
              </w:rPr>
            </w:pPr>
          </w:p>
        </w:tc>
        <w:tc>
          <w:tcPr>
            <w:tcW w:w="3870" w:type="dxa"/>
            <w:tcBorders>
              <w:left w:val="single" w:sz="4" w:space="0" w:color="auto"/>
            </w:tcBorders>
            <w:shd w:val="clear" w:color="auto" w:fill="auto"/>
          </w:tcPr>
          <w:p w14:paraId="6C8B39AA" w14:textId="13A808FF" w:rsidR="00ED7845" w:rsidRPr="00A433F7" w:rsidRDefault="00ED7845" w:rsidP="00ED7845">
            <w:pPr>
              <w:rPr>
                <w:rFonts w:ascii="Garamond" w:hAnsi="Garamond"/>
                <w:b/>
                <w:bCs/>
                <w:sz w:val="24"/>
                <w:szCs w:val="24"/>
              </w:rPr>
            </w:pPr>
            <w:r w:rsidRPr="00A433F7">
              <w:rPr>
                <w:rFonts w:ascii="Garamond" w:hAnsi="Garamond"/>
                <w:b/>
                <w:bCs/>
                <w:sz w:val="24"/>
                <w:szCs w:val="24"/>
              </w:rPr>
              <w:t xml:space="preserve">Ending Balance </w:t>
            </w:r>
            <w:r w:rsidR="00483903">
              <w:rPr>
                <w:rFonts w:ascii="Garamond" w:hAnsi="Garamond"/>
                <w:b/>
                <w:bCs/>
                <w:sz w:val="24"/>
                <w:szCs w:val="24"/>
              </w:rPr>
              <w:t>5</w:t>
            </w:r>
            <w:r w:rsidR="00F70D5C">
              <w:rPr>
                <w:rFonts w:ascii="Garamond" w:hAnsi="Garamond"/>
                <w:b/>
                <w:bCs/>
                <w:sz w:val="24"/>
                <w:szCs w:val="24"/>
              </w:rPr>
              <w:t>/3</w:t>
            </w:r>
            <w:r w:rsidR="00483903">
              <w:rPr>
                <w:rFonts w:ascii="Garamond" w:hAnsi="Garamond"/>
                <w:b/>
                <w:bCs/>
                <w:sz w:val="24"/>
                <w:szCs w:val="24"/>
              </w:rPr>
              <w:t>1</w:t>
            </w:r>
            <w:r w:rsidR="005A11ED">
              <w:rPr>
                <w:rFonts w:ascii="Garamond" w:hAnsi="Garamond"/>
                <w:b/>
                <w:bCs/>
                <w:sz w:val="24"/>
                <w:szCs w:val="24"/>
              </w:rPr>
              <w:t>/202</w:t>
            </w:r>
            <w:r w:rsidR="004219DC">
              <w:rPr>
                <w:rFonts w:ascii="Garamond" w:hAnsi="Garamond"/>
                <w:b/>
                <w:bCs/>
                <w:sz w:val="24"/>
                <w:szCs w:val="24"/>
              </w:rPr>
              <w:t>2</w:t>
            </w:r>
          </w:p>
        </w:tc>
        <w:tc>
          <w:tcPr>
            <w:tcW w:w="1013" w:type="dxa"/>
            <w:shd w:val="clear" w:color="auto" w:fill="auto"/>
          </w:tcPr>
          <w:p w14:paraId="6C8B39AB" w14:textId="5FB28880" w:rsidR="00ED7845" w:rsidRPr="0013759A" w:rsidRDefault="00796074" w:rsidP="00ED7845">
            <w:pPr>
              <w:jc w:val="center"/>
              <w:rPr>
                <w:rFonts w:ascii="Garamond" w:hAnsi="Garamond"/>
                <w:b/>
                <w:sz w:val="24"/>
                <w:szCs w:val="24"/>
              </w:rPr>
            </w:pPr>
            <w:r>
              <w:rPr>
                <w:rFonts w:ascii="Garamond" w:hAnsi="Garamond"/>
                <w:b/>
                <w:sz w:val="24"/>
                <w:szCs w:val="24"/>
              </w:rPr>
              <w:t>$</w:t>
            </w:r>
            <w:r w:rsidR="005D3FF1">
              <w:rPr>
                <w:rFonts w:ascii="Garamond" w:hAnsi="Garamond"/>
                <w:b/>
                <w:sz w:val="24"/>
                <w:szCs w:val="24"/>
              </w:rPr>
              <w:t>1</w:t>
            </w:r>
            <w:r w:rsidR="00EF12DD">
              <w:rPr>
                <w:rFonts w:ascii="Garamond" w:hAnsi="Garamond"/>
                <w:b/>
                <w:sz w:val="24"/>
                <w:szCs w:val="24"/>
              </w:rPr>
              <w:t>0,736.39</w:t>
            </w:r>
          </w:p>
        </w:tc>
      </w:tr>
    </w:tbl>
    <w:p w14:paraId="309194D6" w14:textId="2AD24F4C" w:rsidR="007C16BC" w:rsidRDefault="00DD519F" w:rsidP="00A433F7">
      <w:pPr>
        <w:spacing w:before="100" w:beforeAutospacing="1" w:after="100" w:afterAutospacing="1" w:line="276" w:lineRule="auto"/>
        <w:rPr>
          <w:b/>
          <w:sz w:val="32"/>
          <w:szCs w:val="32"/>
          <w:bdr w:val="single" w:sz="4" w:space="0" w:color="auto"/>
        </w:rPr>
      </w:pPr>
      <w:r>
        <w:rPr>
          <w:noProof/>
        </w:rPr>
        <mc:AlternateContent>
          <mc:Choice Requires="wps">
            <w:drawing>
              <wp:anchor distT="0" distB="0" distL="114300" distR="114300" simplePos="0" relativeHeight="251656192" behindDoc="0" locked="0" layoutInCell="1" allowOverlap="1" wp14:anchorId="6C8B3A67" wp14:editId="473D2FFD">
                <wp:simplePos x="0" y="0"/>
                <wp:positionH relativeFrom="margin">
                  <wp:align>center</wp:align>
                </wp:positionH>
                <wp:positionV relativeFrom="paragraph">
                  <wp:posOffset>573405</wp:posOffset>
                </wp:positionV>
                <wp:extent cx="6865620" cy="1924050"/>
                <wp:effectExtent l="38100" t="38100" r="30480" b="3810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1924050"/>
                        </a:xfrm>
                        <a:prstGeom prst="rect">
                          <a:avLst/>
                        </a:prstGeom>
                        <a:solidFill>
                          <a:srgbClr val="FFFFFF"/>
                        </a:solidFill>
                        <a:ln w="76200" cmpd="tri">
                          <a:solidFill>
                            <a:srgbClr val="000000"/>
                          </a:solidFill>
                          <a:miter lim="800000"/>
                          <a:headEnd/>
                          <a:tailEnd/>
                        </a:ln>
                      </wps:spPr>
                      <wps:txbx>
                        <w:txbxContent>
                          <w:p w14:paraId="6C8B3B1C" w14:textId="77777777" w:rsidR="008030DE" w:rsidRPr="009778BE" w:rsidRDefault="008030DE" w:rsidP="000E583E">
                            <w:pPr>
                              <w:tabs>
                                <w:tab w:val="left" w:pos="1980"/>
                              </w:tabs>
                              <w:jc w:val="center"/>
                              <w:rPr>
                                <w:b/>
                                <w:sz w:val="24"/>
                                <w:szCs w:val="24"/>
                              </w:rPr>
                            </w:pPr>
                            <w:r w:rsidRPr="009778BE">
                              <w:rPr>
                                <w:b/>
                                <w:sz w:val="24"/>
                                <w:szCs w:val="24"/>
                              </w:rPr>
                              <w:t>PEOPLE TO REMEMBER</w:t>
                            </w:r>
                          </w:p>
                          <w:p w14:paraId="7C009402" w14:textId="130EC04F" w:rsidR="000459E8" w:rsidRDefault="009F1D88" w:rsidP="000459E8">
                            <w:pPr>
                              <w:shd w:val="clear" w:color="auto" w:fill="FFFFFF"/>
                              <w:rPr>
                                <w:rFonts w:ascii="Arial" w:hAnsi="Arial" w:cs="Arial"/>
                                <w:color w:val="222222"/>
                                <w:sz w:val="24"/>
                                <w:szCs w:val="24"/>
                              </w:rPr>
                            </w:pPr>
                            <w:r w:rsidRPr="009778BE">
                              <w:rPr>
                                <w:b/>
                                <w:sz w:val="24"/>
                                <w:szCs w:val="24"/>
                              </w:rPr>
                              <w:t>In our thoughts &amp; prayers:</w:t>
                            </w:r>
                            <w:r w:rsidR="000459E8" w:rsidRPr="009778BE">
                              <w:rPr>
                                <w:rFonts w:ascii="Arial" w:hAnsi="Arial" w:cs="Arial"/>
                                <w:color w:val="222222"/>
                                <w:sz w:val="24"/>
                                <w:szCs w:val="24"/>
                              </w:rPr>
                              <w:t xml:space="preserve"> </w:t>
                            </w:r>
                          </w:p>
                          <w:p w14:paraId="61F6944D" w14:textId="5CBF9E39" w:rsidR="00ED4887" w:rsidRDefault="00ED4887" w:rsidP="000459E8">
                            <w:pPr>
                              <w:shd w:val="clear" w:color="auto" w:fill="FFFFFF"/>
                              <w:rPr>
                                <w:rFonts w:ascii="Arial" w:hAnsi="Arial" w:cs="Arial"/>
                                <w:color w:val="222222"/>
                                <w:sz w:val="24"/>
                                <w:szCs w:val="24"/>
                              </w:rPr>
                            </w:pPr>
                          </w:p>
                          <w:p w14:paraId="4F5E9A6A" w14:textId="0AF9F765" w:rsidR="00D71421" w:rsidRDefault="00D71421" w:rsidP="000459E8">
                            <w:pPr>
                              <w:shd w:val="clear" w:color="auto" w:fill="FFFFFF"/>
                              <w:rPr>
                                <w:rFonts w:ascii="Arial" w:hAnsi="Arial" w:cs="Arial"/>
                                <w:color w:val="222222"/>
                                <w:sz w:val="24"/>
                                <w:szCs w:val="24"/>
                              </w:rPr>
                            </w:pPr>
                            <w:r>
                              <w:rPr>
                                <w:rFonts w:ascii="Arial" w:hAnsi="Arial" w:cs="Arial"/>
                                <w:color w:val="222222"/>
                                <w:sz w:val="24"/>
                                <w:szCs w:val="24"/>
                              </w:rPr>
                              <w:t>Gail Transou – Passing of her mother</w:t>
                            </w:r>
                          </w:p>
                          <w:p w14:paraId="07E857ED" w14:textId="61201A5B" w:rsidR="00D71421" w:rsidRDefault="00D574E3" w:rsidP="000459E8">
                            <w:pPr>
                              <w:shd w:val="clear" w:color="auto" w:fill="FFFFFF"/>
                              <w:rPr>
                                <w:rFonts w:ascii="Arial" w:hAnsi="Arial" w:cs="Arial"/>
                                <w:color w:val="222222"/>
                                <w:sz w:val="24"/>
                                <w:szCs w:val="24"/>
                              </w:rPr>
                            </w:pPr>
                            <w:r>
                              <w:rPr>
                                <w:rFonts w:ascii="Arial" w:hAnsi="Arial" w:cs="Arial"/>
                                <w:color w:val="222222"/>
                                <w:sz w:val="24"/>
                                <w:szCs w:val="24"/>
                              </w:rPr>
                              <w:t>Ray Clark – Recovering from accident</w:t>
                            </w:r>
                          </w:p>
                          <w:p w14:paraId="3FC4A665" w14:textId="4E9C7E3D" w:rsidR="00D574E3" w:rsidRDefault="00D574E3" w:rsidP="000459E8">
                            <w:pPr>
                              <w:shd w:val="clear" w:color="auto" w:fill="FFFFFF"/>
                              <w:rPr>
                                <w:rFonts w:ascii="Arial" w:hAnsi="Arial" w:cs="Arial"/>
                                <w:color w:val="222222"/>
                                <w:sz w:val="24"/>
                                <w:szCs w:val="24"/>
                              </w:rPr>
                            </w:pPr>
                            <w:r>
                              <w:rPr>
                                <w:rFonts w:ascii="Arial" w:hAnsi="Arial" w:cs="Arial"/>
                                <w:color w:val="222222"/>
                                <w:sz w:val="24"/>
                                <w:szCs w:val="24"/>
                              </w:rPr>
                              <w:t>Terri Cardwell – Recent heart surgery</w:t>
                            </w:r>
                          </w:p>
                          <w:p w14:paraId="4A250877" w14:textId="77777777" w:rsidR="006E0833" w:rsidRPr="006E0833" w:rsidRDefault="006E0833" w:rsidP="000459E8">
                            <w:pPr>
                              <w:shd w:val="clear" w:color="auto" w:fill="FFFFFF"/>
                              <w:rPr>
                                <w:rFonts w:ascii="Arial" w:hAnsi="Arial" w:cs="Arial"/>
                                <w:color w:val="222222"/>
                                <w:sz w:val="16"/>
                                <w:szCs w:val="16"/>
                              </w:rPr>
                            </w:pPr>
                          </w:p>
                          <w:p w14:paraId="31BFFCD8" w14:textId="77777777" w:rsidR="008B2A3C" w:rsidRDefault="008B2A3C" w:rsidP="000459E8">
                            <w:pPr>
                              <w:shd w:val="clear" w:color="auto" w:fill="FFFFFF"/>
                              <w:jc w:val="center"/>
                              <w:rPr>
                                <w:rFonts w:ascii="Arial" w:hAnsi="Arial" w:cs="Arial"/>
                                <w:color w:val="222222"/>
                                <w:shd w:val="clear" w:color="auto" w:fill="FFFFFF"/>
                              </w:rPr>
                            </w:pPr>
                          </w:p>
                          <w:p w14:paraId="6C8B3B20" w14:textId="795A76B9" w:rsidR="008030DE" w:rsidRPr="009778BE" w:rsidRDefault="008030DE" w:rsidP="00F05F6D">
                            <w:pPr>
                              <w:tabs>
                                <w:tab w:val="left" w:pos="1980"/>
                              </w:tabs>
                              <w:rPr>
                                <w:sz w:val="24"/>
                                <w:szCs w:val="24"/>
                              </w:rPr>
                            </w:pPr>
                            <w:r w:rsidRPr="009778BE">
                              <w:rPr>
                                <w:sz w:val="24"/>
                                <w:szCs w:val="24"/>
                              </w:rPr>
                              <w:t xml:space="preserve">If you know of a club member that is sick, in the hospital or suffers a loss, please notify Wanda Wooten at (home) 764-1514 or email at </w:t>
                            </w:r>
                            <w:hyperlink r:id="rId27" w:history="1">
                              <w:r w:rsidR="00BA5BBE" w:rsidRPr="00EE29AB">
                                <w:rPr>
                                  <w:rStyle w:val="Hyperlink"/>
                                  <w:sz w:val="24"/>
                                  <w:szCs w:val="24"/>
                                </w:rPr>
                                <w:t>jwooten7@triad.rr.com</w:t>
                              </w:r>
                            </w:hyperlink>
                          </w:p>
                          <w:p w14:paraId="6C8B3B21" w14:textId="77777777" w:rsidR="007E7248" w:rsidRPr="004C1B96" w:rsidRDefault="00E67A34" w:rsidP="00F05F6D">
                            <w:pPr>
                              <w:tabs>
                                <w:tab w:val="left" w:pos="1980"/>
                              </w:tabs>
                              <w:rPr>
                                <w:sz w:val="12"/>
                                <w:szCs w:val="12"/>
                              </w:rPr>
                            </w:pPr>
                            <w:r>
                              <w:t xml:space="preserve"> </w:t>
                            </w:r>
                          </w:p>
                          <w:p w14:paraId="6C8B3B22" w14:textId="77777777" w:rsidR="007E7248" w:rsidRDefault="007E7248" w:rsidP="00F05F6D">
                            <w:pPr>
                              <w:tabs>
                                <w:tab w:val="left" w:pos="198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67" id="Text Box 40" o:spid="_x0000_s1029" type="#_x0000_t202" style="position:absolute;margin-left:0;margin-top:45.15pt;width:540.6pt;height:151.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" strokeweight="6pt">
                <v:stroke linestyle="thickBetweenThin"/>
                <v:textbox>
                  <w:txbxContent>
                    <w:p w14:paraId="6C8B3B1C" w14:textId="77777777" w:rsidR="008030DE" w:rsidRPr="009778BE" w:rsidRDefault="008030DE" w:rsidP="000E583E">
                      <w:pPr>
                        <w:tabs>
                          <w:tab w:val="left" w:pos="1980"/>
                        </w:tabs>
                        <w:jc w:val="center"/>
                        <w:rPr>
                          <w:b/>
                          <w:sz w:val="24"/>
                          <w:szCs w:val="24"/>
                        </w:rPr>
                      </w:pPr>
                      <w:r w:rsidRPr="009778BE">
                        <w:rPr>
                          <w:b/>
                          <w:sz w:val="24"/>
                          <w:szCs w:val="24"/>
                        </w:rPr>
                        <w:t>PEOPLE TO REMEMBER</w:t>
                      </w:r>
                    </w:p>
                    <w:p w14:paraId="7C009402" w14:textId="130EC04F" w:rsidR="000459E8" w:rsidRDefault="009F1D88" w:rsidP="000459E8">
                      <w:pPr>
                        <w:shd w:val="clear" w:color="auto" w:fill="FFFFFF"/>
                        <w:rPr>
                          <w:rFonts w:ascii="Arial" w:hAnsi="Arial" w:cs="Arial"/>
                          <w:color w:val="222222"/>
                          <w:sz w:val="24"/>
                          <w:szCs w:val="24"/>
                        </w:rPr>
                      </w:pPr>
                      <w:r w:rsidRPr="009778BE">
                        <w:rPr>
                          <w:b/>
                          <w:sz w:val="24"/>
                          <w:szCs w:val="24"/>
                        </w:rPr>
                        <w:t>In our thoughts &amp; prayers:</w:t>
                      </w:r>
                      <w:r w:rsidR="000459E8" w:rsidRPr="009778BE">
                        <w:rPr>
                          <w:rFonts w:ascii="Arial" w:hAnsi="Arial" w:cs="Arial"/>
                          <w:color w:val="222222"/>
                          <w:sz w:val="24"/>
                          <w:szCs w:val="24"/>
                        </w:rPr>
                        <w:t xml:space="preserve"> </w:t>
                      </w:r>
                    </w:p>
                    <w:p w14:paraId="61F6944D" w14:textId="5CBF9E39" w:rsidR="00ED4887" w:rsidRDefault="00ED4887" w:rsidP="000459E8">
                      <w:pPr>
                        <w:shd w:val="clear" w:color="auto" w:fill="FFFFFF"/>
                        <w:rPr>
                          <w:rFonts w:ascii="Arial" w:hAnsi="Arial" w:cs="Arial"/>
                          <w:color w:val="222222"/>
                          <w:sz w:val="24"/>
                          <w:szCs w:val="24"/>
                        </w:rPr>
                      </w:pPr>
                    </w:p>
                    <w:p w14:paraId="4F5E9A6A" w14:textId="0AF9F765" w:rsidR="00D71421" w:rsidRDefault="00D71421" w:rsidP="000459E8">
                      <w:pPr>
                        <w:shd w:val="clear" w:color="auto" w:fill="FFFFFF"/>
                        <w:rPr>
                          <w:rFonts w:ascii="Arial" w:hAnsi="Arial" w:cs="Arial"/>
                          <w:color w:val="222222"/>
                          <w:sz w:val="24"/>
                          <w:szCs w:val="24"/>
                        </w:rPr>
                      </w:pPr>
                      <w:r>
                        <w:rPr>
                          <w:rFonts w:ascii="Arial" w:hAnsi="Arial" w:cs="Arial"/>
                          <w:color w:val="222222"/>
                          <w:sz w:val="24"/>
                          <w:szCs w:val="24"/>
                        </w:rPr>
                        <w:t>Gail Transou – Passing of her mother</w:t>
                      </w:r>
                    </w:p>
                    <w:p w14:paraId="07E857ED" w14:textId="61201A5B" w:rsidR="00D71421" w:rsidRDefault="00D574E3" w:rsidP="000459E8">
                      <w:pPr>
                        <w:shd w:val="clear" w:color="auto" w:fill="FFFFFF"/>
                        <w:rPr>
                          <w:rFonts w:ascii="Arial" w:hAnsi="Arial" w:cs="Arial"/>
                          <w:color w:val="222222"/>
                          <w:sz w:val="24"/>
                          <w:szCs w:val="24"/>
                        </w:rPr>
                      </w:pPr>
                      <w:r>
                        <w:rPr>
                          <w:rFonts w:ascii="Arial" w:hAnsi="Arial" w:cs="Arial"/>
                          <w:color w:val="222222"/>
                          <w:sz w:val="24"/>
                          <w:szCs w:val="24"/>
                        </w:rPr>
                        <w:t>Ray Clark – Recovering from accident</w:t>
                      </w:r>
                    </w:p>
                    <w:p w14:paraId="3FC4A665" w14:textId="4E9C7E3D" w:rsidR="00D574E3" w:rsidRDefault="00D574E3" w:rsidP="000459E8">
                      <w:pPr>
                        <w:shd w:val="clear" w:color="auto" w:fill="FFFFFF"/>
                        <w:rPr>
                          <w:rFonts w:ascii="Arial" w:hAnsi="Arial" w:cs="Arial"/>
                          <w:color w:val="222222"/>
                          <w:sz w:val="24"/>
                          <w:szCs w:val="24"/>
                        </w:rPr>
                      </w:pPr>
                      <w:r>
                        <w:rPr>
                          <w:rFonts w:ascii="Arial" w:hAnsi="Arial" w:cs="Arial"/>
                          <w:color w:val="222222"/>
                          <w:sz w:val="24"/>
                          <w:szCs w:val="24"/>
                        </w:rPr>
                        <w:t>Terri Cardwell – Recent heart surgery</w:t>
                      </w:r>
                    </w:p>
                    <w:p w14:paraId="4A250877" w14:textId="77777777" w:rsidR="006E0833" w:rsidRPr="006E0833" w:rsidRDefault="006E0833" w:rsidP="000459E8">
                      <w:pPr>
                        <w:shd w:val="clear" w:color="auto" w:fill="FFFFFF"/>
                        <w:rPr>
                          <w:rFonts w:ascii="Arial" w:hAnsi="Arial" w:cs="Arial"/>
                          <w:color w:val="222222"/>
                          <w:sz w:val="16"/>
                          <w:szCs w:val="16"/>
                        </w:rPr>
                      </w:pPr>
                    </w:p>
                    <w:p w14:paraId="31BFFCD8" w14:textId="77777777" w:rsidR="008B2A3C" w:rsidRDefault="008B2A3C" w:rsidP="000459E8">
                      <w:pPr>
                        <w:shd w:val="clear" w:color="auto" w:fill="FFFFFF"/>
                        <w:jc w:val="center"/>
                        <w:rPr>
                          <w:rFonts w:ascii="Arial" w:hAnsi="Arial" w:cs="Arial"/>
                          <w:color w:val="222222"/>
                          <w:shd w:val="clear" w:color="auto" w:fill="FFFFFF"/>
                        </w:rPr>
                      </w:pPr>
                    </w:p>
                    <w:p w14:paraId="6C8B3B20" w14:textId="795A76B9" w:rsidR="008030DE" w:rsidRPr="009778BE" w:rsidRDefault="008030DE" w:rsidP="00F05F6D">
                      <w:pPr>
                        <w:tabs>
                          <w:tab w:val="left" w:pos="1980"/>
                        </w:tabs>
                        <w:rPr>
                          <w:sz w:val="24"/>
                          <w:szCs w:val="24"/>
                        </w:rPr>
                      </w:pPr>
                      <w:r w:rsidRPr="009778BE">
                        <w:rPr>
                          <w:sz w:val="24"/>
                          <w:szCs w:val="24"/>
                        </w:rPr>
                        <w:t xml:space="preserve">If you know of a club member that is sick, in the hospital or suffers a loss, please notify Wanda Wooten at (home) 764-1514 or email at </w:t>
                      </w:r>
                      <w:hyperlink r:id="rId28" w:history="1">
                        <w:r w:rsidR="00BA5BBE" w:rsidRPr="00EE29AB">
                          <w:rPr>
                            <w:rStyle w:val="Hyperlink"/>
                            <w:sz w:val="24"/>
                            <w:szCs w:val="24"/>
                          </w:rPr>
                          <w:t>jwooten7@triad.rr.com</w:t>
                        </w:r>
                      </w:hyperlink>
                    </w:p>
                    <w:p w14:paraId="6C8B3B21" w14:textId="77777777" w:rsidR="007E7248" w:rsidRPr="004C1B96" w:rsidRDefault="00E67A34" w:rsidP="00F05F6D">
                      <w:pPr>
                        <w:tabs>
                          <w:tab w:val="left" w:pos="1980"/>
                        </w:tabs>
                        <w:rPr>
                          <w:sz w:val="12"/>
                          <w:szCs w:val="12"/>
                        </w:rPr>
                      </w:pPr>
                      <w:r>
                        <w:t xml:space="preserve"> </w:t>
                      </w:r>
                    </w:p>
                    <w:p w14:paraId="6C8B3B22" w14:textId="77777777" w:rsidR="007E7248" w:rsidRDefault="007E7248" w:rsidP="00F05F6D">
                      <w:pPr>
                        <w:tabs>
                          <w:tab w:val="left" w:pos="1980"/>
                        </w:tabs>
                      </w:pPr>
                    </w:p>
                  </w:txbxContent>
                </v:textbox>
                <w10:wrap anchorx="margin"/>
              </v:shape>
            </w:pict>
          </mc:Fallback>
        </mc:AlternateContent>
      </w:r>
    </w:p>
    <w:p w14:paraId="6C8B39AD" w14:textId="35236B26" w:rsidR="00DB0881" w:rsidRDefault="00DB0881" w:rsidP="00A433F7">
      <w:pPr>
        <w:spacing w:before="100" w:beforeAutospacing="1" w:after="100" w:afterAutospacing="1" w:line="276" w:lineRule="auto"/>
        <w:rPr>
          <w:b/>
          <w:sz w:val="32"/>
          <w:szCs w:val="32"/>
          <w:bdr w:val="single" w:sz="4" w:space="0" w:color="auto"/>
        </w:rPr>
      </w:pPr>
    </w:p>
    <w:p w14:paraId="6C8B39AE" w14:textId="331FF334" w:rsidR="00092D4E" w:rsidRPr="00DB0881" w:rsidRDefault="00092D4E" w:rsidP="00DB0881">
      <w:pPr>
        <w:spacing w:before="100" w:beforeAutospacing="1" w:after="100" w:afterAutospacing="1" w:line="276" w:lineRule="auto"/>
        <w:rPr>
          <w:b/>
          <w:sz w:val="32"/>
          <w:szCs w:val="32"/>
          <w:bdr w:val="single" w:sz="4" w:space="0" w:color="auto"/>
        </w:rPr>
      </w:pPr>
      <w:r w:rsidRPr="005A5D3E">
        <w:rPr>
          <w:b/>
          <w:sz w:val="32"/>
          <w:szCs w:val="32"/>
        </w:rPr>
        <w:br w:type="page"/>
      </w:r>
    </w:p>
    <w:p w14:paraId="6C8B39AF" w14:textId="608C31E9" w:rsidR="00092D4E" w:rsidRDefault="00496DBB">
      <w:r>
        <w:rPr>
          <w:noProof/>
        </w:rPr>
        <w:lastRenderedPageBreak/>
        <mc:AlternateContent>
          <mc:Choice Requires="wps">
            <w:drawing>
              <wp:anchor distT="0" distB="0" distL="114300" distR="114300" simplePos="0" relativeHeight="251657728" behindDoc="0" locked="0" layoutInCell="1" allowOverlap="1" wp14:anchorId="6C8B3A5B" wp14:editId="1A5ECE7C">
                <wp:simplePos x="0" y="0"/>
                <wp:positionH relativeFrom="column">
                  <wp:posOffset>150495</wp:posOffset>
                </wp:positionH>
                <wp:positionV relativeFrom="paragraph">
                  <wp:posOffset>-107951</wp:posOffset>
                </wp:positionV>
                <wp:extent cx="3905250" cy="6905625"/>
                <wp:effectExtent l="0" t="0" r="0" b="9525"/>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690562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23D49" w14:textId="77777777" w:rsidR="00B9756A" w:rsidRDefault="008030DE" w:rsidP="00541FAF">
                            <w:pPr>
                              <w:pStyle w:val="SidebarTitle-Elegant"/>
                              <w:spacing w:before="120" w:after="0"/>
                              <w:rPr>
                                <w:b/>
                                <w:sz w:val="22"/>
                                <w:szCs w:val="22"/>
                              </w:rPr>
                            </w:pPr>
                            <w:r w:rsidRPr="005A43CB">
                              <w:rPr>
                                <w:b/>
                                <w:sz w:val="28"/>
                                <w:szCs w:val="28"/>
                                <w:u w:val="single"/>
                              </w:rPr>
                              <w:t>U</w:t>
                            </w:r>
                            <w:r w:rsidR="00DD32D4">
                              <w:rPr>
                                <w:b/>
                                <w:sz w:val="28"/>
                                <w:szCs w:val="28"/>
                                <w:u w:val="single"/>
                              </w:rPr>
                              <w:t>pcoming DJs</w:t>
                            </w:r>
                            <w:r w:rsidR="00AF51AD">
                              <w:rPr>
                                <w:b/>
                                <w:sz w:val="28"/>
                                <w:szCs w:val="28"/>
                                <w:u w:val="single"/>
                              </w:rPr>
                              <w:t xml:space="preserve"> </w:t>
                            </w:r>
                            <w:r w:rsidR="00AF51AD">
                              <w:rPr>
                                <w:b/>
                                <w:sz w:val="28"/>
                                <w:szCs w:val="28"/>
                              </w:rPr>
                              <w:t xml:space="preserve"> </w:t>
                            </w:r>
                          </w:p>
                          <w:p w14:paraId="6C8B3AF4" w14:textId="13D1846E" w:rsidR="008030DE" w:rsidRPr="00B9756A" w:rsidRDefault="00AF51AD" w:rsidP="00541FAF">
                            <w:pPr>
                              <w:pStyle w:val="SidebarTitle-Elegant"/>
                              <w:spacing w:before="120" w:after="0"/>
                              <w:rPr>
                                <w:b/>
                                <w:sz w:val="28"/>
                                <w:szCs w:val="28"/>
                              </w:rPr>
                            </w:pPr>
                            <w:r>
                              <w:rPr>
                                <w:b/>
                                <w:sz w:val="28"/>
                                <w:szCs w:val="28"/>
                              </w:rPr>
                              <w:t xml:space="preserve">  </w:t>
                            </w:r>
                            <w:r w:rsidR="006C0BCC" w:rsidRPr="009D60A6">
                              <w:rPr>
                                <w:noProof/>
                                <w:sz w:val="24"/>
                              </w:rPr>
                              <w:drawing>
                                <wp:inline distT="0" distB="0" distL="0" distR="0" wp14:anchorId="6C8B3BF3" wp14:editId="6C8B3BF4">
                                  <wp:extent cx="228600" cy="228600"/>
                                  <wp:effectExtent l="0" t="0" r="0" b="0"/>
                                  <wp:docPr id="54" name="Picture 5" descr="MCj04315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31531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8030DE">
                              <w:rPr>
                                <w:rFonts w:ascii="Comic Sans MS" w:hAnsi="Comic Sans MS" w:cs="Arial"/>
                                <w:sz w:val="24"/>
                                <w:szCs w:val="24"/>
                              </w:rPr>
                              <w:t xml:space="preserve">       </w:t>
                            </w:r>
                          </w:p>
                          <w:p w14:paraId="6C9DE99E" w14:textId="1DBF6B4B" w:rsidR="004B6846" w:rsidRDefault="00204070" w:rsidP="00D4433A">
                            <w:pPr>
                              <w:autoSpaceDE w:val="0"/>
                              <w:autoSpaceDN w:val="0"/>
                              <w:adjustRightInd w:val="0"/>
                              <w:rPr>
                                <w:rFonts w:ascii="Comic Sans MS" w:hAnsi="Comic Sans MS" w:cs="Arial"/>
                                <w:sz w:val="24"/>
                                <w:szCs w:val="24"/>
                              </w:rPr>
                            </w:pPr>
                            <w:r>
                              <w:rPr>
                                <w:rFonts w:ascii="Comic Sans MS" w:hAnsi="Comic Sans MS" w:cs="Arial"/>
                                <w:sz w:val="24"/>
                                <w:szCs w:val="24"/>
                              </w:rPr>
                              <w:t xml:space="preserve">June </w:t>
                            </w:r>
                            <w:proofErr w:type="gramStart"/>
                            <w:r>
                              <w:rPr>
                                <w:rFonts w:ascii="Comic Sans MS" w:hAnsi="Comic Sans MS" w:cs="Arial"/>
                                <w:sz w:val="24"/>
                                <w:szCs w:val="24"/>
                              </w:rPr>
                              <w:t>3</w:t>
                            </w:r>
                            <w:r w:rsidR="00604A33">
                              <w:rPr>
                                <w:rFonts w:ascii="Comic Sans MS" w:hAnsi="Comic Sans MS" w:cs="Arial"/>
                                <w:sz w:val="24"/>
                                <w:szCs w:val="24"/>
                              </w:rPr>
                              <w:t xml:space="preserve"> </w:t>
                            </w:r>
                            <w:r w:rsidR="00796074">
                              <w:rPr>
                                <w:rFonts w:ascii="Comic Sans MS" w:hAnsi="Comic Sans MS" w:cs="Arial"/>
                                <w:sz w:val="24"/>
                                <w:szCs w:val="24"/>
                              </w:rPr>
                              <w:t xml:space="preserve"> </w:t>
                            </w:r>
                            <w:r w:rsidR="001740A6">
                              <w:rPr>
                                <w:rFonts w:ascii="Comic Sans MS" w:hAnsi="Comic Sans MS" w:cs="Arial"/>
                                <w:sz w:val="24"/>
                                <w:szCs w:val="24"/>
                              </w:rPr>
                              <w:tab/>
                            </w:r>
                            <w:proofErr w:type="gramEnd"/>
                            <w:r w:rsidR="001740A6">
                              <w:rPr>
                                <w:rFonts w:ascii="Comic Sans MS" w:hAnsi="Comic Sans MS" w:cs="Arial"/>
                                <w:sz w:val="24"/>
                                <w:szCs w:val="24"/>
                              </w:rPr>
                              <w:tab/>
                            </w:r>
                            <w:r w:rsidR="001D1E7D">
                              <w:rPr>
                                <w:rFonts w:ascii="Comic Sans MS" w:hAnsi="Comic Sans MS" w:cs="Arial"/>
                                <w:sz w:val="24"/>
                                <w:szCs w:val="24"/>
                              </w:rPr>
                              <w:tab/>
                            </w:r>
                            <w:r w:rsidR="00643F18">
                              <w:rPr>
                                <w:rFonts w:ascii="Comic Sans MS" w:hAnsi="Comic Sans MS" w:cs="Arial"/>
                                <w:sz w:val="24"/>
                                <w:szCs w:val="24"/>
                              </w:rPr>
                              <w:t>Chigger Woods</w:t>
                            </w:r>
                            <w:r w:rsidR="004E5180">
                              <w:rPr>
                                <w:rFonts w:ascii="Comic Sans MS" w:hAnsi="Comic Sans MS" w:cs="Arial"/>
                                <w:sz w:val="24"/>
                                <w:szCs w:val="24"/>
                              </w:rPr>
                              <w:t xml:space="preserve"> </w:t>
                            </w:r>
                            <w:r w:rsidR="00B9756A">
                              <w:rPr>
                                <w:rFonts w:ascii="Comic Sans MS" w:hAnsi="Comic Sans MS" w:cs="Arial"/>
                                <w:sz w:val="24"/>
                                <w:szCs w:val="24"/>
                              </w:rPr>
                              <w:tab/>
                            </w:r>
                          </w:p>
                          <w:p w14:paraId="690D4923" w14:textId="6753A997" w:rsidR="00796074" w:rsidRDefault="00204070" w:rsidP="00D4433A">
                            <w:pPr>
                              <w:autoSpaceDE w:val="0"/>
                              <w:autoSpaceDN w:val="0"/>
                              <w:adjustRightInd w:val="0"/>
                              <w:rPr>
                                <w:rFonts w:ascii="Comic Sans MS" w:hAnsi="Comic Sans MS" w:cs="Arial"/>
                                <w:sz w:val="24"/>
                                <w:szCs w:val="24"/>
                              </w:rPr>
                            </w:pPr>
                            <w:r>
                              <w:rPr>
                                <w:rFonts w:ascii="Comic Sans MS" w:hAnsi="Comic Sans MS" w:cs="Arial"/>
                                <w:sz w:val="24"/>
                                <w:szCs w:val="24"/>
                              </w:rPr>
                              <w:t>June 10</w:t>
                            </w:r>
                            <w:r w:rsidR="004E5180">
                              <w:rPr>
                                <w:rFonts w:ascii="Comic Sans MS" w:hAnsi="Comic Sans MS" w:cs="Arial"/>
                                <w:sz w:val="24"/>
                                <w:szCs w:val="24"/>
                              </w:rPr>
                              <w:tab/>
                            </w:r>
                            <w:r w:rsidR="00604A33">
                              <w:rPr>
                                <w:rFonts w:ascii="Comic Sans MS" w:hAnsi="Comic Sans MS" w:cs="Arial"/>
                                <w:sz w:val="24"/>
                                <w:szCs w:val="24"/>
                              </w:rPr>
                              <w:t xml:space="preserve"> </w:t>
                            </w:r>
                            <w:r w:rsidR="00B9756A">
                              <w:rPr>
                                <w:rFonts w:ascii="Comic Sans MS" w:hAnsi="Comic Sans MS" w:cs="Arial"/>
                                <w:sz w:val="24"/>
                                <w:szCs w:val="24"/>
                              </w:rPr>
                              <w:tab/>
                            </w:r>
                            <w:r w:rsidR="00D62DDF">
                              <w:rPr>
                                <w:rFonts w:ascii="Comic Sans MS" w:hAnsi="Comic Sans MS" w:cs="Arial"/>
                                <w:sz w:val="24"/>
                                <w:szCs w:val="24"/>
                              </w:rPr>
                              <w:tab/>
                            </w:r>
                            <w:r>
                              <w:rPr>
                                <w:rFonts w:ascii="Comic Sans MS" w:hAnsi="Comic Sans MS" w:cs="Arial"/>
                                <w:sz w:val="24"/>
                                <w:szCs w:val="24"/>
                              </w:rPr>
                              <w:t>Ron Russ</w:t>
                            </w:r>
                          </w:p>
                          <w:p w14:paraId="359CF3BC" w14:textId="035CB4EE" w:rsidR="00796074" w:rsidRDefault="00204070" w:rsidP="00D4433A">
                            <w:pPr>
                              <w:autoSpaceDE w:val="0"/>
                              <w:autoSpaceDN w:val="0"/>
                              <w:adjustRightInd w:val="0"/>
                              <w:rPr>
                                <w:rFonts w:ascii="Comic Sans MS" w:hAnsi="Comic Sans MS" w:cs="Arial"/>
                                <w:sz w:val="24"/>
                                <w:szCs w:val="24"/>
                              </w:rPr>
                            </w:pPr>
                            <w:r>
                              <w:rPr>
                                <w:rFonts w:ascii="Comic Sans MS" w:hAnsi="Comic Sans MS" w:cs="Arial"/>
                                <w:sz w:val="24"/>
                                <w:szCs w:val="24"/>
                              </w:rPr>
                              <w:t>June 17</w:t>
                            </w:r>
                            <w:r w:rsidR="00B9756A">
                              <w:rPr>
                                <w:rFonts w:ascii="Comic Sans MS" w:hAnsi="Comic Sans MS" w:cs="Arial"/>
                                <w:sz w:val="24"/>
                                <w:szCs w:val="24"/>
                              </w:rPr>
                              <w:tab/>
                            </w:r>
                            <w:r w:rsidR="00D44DA8">
                              <w:rPr>
                                <w:rFonts w:ascii="Comic Sans MS" w:hAnsi="Comic Sans MS" w:cs="Arial"/>
                                <w:sz w:val="24"/>
                                <w:szCs w:val="24"/>
                              </w:rPr>
                              <w:tab/>
                            </w:r>
                            <w:r w:rsidR="001D1E7D">
                              <w:rPr>
                                <w:rFonts w:ascii="Comic Sans MS" w:hAnsi="Comic Sans MS" w:cs="Arial"/>
                                <w:sz w:val="24"/>
                                <w:szCs w:val="24"/>
                              </w:rPr>
                              <w:tab/>
                            </w:r>
                            <w:r>
                              <w:rPr>
                                <w:rFonts w:ascii="Comic Sans MS" w:hAnsi="Comic Sans MS" w:cs="Arial"/>
                                <w:sz w:val="24"/>
                                <w:szCs w:val="24"/>
                              </w:rPr>
                              <w:t>Brent Lloyd</w:t>
                            </w:r>
                          </w:p>
                          <w:p w14:paraId="10A32BD9" w14:textId="5A10059B" w:rsidR="00796074" w:rsidRDefault="00204070" w:rsidP="00D4433A">
                            <w:pPr>
                              <w:autoSpaceDE w:val="0"/>
                              <w:autoSpaceDN w:val="0"/>
                              <w:adjustRightInd w:val="0"/>
                              <w:rPr>
                                <w:rFonts w:ascii="Comic Sans MS" w:hAnsi="Comic Sans MS" w:cs="Arial"/>
                                <w:sz w:val="24"/>
                                <w:szCs w:val="24"/>
                              </w:rPr>
                            </w:pPr>
                            <w:r>
                              <w:rPr>
                                <w:rFonts w:ascii="Comic Sans MS" w:hAnsi="Comic Sans MS" w:cs="Arial"/>
                                <w:sz w:val="24"/>
                                <w:szCs w:val="24"/>
                              </w:rPr>
                              <w:t>June 24</w:t>
                            </w:r>
                            <w:r w:rsidR="00B05A40">
                              <w:rPr>
                                <w:rFonts w:ascii="Comic Sans MS" w:hAnsi="Comic Sans MS" w:cs="Arial"/>
                                <w:sz w:val="24"/>
                                <w:szCs w:val="24"/>
                              </w:rPr>
                              <w:tab/>
                            </w:r>
                            <w:r w:rsidR="001740A6">
                              <w:rPr>
                                <w:rFonts w:ascii="Comic Sans MS" w:hAnsi="Comic Sans MS" w:cs="Arial"/>
                                <w:sz w:val="24"/>
                                <w:szCs w:val="24"/>
                              </w:rPr>
                              <w:tab/>
                            </w:r>
                            <w:r w:rsidR="00B9756A">
                              <w:rPr>
                                <w:rFonts w:ascii="Comic Sans MS" w:hAnsi="Comic Sans MS" w:cs="Arial"/>
                                <w:sz w:val="24"/>
                                <w:szCs w:val="24"/>
                              </w:rPr>
                              <w:tab/>
                            </w:r>
                            <w:r>
                              <w:rPr>
                                <w:rFonts w:ascii="Comic Sans MS" w:hAnsi="Comic Sans MS" w:cs="Arial"/>
                                <w:sz w:val="24"/>
                                <w:szCs w:val="24"/>
                              </w:rPr>
                              <w:t>Wayne Christie</w:t>
                            </w:r>
                          </w:p>
                          <w:p w14:paraId="17A9F1A2" w14:textId="187FE319" w:rsidR="00204070" w:rsidRDefault="00204070" w:rsidP="00D4433A">
                            <w:pPr>
                              <w:autoSpaceDE w:val="0"/>
                              <w:autoSpaceDN w:val="0"/>
                              <w:adjustRightInd w:val="0"/>
                              <w:rPr>
                                <w:rFonts w:ascii="Comic Sans MS" w:hAnsi="Comic Sans MS" w:cs="Arial"/>
                                <w:sz w:val="24"/>
                                <w:szCs w:val="24"/>
                              </w:rPr>
                            </w:pPr>
                            <w:r>
                              <w:rPr>
                                <w:rFonts w:ascii="Comic Sans MS" w:hAnsi="Comic Sans MS" w:cs="Arial"/>
                                <w:sz w:val="24"/>
                                <w:szCs w:val="24"/>
                              </w:rPr>
                              <w:t>June 25</w:t>
                            </w:r>
                            <w:r>
                              <w:rPr>
                                <w:rFonts w:ascii="Comic Sans MS" w:hAnsi="Comic Sans MS" w:cs="Arial"/>
                                <w:sz w:val="24"/>
                                <w:szCs w:val="24"/>
                              </w:rPr>
                              <w:tab/>
                            </w:r>
                            <w:r>
                              <w:rPr>
                                <w:rFonts w:ascii="Comic Sans MS" w:hAnsi="Comic Sans MS" w:cs="Arial"/>
                                <w:sz w:val="24"/>
                                <w:szCs w:val="24"/>
                              </w:rPr>
                              <w:tab/>
                              <w:t>Lamar Walker – Oldies Party</w:t>
                            </w:r>
                          </w:p>
                          <w:p w14:paraId="51D95B6C" w14:textId="77777777" w:rsidR="00343DC9" w:rsidRDefault="00343DC9" w:rsidP="00B82D33">
                            <w:pPr>
                              <w:autoSpaceDE w:val="0"/>
                              <w:autoSpaceDN w:val="0"/>
                              <w:adjustRightInd w:val="0"/>
                              <w:rPr>
                                <w:rFonts w:ascii="Comic Sans MS" w:hAnsi="Comic Sans MS" w:cs="Arial"/>
                                <w:sz w:val="24"/>
                                <w:szCs w:val="24"/>
                                <w:lang w:val="es-ES_tradnl"/>
                              </w:rPr>
                            </w:pPr>
                          </w:p>
                          <w:p w14:paraId="6C8B3AFB" w14:textId="2D559B5C" w:rsidR="008030DE" w:rsidRPr="00C77E40" w:rsidRDefault="008030DE" w:rsidP="00B82D33">
                            <w:pPr>
                              <w:autoSpaceDE w:val="0"/>
                              <w:autoSpaceDN w:val="0"/>
                              <w:adjustRightInd w:val="0"/>
                              <w:rPr>
                                <w:rFonts w:ascii="Comic Sans MS" w:hAnsi="Comic Sans MS" w:cs="Arial"/>
                                <w:sz w:val="16"/>
                                <w:szCs w:val="16"/>
                              </w:rPr>
                            </w:pPr>
                            <w:r w:rsidRPr="009F56C3">
                              <w:rPr>
                                <w:rFonts w:ascii="Comic Sans MS" w:hAnsi="Comic Sans MS" w:cs="Arial"/>
                                <w:sz w:val="24"/>
                                <w:szCs w:val="24"/>
                                <w:lang w:val="es-ES_tradnl"/>
                              </w:rPr>
                              <w:tab/>
                            </w:r>
                            <w:r w:rsidR="006C0BCC" w:rsidRPr="009D60A6">
                              <w:rPr>
                                <w:noProof/>
                                <w:sz w:val="24"/>
                              </w:rPr>
                              <w:drawing>
                                <wp:inline distT="0" distB="0" distL="0" distR="0" wp14:anchorId="6C8B3BF5" wp14:editId="6C8B3BF6">
                                  <wp:extent cx="304800" cy="333375"/>
                                  <wp:effectExtent l="0" t="0" r="0" b="0"/>
                                  <wp:docPr id="59" name="Picture 8" descr="MCj02818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8186600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 xml:space="preserve"> </w:t>
                            </w:r>
                            <w:r w:rsidR="006C0BCC" w:rsidRPr="009D60A6">
                              <w:rPr>
                                <w:noProof/>
                                <w:sz w:val="24"/>
                              </w:rPr>
                              <w:drawing>
                                <wp:inline distT="0" distB="0" distL="0" distR="0" wp14:anchorId="6C8B3BF7" wp14:editId="6C8B3BF8">
                                  <wp:extent cx="247650" cy="276225"/>
                                  <wp:effectExtent l="0" t="0" r="0" b="0"/>
                                  <wp:docPr id="60" name="Picture 14" descr="MCj02506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25063600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p>
                          <w:p w14:paraId="79476797" w14:textId="63A1B99D" w:rsidR="002672C1" w:rsidRPr="000F37EA" w:rsidRDefault="008030DE" w:rsidP="001F5E57">
                            <w:pPr>
                              <w:pStyle w:val="SidebarTitle-Elegant"/>
                              <w:spacing w:before="0" w:after="0"/>
                              <w:rPr>
                                <w:b/>
                                <w:sz w:val="18"/>
                                <w:szCs w:val="18"/>
                                <w:u w:val="single"/>
                              </w:rPr>
                            </w:pPr>
                            <w:r>
                              <w:rPr>
                                <w:b/>
                                <w:u w:val="single"/>
                              </w:rPr>
                              <w:t>Upcoming Events</w:t>
                            </w:r>
                          </w:p>
                          <w:p w14:paraId="6819F816" w14:textId="6A6825E7" w:rsidR="00B05A40" w:rsidRDefault="00B05A40" w:rsidP="0013748D">
                            <w:pPr>
                              <w:autoSpaceDE w:val="0"/>
                              <w:autoSpaceDN w:val="0"/>
                              <w:adjustRightInd w:val="0"/>
                              <w:rPr>
                                <w:rFonts w:ascii="Comic Sans MS" w:hAnsi="Comic Sans MS" w:cs="Arial"/>
                              </w:rPr>
                            </w:pPr>
                            <w:r>
                              <w:rPr>
                                <w:rFonts w:ascii="Comic Sans MS" w:hAnsi="Comic Sans MS" w:cs="Arial"/>
                              </w:rPr>
                              <w:t xml:space="preserve">  </w:t>
                            </w:r>
                          </w:p>
                          <w:p w14:paraId="327F5259" w14:textId="1A69C438" w:rsidR="00C66552" w:rsidRPr="00AB2232" w:rsidRDefault="00C66552" w:rsidP="0013748D">
                            <w:pPr>
                              <w:autoSpaceDE w:val="0"/>
                              <w:autoSpaceDN w:val="0"/>
                              <w:adjustRightInd w:val="0"/>
                              <w:rPr>
                                <w:rFonts w:ascii="Comic Sans MS" w:hAnsi="Comic Sans MS" w:cs="Arial"/>
                                <w:sz w:val="22"/>
                                <w:szCs w:val="22"/>
                              </w:rPr>
                            </w:pPr>
                            <w:r w:rsidRPr="00AB2232">
                              <w:rPr>
                                <w:rFonts w:ascii="Comic Sans MS" w:hAnsi="Comic Sans MS" w:cs="Arial"/>
                                <w:sz w:val="22"/>
                                <w:szCs w:val="22"/>
                              </w:rPr>
                              <w:t>WSSC Oldies Party</w:t>
                            </w:r>
                            <w:r w:rsidRPr="00AB2232">
                              <w:rPr>
                                <w:rFonts w:ascii="Comic Sans MS" w:hAnsi="Comic Sans MS" w:cs="Arial"/>
                                <w:sz w:val="22"/>
                                <w:szCs w:val="22"/>
                              </w:rPr>
                              <w:tab/>
                              <w:t>June 25</w:t>
                            </w:r>
                            <w:r w:rsidR="00516367" w:rsidRPr="00AB2232">
                              <w:rPr>
                                <w:rFonts w:ascii="Comic Sans MS" w:hAnsi="Comic Sans MS" w:cs="Arial"/>
                                <w:sz w:val="22"/>
                                <w:szCs w:val="22"/>
                              </w:rPr>
                              <w:tab/>
                            </w:r>
                            <w:r w:rsidR="00516367" w:rsidRPr="00AB2232">
                              <w:rPr>
                                <w:rFonts w:ascii="Comic Sans MS" w:hAnsi="Comic Sans MS" w:cs="Arial"/>
                                <w:sz w:val="22"/>
                                <w:szCs w:val="22"/>
                              </w:rPr>
                              <w:tab/>
                              <w:t>Clemmons Gym</w:t>
                            </w:r>
                          </w:p>
                          <w:p w14:paraId="4648E2F2" w14:textId="77777777" w:rsidR="00B05A40" w:rsidRPr="00343DC9" w:rsidRDefault="00B05A40" w:rsidP="0013748D">
                            <w:pPr>
                              <w:autoSpaceDE w:val="0"/>
                              <w:autoSpaceDN w:val="0"/>
                              <w:adjustRightInd w:val="0"/>
                              <w:rPr>
                                <w:rFonts w:ascii="Comic Sans MS" w:hAnsi="Comic Sans MS" w:cs="Arial"/>
                                <w:sz w:val="16"/>
                                <w:szCs w:val="16"/>
                              </w:rPr>
                            </w:pPr>
                          </w:p>
                          <w:p w14:paraId="6C8B3B03" w14:textId="77777777" w:rsidR="008030DE" w:rsidRDefault="008030DE" w:rsidP="0013748D">
                            <w:pPr>
                              <w:autoSpaceDE w:val="0"/>
                              <w:autoSpaceDN w:val="0"/>
                              <w:adjustRightInd w:val="0"/>
                              <w:rPr>
                                <w:rFonts w:ascii="Garamond" w:hAnsi="Garamond"/>
                                <w:sz w:val="32"/>
                                <w:szCs w:val="32"/>
                              </w:rPr>
                            </w:pPr>
                            <w:r w:rsidRPr="001C5B1A">
                              <w:rPr>
                                <w:rFonts w:ascii="Garamond" w:hAnsi="Garamond"/>
                                <w:b/>
                                <w:sz w:val="32"/>
                                <w:szCs w:val="32"/>
                              </w:rPr>
                              <w:t>For area parties</w:t>
                            </w:r>
                            <w:r w:rsidRPr="001C5B1A">
                              <w:rPr>
                                <w:rFonts w:ascii="Garamond" w:hAnsi="Garamond"/>
                                <w:sz w:val="32"/>
                                <w:szCs w:val="32"/>
                              </w:rPr>
                              <w:t xml:space="preserve"> – check out </w:t>
                            </w:r>
                          </w:p>
                          <w:p w14:paraId="6C8B3B04" w14:textId="03D31AC7" w:rsidR="008030DE" w:rsidRDefault="008030DE" w:rsidP="00A65A37">
                            <w:pPr>
                              <w:rPr>
                                <w:rFonts w:ascii="Comic Sans MS" w:hAnsi="Comic Sans MS" w:cs="Arial"/>
                                <w:sz w:val="24"/>
                                <w:szCs w:val="24"/>
                              </w:rPr>
                            </w:pPr>
                            <w:r>
                              <w:t xml:space="preserve"> </w:t>
                            </w:r>
                            <w:hyperlink r:id="rId32" w:history="1">
                              <w:r w:rsidRPr="00740EA8">
                                <w:rPr>
                                  <w:rFonts w:ascii="Comic Sans MS" w:hAnsi="Comic Sans MS" w:cs="Arial"/>
                                  <w:color w:val="0000FF"/>
                                  <w:sz w:val="24"/>
                                  <w:szCs w:val="24"/>
                                  <w:u w:val="single"/>
                                </w:rPr>
                                <w:t>www.shagtour.com</w:t>
                              </w:r>
                            </w:hyperlink>
                          </w:p>
                          <w:p w14:paraId="6C8B3B05" w14:textId="373D7D93" w:rsidR="008030DE" w:rsidRDefault="0019137F" w:rsidP="00F26410">
                            <w:pPr>
                              <w:rPr>
                                <w:rFonts w:ascii="Comic Sans MS" w:hAnsi="Comic Sans MS" w:cs="Arial"/>
                                <w:color w:val="0000FF"/>
                                <w:sz w:val="24"/>
                                <w:szCs w:val="24"/>
                                <w:u w:val="single"/>
                              </w:rPr>
                            </w:pPr>
                            <w:hyperlink r:id="rId33" w:history="1">
                              <w:r w:rsidR="001740A6" w:rsidRPr="00553804">
                                <w:rPr>
                                  <w:rStyle w:val="Hyperlink"/>
                                  <w:rFonts w:ascii="Comic Sans MS" w:hAnsi="Comic Sans MS" w:cs="Arial"/>
                                  <w:sz w:val="24"/>
                                  <w:szCs w:val="24"/>
                                </w:rPr>
                                <w:t>www.keepshaggin.com</w:t>
                              </w:r>
                            </w:hyperlink>
                          </w:p>
                          <w:p w14:paraId="1313D053" w14:textId="39252755" w:rsidR="001740A6" w:rsidRPr="0076481D" w:rsidRDefault="001740A6" w:rsidP="00F26410">
                            <w:pPr>
                              <w:rPr>
                                <w:rFonts w:ascii="Comic Sans MS" w:hAnsi="Comic Sans MS" w:cs="Arial"/>
                                <w:b/>
                                <w:color w:val="0000FF"/>
                                <w:sz w:val="24"/>
                                <w:szCs w:val="24"/>
                                <w:u w:val="single"/>
                              </w:rPr>
                            </w:pPr>
                            <w:r>
                              <w:rPr>
                                <w:rFonts w:ascii="Comic Sans MS" w:hAnsi="Comic Sans MS" w:cs="Arial"/>
                                <w:color w:val="0000FF"/>
                                <w:sz w:val="24"/>
                                <w:szCs w:val="24"/>
                                <w:u w:val="single"/>
                              </w:rPr>
                              <w:t>www.shagdance.com</w:t>
                            </w:r>
                          </w:p>
                          <w:p w14:paraId="6C8B3B06" w14:textId="77777777" w:rsidR="008030DE" w:rsidRPr="00740EA8" w:rsidRDefault="008030DE">
                            <w:pPr>
                              <w:pStyle w:val="ReturnAddress-Contemporary"/>
                              <w:spacing w:line="240" w:lineRule="auto"/>
                              <w:rPr>
                                <w:rFonts w:ascii="Garamond" w:hAnsi="Garamond"/>
                                <w:b/>
                                <w:sz w:val="12"/>
                                <w:szCs w:val="12"/>
                              </w:rPr>
                            </w:pPr>
                          </w:p>
                          <w:p w14:paraId="6C8B3B07" w14:textId="77777777" w:rsidR="008030DE" w:rsidRPr="00BB0B00" w:rsidRDefault="008030DE">
                            <w:pPr>
                              <w:pStyle w:val="SidebarTitle-Elegant"/>
                              <w:spacing w:before="0" w:after="0"/>
                              <w:rPr>
                                <w:b/>
                              </w:rPr>
                            </w:pPr>
                            <w:r w:rsidRPr="00BB0B00">
                              <w:rPr>
                                <w:b/>
                              </w:rPr>
                              <w:t>Notes from the Editor</w:t>
                            </w:r>
                          </w:p>
                          <w:p w14:paraId="6C8B3B08" w14:textId="079CE134" w:rsidR="008030DE" w:rsidRPr="00974F12" w:rsidRDefault="008030DE" w:rsidP="0067042B">
                            <w:pPr>
                              <w:pStyle w:val="BodyText2"/>
                              <w:rPr>
                                <w:sz w:val="16"/>
                                <w:szCs w:val="16"/>
                              </w:rPr>
                            </w:pPr>
                            <w:r>
                              <w:t xml:space="preserve">Bringing your own beer, wine, or liquor is not permitted.  </w:t>
                            </w:r>
                            <w:r w:rsidR="001017D5">
                              <w:t>The Prescott</w:t>
                            </w:r>
                            <w:r>
                              <w:t>’</w:t>
                            </w:r>
                            <w:r w:rsidR="001017D5">
                              <w:t>s</w:t>
                            </w:r>
                            <w:r>
                              <w:t xml:space="preserve"> ABC License can be revoked and the WSSC would have to relocate.  All members need to monitor the situation since WSSC has the most to lose!!!</w:t>
                            </w:r>
                          </w:p>
                          <w:p w14:paraId="6C8B3B09" w14:textId="77777777" w:rsidR="008030DE" w:rsidRPr="00740EA8" w:rsidRDefault="008030DE">
                            <w:pPr>
                              <w:pStyle w:val="SidebarTitle-Elegant"/>
                              <w:spacing w:before="120" w:after="0"/>
                              <w:rPr>
                                <w:b/>
                              </w:rPr>
                            </w:pPr>
                            <w:r w:rsidRPr="00740EA8">
                              <w:rPr>
                                <w:b/>
                              </w:rPr>
                              <w:t>Please Remember</w:t>
                            </w:r>
                          </w:p>
                          <w:p w14:paraId="6C8B3B0A" w14:textId="77777777" w:rsidR="008030DE" w:rsidRDefault="008030DE" w:rsidP="00DE5023">
                            <w:pPr>
                              <w:rPr>
                                <w:sz w:val="16"/>
                                <w:szCs w:val="16"/>
                              </w:rPr>
                            </w:pPr>
                            <w:r>
                              <w:t>Each of us needs to remember to tip or say “thank you” to those who serve us.    Let’s remember to show our appreciation f</w:t>
                            </w:r>
                            <w:r w:rsidR="00DE5023">
                              <w:t>or their service.     Thank you</w:t>
                            </w:r>
                          </w:p>
                          <w:p w14:paraId="3C6DBDF0" w14:textId="5FAE4AA8" w:rsidR="001C4C94" w:rsidRPr="0019162A" w:rsidRDefault="006C0BCC" w:rsidP="0019162A">
                            <w:pPr>
                              <w:pStyle w:val="BodyText3-Contemporary"/>
                              <w:suppressAutoHyphens w:val="0"/>
                              <w:spacing w:line="240" w:lineRule="auto"/>
                              <w:jc w:val="center"/>
                            </w:pPr>
                            <w:r w:rsidRPr="00242BCF">
                              <w:rPr>
                                <w:noProof/>
                              </w:rPr>
                              <w:drawing>
                                <wp:inline distT="0" distB="0" distL="0" distR="0" wp14:anchorId="6C8B3BF9" wp14:editId="30C71C3E">
                                  <wp:extent cx="814552" cy="762000"/>
                                  <wp:effectExtent l="0" t="0" r="5080" b="0"/>
                                  <wp:docPr id="61" name="Picture 61" descr="MCj02942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294282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7866" cy="765100"/>
                                          </a:xfrm>
                                          <a:prstGeom prst="rect">
                                            <a:avLst/>
                                          </a:prstGeom>
                                          <a:noFill/>
                                          <a:ln>
                                            <a:noFill/>
                                          </a:ln>
                                        </pic:spPr>
                                      </pic:pic>
                                    </a:graphicData>
                                  </a:graphic>
                                </wp:inline>
                              </w:drawing>
                            </w:r>
                          </w:p>
                          <w:p w14:paraId="6C8B3B0E" w14:textId="036E6037" w:rsidR="00080941" w:rsidRDefault="00B13939" w:rsidP="00464C1A">
                            <w:pPr>
                              <w:pStyle w:val="BodyText3-Contemporary"/>
                              <w:suppressAutoHyphens w:val="0"/>
                              <w:spacing w:line="240" w:lineRule="auto"/>
                              <w:jc w:val="center"/>
                              <w:rPr>
                                <w:b/>
                                <w:color w:val="943634"/>
                              </w:rPr>
                            </w:pPr>
                            <w:r w:rsidRPr="008C18ED">
                              <w:rPr>
                                <w:b/>
                                <w:color w:val="943634"/>
                              </w:rPr>
                              <w:t>We are a very friendly club – be sure to welcome our guests when you see a new face.</w:t>
                            </w:r>
                          </w:p>
                          <w:p w14:paraId="6C8B3B0F" w14:textId="77777777" w:rsidR="0029227D" w:rsidRPr="007656EB" w:rsidRDefault="0029227D" w:rsidP="00464C1A">
                            <w:pPr>
                              <w:pStyle w:val="BodyText3-Contemporary"/>
                              <w:suppressAutoHyphens w:val="0"/>
                              <w:spacing w:line="240" w:lineRule="auto"/>
                              <w:jc w:val="center"/>
                              <w:rPr>
                                <w:b/>
                                <w:color w:val="943634"/>
                                <w:sz w:val="12"/>
                                <w:szCs w:val="12"/>
                              </w:rPr>
                            </w:pPr>
                          </w:p>
                          <w:p w14:paraId="6C8B3B10" w14:textId="77777777" w:rsidR="00D62199" w:rsidRPr="00080941" w:rsidRDefault="00D62199" w:rsidP="001C5069">
                            <w:pPr>
                              <w:pStyle w:val="BodyText3-Contemporary"/>
                              <w:suppressAutoHyphens w:val="0"/>
                              <w:spacing w:line="240" w:lineRule="auto"/>
                              <w:jc w:val="cente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5B" id="Text Box 36" o:spid="_x0000_s1030" type="#_x0000_t202" style="position:absolute;margin-left:11.85pt;margin-top:-8.5pt;width:307.5pt;height:54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" fillcolor="#cff" stroked="f">
                <v:textbox>
                  <w:txbxContent>
                    <w:p w14:paraId="67D23D49" w14:textId="77777777" w:rsidR="00B9756A" w:rsidRDefault="008030DE" w:rsidP="00541FAF">
                      <w:pPr>
                        <w:pStyle w:val="SidebarTitle-Elegant"/>
                        <w:spacing w:before="120" w:after="0"/>
                        <w:rPr>
                          <w:b/>
                          <w:sz w:val="22"/>
                          <w:szCs w:val="22"/>
                        </w:rPr>
                      </w:pPr>
                      <w:r w:rsidRPr="005A43CB">
                        <w:rPr>
                          <w:b/>
                          <w:sz w:val="28"/>
                          <w:szCs w:val="28"/>
                          <w:u w:val="single"/>
                        </w:rPr>
                        <w:t>U</w:t>
                      </w:r>
                      <w:r w:rsidR="00DD32D4">
                        <w:rPr>
                          <w:b/>
                          <w:sz w:val="28"/>
                          <w:szCs w:val="28"/>
                          <w:u w:val="single"/>
                        </w:rPr>
                        <w:t>pcoming DJs</w:t>
                      </w:r>
                      <w:r w:rsidR="00AF51AD">
                        <w:rPr>
                          <w:b/>
                          <w:sz w:val="28"/>
                          <w:szCs w:val="28"/>
                          <w:u w:val="single"/>
                        </w:rPr>
                        <w:t xml:space="preserve"> </w:t>
                      </w:r>
                      <w:r w:rsidR="00AF51AD">
                        <w:rPr>
                          <w:b/>
                          <w:sz w:val="28"/>
                          <w:szCs w:val="28"/>
                        </w:rPr>
                        <w:t xml:space="preserve"> </w:t>
                      </w:r>
                    </w:p>
                    <w:p w14:paraId="6C8B3AF4" w14:textId="13D1846E" w:rsidR="008030DE" w:rsidRPr="00B9756A" w:rsidRDefault="00AF51AD" w:rsidP="00541FAF">
                      <w:pPr>
                        <w:pStyle w:val="SidebarTitle-Elegant"/>
                        <w:spacing w:before="120" w:after="0"/>
                        <w:rPr>
                          <w:b/>
                          <w:sz w:val="28"/>
                          <w:szCs w:val="28"/>
                        </w:rPr>
                      </w:pPr>
                      <w:r>
                        <w:rPr>
                          <w:b/>
                          <w:sz w:val="28"/>
                          <w:szCs w:val="28"/>
                        </w:rPr>
                        <w:t xml:space="preserve">  </w:t>
                      </w:r>
                      <w:r w:rsidR="006C0BCC" w:rsidRPr="009D60A6">
                        <w:rPr>
                          <w:noProof/>
                          <w:sz w:val="24"/>
                        </w:rPr>
                        <w:drawing>
                          <wp:inline distT="0" distB="0" distL="0" distR="0" wp14:anchorId="6C8B3BF3" wp14:editId="6C8B3BF4">
                            <wp:extent cx="228600" cy="228600"/>
                            <wp:effectExtent l="0" t="0" r="0" b="0"/>
                            <wp:docPr id="54" name="Picture 5" descr="MCj04315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31531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8030DE">
                        <w:rPr>
                          <w:rFonts w:ascii="Comic Sans MS" w:hAnsi="Comic Sans MS" w:cs="Arial"/>
                          <w:sz w:val="24"/>
                          <w:szCs w:val="24"/>
                        </w:rPr>
                        <w:t xml:space="preserve">       </w:t>
                      </w:r>
                    </w:p>
                    <w:p w14:paraId="6C9DE99E" w14:textId="1DBF6B4B" w:rsidR="004B6846" w:rsidRDefault="00204070" w:rsidP="00D4433A">
                      <w:pPr>
                        <w:autoSpaceDE w:val="0"/>
                        <w:autoSpaceDN w:val="0"/>
                        <w:adjustRightInd w:val="0"/>
                        <w:rPr>
                          <w:rFonts w:ascii="Comic Sans MS" w:hAnsi="Comic Sans MS" w:cs="Arial"/>
                          <w:sz w:val="24"/>
                          <w:szCs w:val="24"/>
                        </w:rPr>
                      </w:pPr>
                      <w:r>
                        <w:rPr>
                          <w:rFonts w:ascii="Comic Sans MS" w:hAnsi="Comic Sans MS" w:cs="Arial"/>
                          <w:sz w:val="24"/>
                          <w:szCs w:val="24"/>
                        </w:rPr>
                        <w:t xml:space="preserve">June </w:t>
                      </w:r>
                      <w:proofErr w:type="gramStart"/>
                      <w:r>
                        <w:rPr>
                          <w:rFonts w:ascii="Comic Sans MS" w:hAnsi="Comic Sans MS" w:cs="Arial"/>
                          <w:sz w:val="24"/>
                          <w:szCs w:val="24"/>
                        </w:rPr>
                        <w:t>3</w:t>
                      </w:r>
                      <w:r w:rsidR="00604A33">
                        <w:rPr>
                          <w:rFonts w:ascii="Comic Sans MS" w:hAnsi="Comic Sans MS" w:cs="Arial"/>
                          <w:sz w:val="24"/>
                          <w:szCs w:val="24"/>
                        </w:rPr>
                        <w:t xml:space="preserve"> </w:t>
                      </w:r>
                      <w:r w:rsidR="00796074">
                        <w:rPr>
                          <w:rFonts w:ascii="Comic Sans MS" w:hAnsi="Comic Sans MS" w:cs="Arial"/>
                          <w:sz w:val="24"/>
                          <w:szCs w:val="24"/>
                        </w:rPr>
                        <w:t xml:space="preserve"> </w:t>
                      </w:r>
                      <w:r w:rsidR="001740A6">
                        <w:rPr>
                          <w:rFonts w:ascii="Comic Sans MS" w:hAnsi="Comic Sans MS" w:cs="Arial"/>
                          <w:sz w:val="24"/>
                          <w:szCs w:val="24"/>
                        </w:rPr>
                        <w:tab/>
                      </w:r>
                      <w:proofErr w:type="gramEnd"/>
                      <w:r w:rsidR="001740A6">
                        <w:rPr>
                          <w:rFonts w:ascii="Comic Sans MS" w:hAnsi="Comic Sans MS" w:cs="Arial"/>
                          <w:sz w:val="24"/>
                          <w:szCs w:val="24"/>
                        </w:rPr>
                        <w:tab/>
                      </w:r>
                      <w:r w:rsidR="001D1E7D">
                        <w:rPr>
                          <w:rFonts w:ascii="Comic Sans MS" w:hAnsi="Comic Sans MS" w:cs="Arial"/>
                          <w:sz w:val="24"/>
                          <w:szCs w:val="24"/>
                        </w:rPr>
                        <w:tab/>
                      </w:r>
                      <w:r w:rsidR="00643F18">
                        <w:rPr>
                          <w:rFonts w:ascii="Comic Sans MS" w:hAnsi="Comic Sans MS" w:cs="Arial"/>
                          <w:sz w:val="24"/>
                          <w:szCs w:val="24"/>
                        </w:rPr>
                        <w:t>Chigger Woods</w:t>
                      </w:r>
                      <w:r w:rsidR="004E5180">
                        <w:rPr>
                          <w:rFonts w:ascii="Comic Sans MS" w:hAnsi="Comic Sans MS" w:cs="Arial"/>
                          <w:sz w:val="24"/>
                          <w:szCs w:val="24"/>
                        </w:rPr>
                        <w:t xml:space="preserve"> </w:t>
                      </w:r>
                      <w:r w:rsidR="00B9756A">
                        <w:rPr>
                          <w:rFonts w:ascii="Comic Sans MS" w:hAnsi="Comic Sans MS" w:cs="Arial"/>
                          <w:sz w:val="24"/>
                          <w:szCs w:val="24"/>
                        </w:rPr>
                        <w:tab/>
                      </w:r>
                    </w:p>
                    <w:p w14:paraId="690D4923" w14:textId="6753A997" w:rsidR="00796074" w:rsidRDefault="00204070" w:rsidP="00D4433A">
                      <w:pPr>
                        <w:autoSpaceDE w:val="0"/>
                        <w:autoSpaceDN w:val="0"/>
                        <w:adjustRightInd w:val="0"/>
                        <w:rPr>
                          <w:rFonts w:ascii="Comic Sans MS" w:hAnsi="Comic Sans MS" w:cs="Arial"/>
                          <w:sz w:val="24"/>
                          <w:szCs w:val="24"/>
                        </w:rPr>
                      </w:pPr>
                      <w:r>
                        <w:rPr>
                          <w:rFonts w:ascii="Comic Sans MS" w:hAnsi="Comic Sans MS" w:cs="Arial"/>
                          <w:sz w:val="24"/>
                          <w:szCs w:val="24"/>
                        </w:rPr>
                        <w:t>June 10</w:t>
                      </w:r>
                      <w:r w:rsidR="004E5180">
                        <w:rPr>
                          <w:rFonts w:ascii="Comic Sans MS" w:hAnsi="Comic Sans MS" w:cs="Arial"/>
                          <w:sz w:val="24"/>
                          <w:szCs w:val="24"/>
                        </w:rPr>
                        <w:tab/>
                      </w:r>
                      <w:r w:rsidR="00604A33">
                        <w:rPr>
                          <w:rFonts w:ascii="Comic Sans MS" w:hAnsi="Comic Sans MS" w:cs="Arial"/>
                          <w:sz w:val="24"/>
                          <w:szCs w:val="24"/>
                        </w:rPr>
                        <w:t xml:space="preserve"> </w:t>
                      </w:r>
                      <w:r w:rsidR="00B9756A">
                        <w:rPr>
                          <w:rFonts w:ascii="Comic Sans MS" w:hAnsi="Comic Sans MS" w:cs="Arial"/>
                          <w:sz w:val="24"/>
                          <w:szCs w:val="24"/>
                        </w:rPr>
                        <w:tab/>
                      </w:r>
                      <w:r w:rsidR="00D62DDF">
                        <w:rPr>
                          <w:rFonts w:ascii="Comic Sans MS" w:hAnsi="Comic Sans MS" w:cs="Arial"/>
                          <w:sz w:val="24"/>
                          <w:szCs w:val="24"/>
                        </w:rPr>
                        <w:tab/>
                      </w:r>
                      <w:r>
                        <w:rPr>
                          <w:rFonts w:ascii="Comic Sans MS" w:hAnsi="Comic Sans MS" w:cs="Arial"/>
                          <w:sz w:val="24"/>
                          <w:szCs w:val="24"/>
                        </w:rPr>
                        <w:t>Ron Russ</w:t>
                      </w:r>
                    </w:p>
                    <w:p w14:paraId="359CF3BC" w14:textId="035CB4EE" w:rsidR="00796074" w:rsidRDefault="00204070" w:rsidP="00D4433A">
                      <w:pPr>
                        <w:autoSpaceDE w:val="0"/>
                        <w:autoSpaceDN w:val="0"/>
                        <w:adjustRightInd w:val="0"/>
                        <w:rPr>
                          <w:rFonts w:ascii="Comic Sans MS" w:hAnsi="Comic Sans MS" w:cs="Arial"/>
                          <w:sz w:val="24"/>
                          <w:szCs w:val="24"/>
                        </w:rPr>
                      </w:pPr>
                      <w:r>
                        <w:rPr>
                          <w:rFonts w:ascii="Comic Sans MS" w:hAnsi="Comic Sans MS" w:cs="Arial"/>
                          <w:sz w:val="24"/>
                          <w:szCs w:val="24"/>
                        </w:rPr>
                        <w:t>June 17</w:t>
                      </w:r>
                      <w:r w:rsidR="00B9756A">
                        <w:rPr>
                          <w:rFonts w:ascii="Comic Sans MS" w:hAnsi="Comic Sans MS" w:cs="Arial"/>
                          <w:sz w:val="24"/>
                          <w:szCs w:val="24"/>
                        </w:rPr>
                        <w:tab/>
                      </w:r>
                      <w:r w:rsidR="00D44DA8">
                        <w:rPr>
                          <w:rFonts w:ascii="Comic Sans MS" w:hAnsi="Comic Sans MS" w:cs="Arial"/>
                          <w:sz w:val="24"/>
                          <w:szCs w:val="24"/>
                        </w:rPr>
                        <w:tab/>
                      </w:r>
                      <w:r w:rsidR="001D1E7D">
                        <w:rPr>
                          <w:rFonts w:ascii="Comic Sans MS" w:hAnsi="Comic Sans MS" w:cs="Arial"/>
                          <w:sz w:val="24"/>
                          <w:szCs w:val="24"/>
                        </w:rPr>
                        <w:tab/>
                      </w:r>
                      <w:r>
                        <w:rPr>
                          <w:rFonts w:ascii="Comic Sans MS" w:hAnsi="Comic Sans MS" w:cs="Arial"/>
                          <w:sz w:val="24"/>
                          <w:szCs w:val="24"/>
                        </w:rPr>
                        <w:t>Brent Lloyd</w:t>
                      </w:r>
                    </w:p>
                    <w:p w14:paraId="10A32BD9" w14:textId="5A10059B" w:rsidR="00796074" w:rsidRDefault="00204070" w:rsidP="00D4433A">
                      <w:pPr>
                        <w:autoSpaceDE w:val="0"/>
                        <w:autoSpaceDN w:val="0"/>
                        <w:adjustRightInd w:val="0"/>
                        <w:rPr>
                          <w:rFonts w:ascii="Comic Sans MS" w:hAnsi="Comic Sans MS" w:cs="Arial"/>
                          <w:sz w:val="24"/>
                          <w:szCs w:val="24"/>
                        </w:rPr>
                      </w:pPr>
                      <w:r>
                        <w:rPr>
                          <w:rFonts w:ascii="Comic Sans MS" w:hAnsi="Comic Sans MS" w:cs="Arial"/>
                          <w:sz w:val="24"/>
                          <w:szCs w:val="24"/>
                        </w:rPr>
                        <w:t>June 24</w:t>
                      </w:r>
                      <w:r w:rsidR="00B05A40">
                        <w:rPr>
                          <w:rFonts w:ascii="Comic Sans MS" w:hAnsi="Comic Sans MS" w:cs="Arial"/>
                          <w:sz w:val="24"/>
                          <w:szCs w:val="24"/>
                        </w:rPr>
                        <w:tab/>
                      </w:r>
                      <w:r w:rsidR="001740A6">
                        <w:rPr>
                          <w:rFonts w:ascii="Comic Sans MS" w:hAnsi="Comic Sans MS" w:cs="Arial"/>
                          <w:sz w:val="24"/>
                          <w:szCs w:val="24"/>
                        </w:rPr>
                        <w:tab/>
                      </w:r>
                      <w:r w:rsidR="00B9756A">
                        <w:rPr>
                          <w:rFonts w:ascii="Comic Sans MS" w:hAnsi="Comic Sans MS" w:cs="Arial"/>
                          <w:sz w:val="24"/>
                          <w:szCs w:val="24"/>
                        </w:rPr>
                        <w:tab/>
                      </w:r>
                      <w:r>
                        <w:rPr>
                          <w:rFonts w:ascii="Comic Sans MS" w:hAnsi="Comic Sans MS" w:cs="Arial"/>
                          <w:sz w:val="24"/>
                          <w:szCs w:val="24"/>
                        </w:rPr>
                        <w:t>Wayne Christie</w:t>
                      </w:r>
                    </w:p>
                    <w:p w14:paraId="17A9F1A2" w14:textId="187FE319" w:rsidR="00204070" w:rsidRDefault="00204070" w:rsidP="00D4433A">
                      <w:pPr>
                        <w:autoSpaceDE w:val="0"/>
                        <w:autoSpaceDN w:val="0"/>
                        <w:adjustRightInd w:val="0"/>
                        <w:rPr>
                          <w:rFonts w:ascii="Comic Sans MS" w:hAnsi="Comic Sans MS" w:cs="Arial"/>
                          <w:sz w:val="24"/>
                          <w:szCs w:val="24"/>
                        </w:rPr>
                      </w:pPr>
                      <w:r>
                        <w:rPr>
                          <w:rFonts w:ascii="Comic Sans MS" w:hAnsi="Comic Sans MS" w:cs="Arial"/>
                          <w:sz w:val="24"/>
                          <w:szCs w:val="24"/>
                        </w:rPr>
                        <w:t>June 25</w:t>
                      </w:r>
                      <w:r>
                        <w:rPr>
                          <w:rFonts w:ascii="Comic Sans MS" w:hAnsi="Comic Sans MS" w:cs="Arial"/>
                          <w:sz w:val="24"/>
                          <w:szCs w:val="24"/>
                        </w:rPr>
                        <w:tab/>
                      </w:r>
                      <w:r>
                        <w:rPr>
                          <w:rFonts w:ascii="Comic Sans MS" w:hAnsi="Comic Sans MS" w:cs="Arial"/>
                          <w:sz w:val="24"/>
                          <w:szCs w:val="24"/>
                        </w:rPr>
                        <w:tab/>
                        <w:t>Lamar Walker – Oldies Party</w:t>
                      </w:r>
                    </w:p>
                    <w:p w14:paraId="51D95B6C" w14:textId="77777777" w:rsidR="00343DC9" w:rsidRDefault="00343DC9" w:rsidP="00B82D33">
                      <w:pPr>
                        <w:autoSpaceDE w:val="0"/>
                        <w:autoSpaceDN w:val="0"/>
                        <w:adjustRightInd w:val="0"/>
                        <w:rPr>
                          <w:rFonts w:ascii="Comic Sans MS" w:hAnsi="Comic Sans MS" w:cs="Arial"/>
                          <w:sz w:val="24"/>
                          <w:szCs w:val="24"/>
                          <w:lang w:val="es-ES_tradnl"/>
                        </w:rPr>
                      </w:pPr>
                    </w:p>
                    <w:p w14:paraId="6C8B3AFB" w14:textId="2D559B5C" w:rsidR="008030DE" w:rsidRPr="00C77E40" w:rsidRDefault="008030DE" w:rsidP="00B82D33">
                      <w:pPr>
                        <w:autoSpaceDE w:val="0"/>
                        <w:autoSpaceDN w:val="0"/>
                        <w:adjustRightInd w:val="0"/>
                        <w:rPr>
                          <w:rFonts w:ascii="Comic Sans MS" w:hAnsi="Comic Sans MS" w:cs="Arial"/>
                          <w:sz w:val="16"/>
                          <w:szCs w:val="16"/>
                        </w:rPr>
                      </w:pPr>
                      <w:r w:rsidRPr="009F56C3">
                        <w:rPr>
                          <w:rFonts w:ascii="Comic Sans MS" w:hAnsi="Comic Sans MS" w:cs="Arial"/>
                          <w:sz w:val="24"/>
                          <w:szCs w:val="24"/>
                          <w:lang w:val="es-ES_tradnl"/>
                        </w:rPr>
                        <w:tab/>
                      </w:r>
                      <w:r w:rsidR="006C0BCC" w:rsidRPr="009D60A6">
                        <w:rPr>
                          <w:noProof/>
                          <w:sz w:val="24"/>
                        </w:rPr>
                        <w:drawing>
                          <wp:inline distT="0" distB="0" distL="0" distR="0" wp14:anchorId="6C8B3BF5" wp14:editId="6C8B3BF6">
                            <wp:extent cx="304800" cy="333375"/>
                            <wp:effectExtent l="0" t="0" r="0" b="0"/>
                            <wp:docPr id="59" name="Picture 8" descr="MCj02818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8186600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 xml:space="preserve"> </w:t>
                      </w:r>
                      <w:r w:rsidR="006C0BCC" w:rsidRPr="009D60A6">
                        <w:rPr>
                          <w:noProof/>
                          <w:sz w:val="24"/>
                        </w:rPr>
                        <w:drawing>
                          <wp:inline distT="0" distB="0" distL="0" distR="0" wp14:anchorId="6C8B3BF7" wp14:editId="6C8B3BF8">
                            <wp:extent cx="247650" cy="276225"/>
                            <wp:effectExtent l="0" t="0" r="0" b="0"/>
                            <wp:docPr id="60" name="Picture 14" descr="MCj02506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25063600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p>
                    <w:p w14:paraId="79476797" w14:textId="63A1B99D" w:rsidR="002672C1" w:rsidRPr="000F37EA" w:rsidRDefault="008030DE" w:rsidP="001F5E57">
                      <w:pPr>
                        <w:pStyle w:val="SidebarTitle-Elegant"/>
                        <w:spacing w:before="0" w:after="0"/>
                        <w:rPr>
                          <w:b/>
                          <w:sz w:val="18"/>
                          <w:szCs w:val="18"/>
                          <w:u w:val="single"/>
                        </w:rPr>
                      </w:pPr>
                      <w:r>
                        <w:rPr>
                          <w:b/>
                          <w:u w:val="single"/>
                        </w:rPr>
                        <w:t>Upcoming Events</w:t>
                      </w:r>
                    </w:p>
                    <w:p w14:paraId="6819F816" w14:textId="6A6825E7" w:rsidR="00B05A40" w:rsidRDefault="00B05A40" w:rsidP="0013748D">
                      <w:pPr>
                        <w:autoSpaceDE w:val="0"/>
                        <w:autoSpaceDN w:val="0"/>
                        <w:adjustRightInd w:val="0"/>
                        <w:rPr>
                          <w:rFonts w:ascii="Comic Sans MS" w:hAnsi="Comic Sans MS" w:cs="Arial"/>
                        </w:rPr>
                      </w:pPr>
                      <w:r>
                        <w:rPr>
                          <w:rFonts w:ascii="Comic Sans MS" w:hAnsi="Comic Sans MS" w:cs="Arial"/>
                        </w:rPr>
                        <w:t xml:space="preserve">  </w:t>
                      </w:r>
                    </w:p>
                    <w:p w14:paraId="327F5259" w14:textId="1A69C438" w:rsidR="00C66552" w:rsidRPr="00AB2232" w:rsidRDefault="00C66552" w:rsidP="0013748D">
                      <w:pPr>
                        <w:autoSpaceDE w:val="0"/>
                        <w:autoSpaceDN w:val="0"/>
                        <w:adjustRightInd w:val="0"/>
                        <w:rPr>
                          <w:rFonts w:ascii="Comic Sans MS" w:hAnsi="Comic Sans MS" w:cs="Arial"/>
                          <w:sz w:val="22"/>
                          <w:szCs w:val="22"/>
                        </w:rPr>
                      </w:pPr>
                      <w:r w:rsidRPr="00AB2232">
                        <w:rPr>
                          <w:rFonts w:ascii="Comic Sans MS" w:hAnsi="Comic Sans MS" w:cs="Arial"/>
                          <w:sz w:val="22"/>
                          <w:szCs w:val="22"/>
                        </w:rPr>
                        <w:t>WSSC Oldies Party</w:t>
                      </w:r>
                      <w:r w:rsidRPr="00AB2232">
                        <w:rPr>
                          <w:rFonts w:ascii="Comic Sans MS" w:hAnsi="Comic Sans MS" w:cs="Arial"/>
                          <w:sz w:val="22"/>
                          <w:szCs w:val="22"/>
                        </w:rPr>
                        <w:tab/>
                        <w:t>June 25</w:t>
                      </w:r>
                      <w:r w:rsidR="00516367" w:rsidRPr="00AB2232">
                        <w:rPr>
                          <w:rFonts w:ascii="Comic Sans MS" w:hAnsi="Comic Sans MS" w:cs="Arial"/>
                          <w:sz w:val="22"/>
                          <w:szCs w:val="22"/>
                        </w:rPr>
                        <w:tab/>
                      </w:r>
                      <w:r w:rsidR="00516367" w:rsidRPr="00AB2232">
                        <w:rPr>
                          <w:rFonts w:ascii="Comic Sans MS" w:hAnsi="Comic Sans MS" w:cs="Arial"/>
                          <w:sz w:val="22"/>
                          <w:szCs w:val="22"/>
                        </w:rPr>
                        <w:tab/>
                        <w:t>Clemmons Gym</w:t>
                      </w:r>
                    </w:p>
                    <w:p w14:paraId="4648E2F2" w14:textId="77777777" w:rsidR="00B05A40" w:rsidRPr="00343DC9" w:rsidRDefault="00B05A40" w:rsidP="0013748D">
                      <w:pPr>
                        <w:autoSpaceDE w:val="0"/>
                        <w:autoSpaceDN w:val="0"/>
                        <w:adjustRightInd w:val="0"/>
                        <w:rPr>
                          <w:rFonts w:ascii="Comic Sans MS" w:hAnsi="Comic Sans MS" w:cs="Arial"/>
                          <w:sz w:val="16"/>
                          <w:szCs w:val="16"/>
                        </w:rPr>
                      </w:pPr>
                    </w:p>
                    <w:p w14:paraId="6C8B3B03" w14:textId="77777777" w:rsidR="008030DE" w:rsidRDefault="008030DE" w:rsidP="0013748D">
                      <w:pPr>
                        <w:autoSpaceDE w:val="0"/>
                        <w:autoSpaceDN w:val="0"/>
                        <w:adjustRightInd w:val="0"/>
                        <w:rPr>
                          <w:rFonts w:ascii="Garamond" w:hAnsi="Garamond"/>
                          <w:sz w:val="32"/>
                          <w:szCs w:val="32"/>
                        </w:rPr>
                      </w:pPr>
                      <w:r w:rsidRPr="001C5B1A">
                        <w:rPr>
                          <w:rFonts w:ascii="Garamond" w:hAnsi="Garamond"/>
                          <w:b/>
                          <w:sz w:val="32"/>
                          <w:szCs w:val="32"/>
                        </w:rPr>
                        <w:t>For area parties</w:t>
                      </w:r>
                      <w:r w:rsidRPr="001C5B1A">
                        <w:rPr>
                          <w:rFonts w:ascii="Garamond" w:hAnsi="Garamond"/>
                          <w:sz w:val="32"/>
                          <w:szCs w:val="32"/>
                        </w:rPr>
                        <w:t xml:space="preserve"> – check out </w:t>
                      </w:r>
                    </w:p>
                    <w:p w14:paraId="6C8B3B04" w14:textId="03D31AC7" w:rsidR="008030DE" w:rsidRDefault="008030DE" w:rsidP="00A65A37">
                      <w:pPr>
                        <w:rPr>
                          <w:rFonts w:ascii="Comic Sans MS" w:hAnsi="Comic Sans MS" w:cs="Arial"/>
                          <w:sz w:val="24"/>
                          <w:szCs w:val="24"/>
                        </w:rPr>
                      </w:pPr>
                      <w:r>
                        <w:t xml:space="preserve"> </w:t>
                      </w:r>
                      <w:hyperlink r:id="rId35" w:history="1">
                        <w:r w:rsidRPr="00740EA8">
                          <w:rPr>
                            <w:rFonts w:ascii="Comic Sans MS" w:hAnsi="Comic Sans MS" w:cs="Arial"/>
                            <w:color w:val="0000FF"/>
                            <w:sz w:val="24"/>
                            <w:szCs w:val="24"/>
                            <w:u w:val="single"/>
                          </w:rPr>
                          <w:t>www.shagtour.com</w:t>
                        </w:r>
                      </w:hyperlink>
                    </w:p>
                    <w:p w14:paraId="6C8B3B05" w14:textId="373D7D93" w:rsidR="008030DE" w:rsidRDefault="0019137F" w:rsidP="00F26410">
                      <w:pPr>
                        <w:rPr>
                          <w:rFonts w:ascii="Comic Sans MS" w:hAnsi="Comic Sans MS" w:cs="Arial"/>
                          <w:color w:val="0000FF"/>
                          <w:sz w:val="24"/>
                          <w:szCs w:val="24"/>
                          <w:u w:val="single"/>
                        </w:rPr>
                      </w:pPr>
                      <w:hyperlink r:id="rId36" w:history="1">
                        <w:r w:rsidR="001740A6" w:rsidRPr="00553804">
                          <w:rPr>
                            <w:rStyle w:val="Hyperlink"/>
                            <w:rFonts w:ascii="Comic Sans MS" w:hAnsi="Comic Sans MS" w:cs="Arial"/>
                            <w:sz w:val="24"/>
                            <w:szCs w:val="24"/>
                          </w:rPr>
                          <w:t>www.keepshaggin.com</w:t>
                        </w:r>
                      </w:hyperlink>
                    </w:p>
                    <w:p w14:paraId="1313D053" w14:textId="39252755" w:rsidR="001740A6" w:rsidRPr="0076481D" w:rsidRDefault="001740A6" w:rsidP="00F26410">
                      <w:pPr>
                        <w:rPr>
                          <w:rFonts w:ascii="Comic Sans MS" w:hAnsi="Comic Sans MS" w:cs="Arial"/>
                          <w:b/>
                          <w:color w:val="0000FF"/>
                          <w:sz w:val="24"/>
                          <w:szCs w:val="24"/>
                          <w:u w:val="single"/>
                        </w:rPr>
                      </w:pPr>
                      <w:r>
                        <w:rPr>
                          <w:rFonts w:ascii="Comic Sans MS" w:hAnsi="Comic Sans MS" w:cs="Arial"/>
                          <w:color w:val="0000FF"/>
                          <w:sz w:val="24"/>
                          <w:szCs w:val="24"/>
                          <w:u w:val="single"/>
                        </w:rPr>
                        <w:t>www.shagdance.com</w:t>
                      </w:r>
                    </w:p>
                    <w:p w14:paraId="6C8B3B06" w14:textId="77777777" w:rsidR="008030DE" w:rsidRPr="00740EA8" w:rsidRDefault="008030DE">
                      <w:pPr>
                        <w:pStyle w:val="ReturnAddress-Contemporary"/>
                        <w:spacing w:line="240" w:lineRule="auto"/>
                        <w:rPr>
                          <w:rFonts w:ascii="Garamond" w:hAnsi="Garamond"/>
                          <w:b/>
                          <w:sz w:val="12"/>
                          <w:szCs w:val="12"/>
                        </w:rPr>
                      </w:pPr>
                    </w:p>
                    <w:p w14:paraId="6C8B3B07" w14:textId="77777777" w:rsidR="008030DE" w:rsidRPr="00BB0B00" w:rsidRDefault="008030DE">
                      <w:pPr>
                        <w:pStyle w:val="SidebarTitle-Elegant"/>
                        <w:spacing w:before="0" w:after="0"/>
                        <w:rPr>
                          <w:b/>
                        </w:rPr>
                      </w:pPr>
                      <w:r w:rsidRPr="00BB0B00">
                        <w:rPr>
                          <w:b/>
                        </w:rPr>
                        <w:t>Notes from the Editor</w:t>
                      </w:r>
                    </w:p>
                    <w:p w14:paraId="6C8B3B08" w14:textId="079CE134" w:rsidR="008030DE" w:rsidRPr="00974F12" w:rsidRDefault="008030DE" w:rsidP="0067042B">
                      <w:pPr>
                        <w:pStyle w:val="BodyText2"/>
                        <w:rPr>
                          <w:sz w:val="16"/>
                          <w:szCs w:val="16"/>
                        </w:rPr>
                      </w:pPr>
                      <w:r>
                        <w:t xml:space="preserve">Bringing your own beer, wine, or liquor is not permitted.  </w:t>
                      </w:r>
                      <w:r w:rsidR="001017D5">
                        <w:t>The Prescott</w:t>
                      </w:r>
                      <w:r>
                        <w:t>’</w:t>
                      </w:r>
                      <w:r w:rsidR="001017D5">
                        <w:t>s</w:t>
                      </w:r>
                      <w:r>
                        <w:t xml:space="preserve"> ABC License can be revoked and the WSSC would have to relocate.  All members need to monitor the situation since WSSC has the most to lose!!!</w:t>
                      </w:r>
                    </w:p>
                    <w:p w14:paraId="6C8B3B09" w14:textId="77777777" w:rsidR="008030DE" w:rsidRPr="00740EA8" w:rsidRDefault="008030DE">
                      <w:pPr>
                        <w:pStyle w:val="SidebarTitle-Elegant"/>
                        <w:spacing w:before="120" w:after="0"/>
                        <w:rPr>
                          <w:b/>
                        </w:rPr>
                      </w:pPr>
                      <w:r w:rsidRPr="00740EA8">
                        <w:rPr>
                          <w:b/>
                        </w:rPr>
                        <w:t>Please Remember</w:t>
                      </w:r>
                    </w:p>
                    <w:p w14:paraId="6C8B3B0A" w14:textId="77777777" w:rsidR="008030DE" w:rsidRDefault="008030DE" w:rsidP="00DE5023">
                      <w:pPr>
                        <w:rPr>
                          <w:sz w:val="16"/>
                          <w:szCs w:val="16"/>
                        </w:rPr>
                      </w:pPr>
                      <w:r>
                        <w:t>Each of us needs to remember to tip or say “thank you” to those who serve us.    Let’s remember to show our appreciation f</w:t>
                      </w:r>
                      <w:r w:rsidR="00DE5023">
                        <w:t>or their service.     Thank you</w:t>
                      </w:r>
                    </w:p>
                    <w:p w14:paraId="3C6DBDF0" w14:textId="5FAE4AA8" w:rsidR="001C4C94" w:rsidRPr="0019162A" w:rsidRDefault="006C0BCC" w:rsidP="0019162A">
                      <w:pPr>
                        <w:pStyle w:val="BodyText3-Contemporary"/>
                        <w:suppressAutoHyphens w:val="0"/>
                        <w:spacing w:line="240" w:lineRule="auto"/>
                        <w:jc w:val="center"/>
                      </w:pPr>
                      <w:r w:rsidRPr="00242BCF">
                        <w:rPr>
                          <w:noProof/>
                        </w:rPr>
                        <w:drawing>
                          <wp:inline distT="0" distB="0" distL="0" distR="0" wp14:anchorId="6C8B3BF9" wp14:editId="30C71C3E">
                            <wp:extent cx="814552" cy="762000"/>
                            <wp:effectExtent l="0" t="0" r="5080" b="0"/>
                            <wp:docPr id="61" name="Picture 61" descr="MCj02942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294282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7866" cy="765100"/>
                                    </a:xfrm>
                                    <a:prstGeom prst="rect">
                                      <a:avLst/>
                                    </a:prstGeom>
                                    <a:noFill/>
                                    <a:ln>
                                      <a:noFill/>
                                    </a:ln>
                                  </pic:spPr>
                                </pic:pic>
                              </a:graphicData>
                            </a:graphic>
                          </wp:inline>
                        </w:drawing>
                      </w:r>
                    </w:p>
                    <w:p w14:paraId="6C8B3B0E" w14:textId="036E6037" w:rsidR="00080941" w:rsidRDefault="00B13939" w:rsidP="00464C1A">
                      <w:pPr>
                        <w:pStyle w:val="BodyText3-Contemporary"/>
                        <w:suppressAutoHyphens w:val="0"/>
                        <w:spacing w:line="240" w:lineRule="auto"/>
                        <w:jc w:val="center"/>
                        <w:rPr>
                          <w:b/>
                          <w:color w:val="943634"/>
                        </w:rPr>
                      </w:pPr>
                      <w:r w:rsidRPr="008C18ED">
                        <w:rPr>
                          <w:b/>
                          <w:color w:val="943634"/>
                        </w:rPr>
                        <w:t>We are a very friendly club – be sure to welcome our guests when you see a new face.</w:t>
                      </w:r>
                    </w:p>
                    <w:p w14:paraId="6C8B3B0F" w14:textId="77777777" w:rsidR="0029227D" w:rsidRPr="007656EB" w:rsidRDefault="0029227D" w:rsidP="00464C1A">
                      <w:pPr>
                        <w:pStyle w:val="BodyText3-Contemporary"/>
                        <w:suppressAutoHyphens w:val="0"/>
                        <w:spacing w:line="240" w:lineRule="auto"/>
                        <w:jc w:val="center"/>
                        <w:rPr>
                          <w:b/>
                          <w:color w:val="943634"/>
                          <w:sz w:val="12"/>
                          <w:szCs w:val="12"/>
                        </w:rPr>
                      </w:pPr>
                    </w:p>
                    <w:p w14:paraId="6C8B3B10" w14:textId="77777777" w:rsidR="00D62199" w:rsidRPr="00080941" w:rsidRDefault="00D62199" w:rsidP="001C5069">
                      <w:pPr>
                        <w:pStyle w:val="BodyText3-Contemporary"/>
                        <w:suppressAutoHyphens w:val="0"/>
                        <w:spacing w:line="240" w:lineRule="auto"/>
                        <w:jc w:val="center"/>
                        <w:rPr>
                          <w:b/>
                          <w:sz w:val="22"/>
                          <w:szCs w:val="22"/>
                        </w:rPr>
                      </w:pPr>
                    </w:p>
                  </w:txbxContent>
                </v:textbox>
              </v:shape>
            </w:pict>
          </mc:Fallback>
        </mc:AlternateContent>
      </w:r>
      <w:r w:rsidR="00163238">
        <w:rPr>
          <w:noProof/>
        </w:rPr>
        <mc:AlternateContent>
          <mc:Choice Requires="wps">
            <w:drawing>
              <wp:anchor distT="0" distB="0" distL="114300" distR="114300" simplePos="0" relativeHeight="251668992" behindDoc="0" locked="0" layoutInCell="1" allowOverlap="1" wp14:anchorId="6C8B3A5D" wp14:editId="369C150B">
                <wp:simplePos x="0" y="0"/>
                <wp:positionH relativeFrom="margin">
                  <wp:posOffset>4189095</wp:posOffset>
                </wp:positionH>
                <wp:positionV relativeFrom="paragraph">
                  <wp:posOffset>-12700</wp:posOffset>
                </wp:positionV>
                <wp:extent cx="3124200" cy="3648075"/>
                <wp:effectExtent l="38100" t="38100" r="76200" b="85725"/>
                <wp:wrapNone/>
                <wp:docPr id="5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648075"/>
                        </a:xfrm>
                        <a:prstGeom prst="rect">
                          <a:avLst/>
                        </a:prstGeom>
                        <a:solidFill>
                          <a:srgbClr val="EAEAEA"/>
                        </a:solidFill>
                        <a:ln w="82550" cmpd="tri">
                          <a:solidFill>
                            <a:srgbClr val="FF0000"/>
                          </a:solidFill>
                          <a:miter lim="800000"/>
                          <a:headEnd/>
                          <a:tailEnd/>
                        </a:ln>
                        <a:effectLst>
                          <a:outerShdw dist="35921" dir="2700000" algn="ctr" rotWithShape="0">
                            <a:srgbClr val="808080"/>
                          </a:outerShdw>
                        </a:effectLst>
                      </wps:spPr>
                      <wps:txbx>
                        <w:txbxContent>
                          <w:p w14:paraId="6C8B3B11" w14:textId="4D935FB9" w:rsidR="002F4B68" w:rsidRDefault="002F4B68" w:rsidP="002F4B68">
                            <w:pPr>
                              <w:jc w:val="center"/>
                            </w:pPr>
                          </w:p>
                          <w:p w14:paraId="7C917CD3" w14:textId="5FC7930C" w:rsidR="0019245D" w:rsidRDefault="00123C48">
                            <w:r>
                              <w:t xml:space="preserve"> </w:t>
                            </w:r>
                            <w:r w:rsidR="00847C70">
                              <w:rPr>
                                <w:noProof/>
                              </w:rPr>
                              <w:drawing>
                                <wp:inline distT="0" distB="0" distL="0" distR="0" wp14:anchorId="0446BB82" wp14:editId="22B73043">
                                  <wp:extent cx="1779270" cy="1342774"/>
                                  <wp:effectExtent l="0" t="0" r="0" b="0"/>
                                  <wp:docPr id="39" name="Picture 39" descr="A person and perso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smiling&#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8876" cy="1372664"/>
                                          </a:xfrm>
                                          <a:prstGeom prst="rect">
                                            <a:avLst/>
                                          </a:prstGeom>
                                          <a:noFill/>
                                          <a:ln>
                                            <a:noFill/>
                                          </a:ln>
                                        </pic:spPr>
                                      </pic:pic>
                                    </a:graphicData>
                                  </a:graphic>
                                </wp:inline>
                              </w:drawing>
                            </w:r>
                            <w:r w:rsidR="00847C70">
                              <w:rPr>
                                <w:noProof/>
                              </w:rPr>
                              <w:drawing>
                                <wp:inline distT="0" distB="0" distL="0" distR="0" wp14:anchorId="06610D21" wp14:editId="54414F54">
                                  <wp:extent cx="1028700" cy="1374745"/>
                                  <wp:effectExtent l="0" t="0" r="0" b="0"/>
                                  <wp:docPr id="40" name="Picture 40" descr="A picture containing person, indoor,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person, smiling&#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0774" cy="1404245"/>
                                          </a:xfrm>
                                          <a:prstGeom prst="rect">
                                            <a:avLst/>
                                          </a:prstGeom>
                                          <a:noFill/>
                                          <a:ln>
                                            <a:noFill/>
                                          </a:ln>
                                        </pic:spPr>
                                      </pic:pic>
                                    </a:graphicData>
                                  </a:graphic>
                                </wp:inline>
                              </w:drawing>
                            </w:r>
                          </w:p>
                          <w:p w14:paraId="1CFDD955" w14:textId="77777777" w:rsidR="00123C48" w:rsidRDefault="00123C48"/>
                          <w:p w14:paraId="17BD3E14" w14:textId="33A997BA" w:rsidR="00123C48" w:rsidRDefault="00163238">
                            <w:r>
                              <w:t xml:space="preserve">    </w:t>
                            </w:r>
                            <w:r w:rsidR="00A73BAE">
                              <w:t xml:space="preserve">  </w:t>
                            </w:r>
                            <w:r>
                              <w:t xml:space="preserve"> </w:t>
                            </w:r>
                            <w:r w:rsidR="009C749C">
                              <w:rPr>
                                <w:noProof/>
                              </w:rPr>
                              <w:drawing>
                                <wp:inline distT="0" distB="0" distL="0" distR="0" wp14:anchorId="2007E3C3" wp14:editId="3033FFF4">
                                  <wp:extent cx="952500" cy="1609725"/>
                                  <wp:effectExtent l="0" t="0" r="0" b="9525"/>
                                  <wp:docPr id="2" name="Picture 2" descr="A picture containing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smiling&#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1609725"/>
                                          </a:xfrm>
                                          <a:prstGeom prst="rect">
                                            <a:avLst/>
                                          </a:prstGeom>
                                          <a:noFill/>
                                          <a:ln>
                                            <a:noFill/>
                                          </a:ln>
                                        </pic:spPr>
                                      </pic:pic>
                                    </a:graphicData>
                                  </a:graphic>
                                </wp:inline>
                              </w:drawing>
                            </w:r>
                            <w:r w:rsidR="00254AEB">
                              <w:t xml:space="preserve"> </w:t>
                            </w:r>
                            <w:r w:rsidR="009272B2">
                              <w:t xml:space="preserve">      </w:t>
                            </w:r>
                            <w:r w:rsidR="00254AEB">
                              <w:t xml:space="preserve"> </w:t>
                            </w:r>
                            <w:r w:rsidR="0073638B">
                              <w:rPr>
                                <w:noProof/>
                              </w:rPr>
                              <w:drawing>
                                <wp:inline distT="0" distB="0" distL="0" distR="0" wp14:anchorId="12C4AFFC" wp14:editId="3FA89687">
                                  <wp:extent cx="1195041" cy="1589405"/>
                                  <wp:effectExtent l="0" t="0" r="5715" b="0"/>
                                  <wp:docPr id="9" name="Picture 9"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wall, indoo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1139" cy="15975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5D" id="Text Box 93" o:spid="_x0000_s1031" type="#_x0000_t202" style="position:absolute;margin-left:329.85pt;margin-top:-1pt;width:246pt;height:287.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" fillcolor="#eaeaea" strokecolor="red" strokeweight="6.5pt">
                <v:stroke linestyle="thickBetweenThin"/>
                <v:shadow on="t"/>
                <v:textbox>
                  <w:txbxContent>
                    <w:p w14:paraId="6C8B3B11" w14:textId="4D935FB9" w:rsidR="002F4B68" w:rsidRDefault="002F4B68" w:rsidP="002F4B68">
                      <w:pPr>
                        <w:jc w:val="center"/>
                      </w:pPr>
                    </w:p>
                    <w:p w14:paraId="7C917CD3" w14:textId="5FC7930C" w:rsidR="0019245D" w:rsidRDefault="00123C48">
                      <w:r>
                        <w:t xml:space="preserve"> </w:t>
                      </w:r>
                      <w:r w:rsidR="00847C70">
                        <w:rPr>
                          <w:noProof/>
                        </w:rPr>
                        <w:drawing>
                          <wp:inline distT="0" distB="0" distL="0" distR="0" wp14:anchorId="0446BB82" wp14:editId="22B73043">
                            <wp:extent cx="1779270" cy="1342774"/>
                            <wp:effectExtent l="0" t="0" r="0" b="0"/>
                            <wp:docPr id="39" name="Picture 39" descr="A person and perso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smiling&#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8876" cy="1372664"/>
                                    </a:xfrm>
                                    <a:prstGeom prst="rect">
                                      <a:avLst/>
                                    </a:prstGeom>
                                    <a:noFill/>
                                    <a:ln>
                                      <a:noFill/>
                                    </a:ln>
                                  </pic:spPr>
                                </pic:pic>
                              </a:graphicData>
                            </a:graphic>
                          </wp:inline>
                        </w:drawing>
                      </w:r>
                      <w:r w:rsidR="00847C70">
                        <w:rPr>
                          <w:noProof/>
                        </w:rPr>
                        <w:drawing>
                          <wp:inline distT="0" distB="0" distL="0" distR="0" wp14:anchorId="06610D21" wp14:editId="54414F54">
                            <wp:extent cx="1028700" cy="1374745"/>
                            <wp:effectExtent l="0" t="0" r="0" b="0"/>
                            <wp:docPr id="40" name="Picture 40" descr="A picture containing person, indoor,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person, smiling&#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0774" cy="1404245"/>
                                    </a:xfrm>
                                    <a:prstGeom prst="rect">
                                      <a:avLst/>
                                    </a:prstGeom>
                                    <a:noFill/>
                                    <a:ln>
                                      <a:noFill/>
                                    </a:ln>
                                  </pic:spPr>
                                </pic:pic>
                              </a:graphicData>
                            </a:graphic>
                          </wp:inline>
                        </w:drawing>
                      </w:r>
                    </w:p>
                    <w:p w14:paraId="1CFDD955" w14:textId="77777777" w:rsidR="00123C48" w:rsidRDefault="00123C48"/>
                    <w:p w14:paraId="17BD3E14" w14:textId="33A997BA" w:rsidR="00123C48" w:rsidRDefault="00163238">
                      <w:r>
                        <w:t xml:space="preserve">    </w:t>
                      </w:r>
                      <w:r w:rsidR="00A73BAE">
                        <w:t xml:space="preserve">  </w:t>
                      </w:r>
                      <w:r>
                        <w:t xml:space="preserve"> </w:t>
                      </w:r>
                      <w:r w:rsidR="009C749C">
                        <w:rPr>
                          <w:noProof/>
                        </w:rPr>
                        <w:drawing>
                          <wp:inline distT="0" distB="0" distL="0" distR="0" wp14:anchorId="2007E3C3" wp14:editId="3033FFF4">
                            <wp:extent cx="952500" cy="1609725"/>
                            <wp:effectExtent l="0" t="0" r="0" b="9525"/>
                            <wp:docPr id="2" name="Picture 2" descr="A picture containing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smiling&#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1609725"/>
                                    </a:xfrm>
                                    <a:prstGeom prst="rect">
                                      <a:avLst/>
                                    </a:prstGeom>
                                    <a:noFill/>
                                    <a:ln>
                                      <a:noFill/>
                                    </a:ln>
                                  </pic:spPr>
                                </pic:pic>
                              </a:graphicData>
                            </a:graphic>
                          </wp:inline>
                        </w:drawing>
                      </w:r>
                      <w:r w:rsidR="00254AEB">
                        <w:t xml:space="preserve"> </w:t>
                      </w:r>
                      <w:r w:rsidR="009272B2">
                        <w:t xml:space="preserve">      </w:t>
                      </w:r>
                      <w:r w:rsidR="00254AEB">
                        <w:t xml:space="preserve"> </w:t>
                      </w:r>
                      <w:r w:rsidR="0073638B">
                        <w:rPr>
                          <w:noProof/>
                        </w:rPr>
                        <w:drawing>
                          <wp:inline distT="0" distB="0" distL="0" distR="0" wp14:anchorId="12C4AFFC" wp14:editId="3FA89687">
                            <wp:extent cx="1195041" cy="1589405"/>
                            <wp:effectExtent l="0" t="0" r="5715" b="0"/>
                            <wp:docPr id="9" name="Picture 9"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wall, indoo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1139" cy="1597515"/>
                                    </a:xfrm>
                                    <a:prstGeom prst="rect">
                                      <a:avLst/>
                                    </a:prstGeom>
                                    <a:noFill/>
                                    <a:ln>
                                      <a:noFill/>
                                    </a:ln>
                                  </pic:spPr>
                                </pic:pic>
                              </a:graphicData>
                            </a:graphic>
                          </wp:inline>
                        </w:drawing>
                      </w:r>
                    </w:p>
                  </w:txbxContent>
                </v:textbox>
                <w10:wrap anchorx="margin"/>
              </v:shape>
            </w:pict>
          </mc:Fallback>
        </mc:AlternateContent>
      </w:r>
      <w:r w:rsidR="006C0BCC">
        <w:rPr>
          <w:noProof/>
        </w:rPr>
        <mc:AlternateContent>
          <mc:Choice Requires="wps">
            <w:drawing>
              <wp:anchor distT="0" distB="0" distL="114300" distR="114300" simplePos="0" relativeHeight="251644416" behindDoc="0" locked="0" layoutInCell="0" allowOverlap="1" wp14:anchorId="6C8B3A63" wp14:editId="3E839122">
                <wp:simplePos x="0" y="0"/>
                <wp:positionH relativeFrom="column">
                  <wp:posOffset>3375660</wp:posOffset>
                </wp:positionH>
                <wp:positionV relativeFrom="paragraph">
                  <wp:posOffset>-518160</wp:posOffset>
                </wp:positionV>
                <wp:extent cx="3911858" cy="98039"/>
                <wp:effectExtent l="0" t="0" r="0" b="9525"/>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911858" cy="98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63" id="Text Box 7" o:spid="_x0000_s1032" type="#_x0000_t202" style="position:absolute;margin-left:265.8pt;margin-top:-40.8pt;width:308pt;height:7.7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" o:allowincell="f" filled="f" stroked="f">
                <v:textbox>
                  <w:txbxContent/>
                </v:textbox>
              </v:shape>
            </w:pict>
          </mc:Fallback>
        </mc:AlternateContent>
      </w:r>
    </w:p>
    <w:p w14:paraId="6C8B39B0" w14:textId="32362CE1" w:rsidR="00092D4E" w:rsidRDefault="00092D4E"/>
    <w:p w14:paraId="6C8B39B1" w14:textId="0AE1727D" w:rsidR="00092D4E" w:rsidRDefault="00092D4E"/>
    <w:p w14:paraId="6C8B39B2" w14:textId="5785E3B6" w:rsidR="00092D4E" w:rsidRDefault="00092D4E"/>
    <w:p w14:paraId="6C8B39B3" w14:textId="1D6B01E7" w:rsidR="00092D4E" w:rsidRDefault="00092D4E"/>
    <w:p w14:paraId="6C8B39B4" w14:textId="223240A2" w:rsidR="00092D4E" w:rsidRDefault="00092D4E"/>
    <w:p w14:paraId="6C8B39B5" w14:textId="420B6BD9" w:rsidR="00092D4E" w:rsidRDefault="00092D4E"/>
    <w:p w14:paraId="6C8B39B6" w14:textId="3064C0E0" w:rsidR="00092D4E" w:rsidRDefault="00092D4E"/>
    <w:p w14:paraId="6C8B39B7" w14:textId="4DCB0284" w:rsidR="00092D4E" w:rsidRDefault="00092D4E"/>
    <w:p w14:paraId="6C8B39B8" w14:textId="77777777" w:rsidR="00092D4E" w:rsidRDefault="00092D4E"/>
    <w:p w14:paraId="6C8B39B9" w14:textId="3729162A" w:rsidR="00092D4E" w:rsidRDefault="00092D4E"/>
    <w:p w14:paraId="6C8B39BA" w14:textId="59925110" w:rsidR="00092D4E" w:rsidRDefault="00092D4E"/>
    <w:p w14:paraId="6C8B39BB" w14:textId="001B9773" w:rsidR="00092D4E" w:rsidRPr="0070139E" w:rsidRDefault="00092D4E" w:rsidP="0070139E"/>
    <w:p w14:paraId="6C8B39BC" w14:textId="669152B5" w:rsidR="0026414E" w:rsidRDefault="0026414E" w:rsidP="00687A49">
      <w:pPr>
        <w:tabs>
          <w:tab w:val="left" w:pos="7380"/>
        </w:tabs>
        <w:rPr>
          <w:sz w:val="24"/>
        </w:rPr>
      </w:pPr>
    </w:p>
    <w:p w14:paraId="6102E675" w14:textId="5653EFA4" w:rsidR="007E25AC" w:rsidRDefault="007E25AC" w:rsidP="00687A49">
      <w:pPr>
        <w:tabs>
          <w:tab w:val="left" w:pos="7380"/>
        </w:tabs>
        <w:ind w:firstLine="6048"/>
        <w:jc w:val="center"/>
      </w:pPr>
    </w:p>
    <w:p w14:paraId="630317C6" w14:textId="526840AF" w:rsidR="007E25AC" w:rsidRPr="007E25AC" w:rsidRDefault="007E25AC" w:rsidP="007E25AC"/>
    <w:p w14:paraId="7AA855DE" w14:textId="3E360638" w:rsidR="007E25AC" w:rsidRPr="007E25AC" w:rsidRDefault="007E25AC" w:rsidP="007E25AC"/>
    <w:p w14:paraId="5A925BD6" w14:textId="3AD6FB8F" w:rsidR="007E25AC" w:rsidRPr="007E25AC" w:rsidRDefault="007E25AC" w:rsidP="007E25AC"/>
    <w:p w14:paraId="352F8F23" w14:textId="5C9AE5AE" w:rsidR="007E25AC" w:rsidRPr="007E25AC" w:rsidRDefault="007E25AC" w:rsidP="007E25AC"/>
    <w:p w14:paraId="2EFB8619" w14:textId="66E0655B" w:rsidR="007E25AC" w:rsidRPr="007E25AC" w:rsidRDefault="007E25AC" w:rsidP="007E25AC"/>
    <w:p w14:paraId="733ABF8C" w14:textId="7FA5E8DA" w:rsidR="007E25AC" w:rsidRPr="007E25AC" w:rsidRDefault="007E25AC" w:rsidP="007E25AC"/>
    <w:p w14:paraId="570C5FAE" w14:textId="74E539B3" w:rsidR="007E25AC" w:rsidRPr="007E25AC" w:rsidRDefault="007E25AC" w:rsidP="007E25AC"/>
    <w:p w14:paraId="1EDAEAA0" w14:textId="305F21A1" w:rsidR="007E25AC" w:rsidRPr="007E25AC" w:rsidRDefault="007E25AC" w:rsidP="007E25AC"/>
    <w:p w14:paraId="5974C559" w14:textId="764523D0" w:rsidR="007E25AC" w:rsidRPr="007E25AC" w:rsidRDefault="007E25AC" w:rsidP="007E25AC"/>
    <w:p w14:paraId="43BCA7D2" w14:textId="243E7473" w:rsidR="007E25AC" w:rsidRPr="007E25AC" w:rsidRDefault="007E25AC" w:rsidP="007E25AC"/>
    <w:p w14:paraId="1D826F82" w14:textId="32AFBCCF" w:rsidR="007E25AC" w:rsidRPr="007E25AC" w:rsidRDefault="007E25AC" w:rsidP="007E25AC"/>
    <w:p w14:paraId="070E10CA" w14:textId="3D0F6DF7" w:rsidR="007E25AC" w:rsidRDefault="00815E2B" w:rsidP="00687A49">
      <w:pPr>
        <w:tabs>
          <w:tab w:val="left" w:pos="7380"/>
        </w:tabs>
        <w:ind w:firstLine="6048"/>
        <w:jc w:val="center"/>
      </w:pPr>
      <w:r>
        <w:rPr>
          <w:noProof/>
        </w:rPr>
        <mc:AlternateContent>
          <mc:Choice Requires="wps">
            <w:drawing>
              <wp:anchor distT="0" distB="0" distL="114300" distR="114300" simplePos="0" relativeHeight="251716096" behindDoc="0" locked="0" layoutInCell="1" allowOverlap="1" wp14:anchorId="06DDD7C1" wp14:editId="3816B39D">
                <wp:simplePos x="0" y="0"/>
                <wp:positionH relativeFrom="column">
                  <wp:posOffset>4236720</wp:posOffset>
                </wp:positionH>
                <wp:positionV relativeFrom="paragraph">
                  <wp:posOffset>9525</wp:posOffset>
                </wp:positionV>
                <wp:extent cx="3124200" cy="3143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124200" cy="314325"/>
                        </a:xfrm>
                        <a:prstGeom prst="rect">
                          <a:avLst/>
                        </a:prstGeom>
                        <a:solidFill>
                          <a:prstClr val="white"/>
                        </a:solidFill>
                        <a:ln>
                          <a:noFill/>
                        </a:ln>
                      </wps:spPr>
                      <wps:txbx>
                        <w:txbxContent>
                          <w:p w14:paraId="66265F7C" w14:textId="13FA7FCA" w:rsidR="00163238" w:rsidRPr="00815E2B" w:rsidRDefault="00163238" w:rsidP="00815E2B">
                            <w:pPr>
                              <w:pStyle w:val="Caption"/>
                              <w:jc w:val="center"/>
                              <w:rPr>
                                <w:noProof/>
                                <w:sz w:val="28"/>
                                <w:szCs w:val="28"/>
                              </w:rPr>
                            </w:pPr>
                            <w:r w:rsidRPr="00815E2B">
                              <w:rPr>
                                <w:sz w:val="28"/>
                                <w:szCs w:val="28"/>
                              </w:rPr>
                              <w:t xml:space="preserve">2022 WSSC Officers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DD7C1" id="Text Box 33" o:spid="_x0000_s1033" type="#_x0000_t202" style="position:absolute;left:0;text-align:left;margin-left:333.6pt;margin-top:.75pt;width:246pt;height:24.7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" stroked="f">
                <v:textbox inset="0,0,0,0">
                  <w:txbxContent>
                    <w:p w14:paraId="66265F7C" w14:textId="13FA7FCA" w:rsidR="00163238" w:rsidRPr="00815E2B" w:rsidRDefault="00163238" w:rsidP="00815E2B">
                      <w:pPr>
                        <w:pStyle w:val="Caption"/>
                        <w:jc w:val="center"/>
                        <w:rPr>
                          <w:noProof/>
                          <w:sz w:val="28"/>
                          <w:szCs w:val="28"/>
                        </w:rPr>
                      </w:pPr>
                      <w:r w:rsidRPr="00815E2B">
                        <w:rPr>
                          <w:sz w:val="28"/>
                          <w:szCs w:val="28"/>
                        </w:rPr>
                        <w:t xml:space="preserve">2022 WSSC Officers </w:t>
                      </w:r>
                    </w:p>
                  </w:txbxContent>
                </v:textbox>
              </v:shape>
            </w:pict>
          </mc:Fallback>
        </mc:AlternateContent>
      </w:r>
    </w:p>
    <w:p w14:paraId="3474C89D" w14:textId="1F20B195" w:rsidR="007E25AC" w:rsidRPr="007E25AC" w:rsidRDefault="007E25AC" w:rsidP="007E25AC"/>
    <w:p w14:paraId="7D9F43CD" w14:textId="3479BB33" w:rsidR="007E25AC" w:rsidRPr="007E25AC" w:rsidRDefault="007E25AC" w:rsidP="007E25AC"/>
    <w:p w14:paraId="2AB8B326" w14:textId="58F43186" w:rsidR="007E25AC" w:rsidRPr="007E25AC" w:rsidRDefault="00815E2B" w:rsidP="007E25AC">
      <w:r>
        <w:rPr>
          <w:noProof/>
        </w:rPr>
        <mc:AlternateContent>
          <mc:Choice Requires="wps">
            <w:drawing>
              <wp:anchor distT="0" distB="0" distL="114300" distR="114300" simplePos="0" relativeHeight="251707904" behindDoc="0" locked="0" layoutInCell="1" allowOverlap="1" wp14:anchorId="26CA900A" wp14:editId="023DEE33">
                <wp:simplePos x="0" y="0"/>
                <wp:positionH relativeFrom="column">
                  <wp:posOffset>4185920</wp:posOffset>
                </wp:positionH>
                <wp:positionV relativeFrom="paragraph">
                  <wp:posOffset>114300</wp:posOffset>
                </wp:positionV>
                <wp:extent cx="3086100" cy="1847850"/>
                <wp:effectExtent l="19050" t="19050" r="38100" b="38100"/>
                <wp:wrapNone/>
                <wp:docPr id="3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47850"/>
                        </a:xfrm>
                        <a:prstGeom prst="rect">
                          <a:avLst/>
                        </a:prstGeom>
                        <a:noFill/>
                        <a:ln w="50800">
                          <a:solidFill>
                            <a:srgbClr val="0000FF"/>
                          </a:solidFill>
                          <a:prstDash val="sysDot"/>
                          <a:miter lim="800000"/>
                          <a:headEnd/>
                          <a:tailEnd/>
                        </a:ln>
                        <a:extLst>
                          <a:ext uri="{909E8E84-426E-40DD-AFC4-6F175D3DCCD1}">
                            <a14:hiddenFill xmlns:a14="http://schemas.microsoft.com/office/drawing/2010/main">
                              <a:solidFill>
                                <a:srgbClr val="C0C0C0"/>
                              </a:solidFill>
                            </a14:hiddenFill>
                          </a:ext>
                        </a:extLst>
                      </wps:spPr>
                      <wps:txbx>
                        <w:txbxContent>
                          <w:p w14:paraId="5097BCE7" w14:textId="77777777" w:rsidR="00F23BAD" w:rsidRDefault="00F23BAD" w:rsidP="00F23BAD">
                            <w:pPr>
                              <w:ind w:left="1620"/>
                              <w:rPr>
                                <w:rFonts w:ascii="Garamond" w:hAnsi="Garamond"/>
                                <w:sz w:val="24"/>
                              </w:rPr>
                            </w:pPr>
                          </w:p>
                          <w:p w14:paraId="6836CC12" w14:textId="77777777" w:rsidR="00F23BAD" w:rsidRPr="00AB55E8" w:rsidRDefault="00F23BAD" w:rsidP="00F23BAD">
                            <w:pPr>
                              <w:pStyle w:val="BodyText-Contemporary"/>
                              <w:suppressAutoHyphens w:val="0"/>
                              <w:spacing w:after="0" w:line="240" w:lineRule="auto"/>
                              <w:rPr>
                                <w:sz w:val="56"/>
                                <w:szCs w:val="40"/>
                              </w:rPr>
                            </w:pPr>
                            <w:r w:rsidRPr="00AB55E8">
                              <w:rPr>
                                <w:noProof/>
                                <w:sz w:val="56"/>
                                <w:szCs w:val="40"/>
                              </w:rPr>
                              <w:drawing>
                                <wp:inline distT="0" distB="0" distL="0" distR="0" wp14:anchorId="193FCCCC" wp14:editId="64A2A0A5">
                                  <wp:extent cx="2953385" cy="14382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173" cy="1446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900A" id="Text Box 34" o:spid="_x0000_s1034" type="#_x0000_t202" style="position:absolute;margin-left:329.6pt;margin-top:9pt;width:243pt;height:14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" filled="f" fillcolor="silver" strokecolor="blue" strokeweight="4pt">
                <v:stroke dashstyle="1 1"/>
                <v:textbox>
                  <w:txbxContent>
                    <w:p w14:paraId="5097BCE7" w14:textId="77777777" w:rsidR="00F23BAD" w:rsidRDefault="00F23BAD" w:rsidP="00F23BAD">
                      <w:pPr>
                        <w:ind w:left="1620"/>
                        <w:rPr>
                          <w:rFonts w:ascii="Garamond" w:hAnsi="Garamond"/>
                          <w:sz w:val="24"/>
                        </w:rPr>
                      </w:pPr>
                    </w:p>
                    <w:p w14:paraId="6836CC12" w14:textId="77777777" w:rsidR="00F23BAD" w:rsidRPr="00AB55E8" w:rsidRDefault="00F23BAD" w:rsidP="00F23BAD">
                      <w:pPr>
                        <w:pStyle w:val="BodyText-Contemporary"/>
                        <w:suppressAutoHyphens w:val="0"/>
                        <w:spacing w:after="0" w:line="240" w:lineRule="auto"/>
                        <w:rPr>
                          <w:sz w:val="56"/>
                          <w:szCs w:val="40"/>
                        </w:rPr>
                      </w:pPr>
                      <w:r w:rsidRPr="00AB55E8">
                        <w:rPr>
                          <w:noProof/>
                          <w:sz w:val="56"/>
                          <w:szCs w:val="40"/>
                        </w:rPr>
                        <w:drawing>
                          <wp:inline distT="0" distB="0" distL="0" distR="0" wp14:anchorId="193FCCCC" wp14:editId="64A2A0A5">
                            <wp:extent cx="2953385" cy="14382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173" cy="1446900"/>
                                    </a:xfrm>
                                    <a:prstGeom prst="rect">
                                      <a:avLst/>
                                    </a:prstGeom>
                                    <a:noFill/>
                                    <a:ln>
                                      <a:noFill/>
                                    </a:ln>
                                  </pic:spPr>
                                </pic:pic>
                              </a:graphicData>
                            </a:graphic>
                          </wp:inline>
                        </w:drawing>
                      </w:r>
                    </w:p>
                  </w:txbxContent>
                </v:textbox>
              </v:shape>
            </w:pict>
          </mc:Fallback>
        </mc:AlternateContent>
      </w:r>
    </w:p>
    <w:p w14:paraId="22935970" w14:textId="4716FB0A" w:rsidR="007E25AC" w:rsidRDefault="007E25AC" w:rsidP="00687A49">
      <w:pPr>
        <w:tabs>
          <w:tab w:val="left" w:pos="7380"/>
        </w:tabs>
        <w:ind w:firstLine="6048"/>
        <w:jc w:val="center"/>
      </w:pPr>
    </w:p>
    <w:p w14:paraId="2EDE38A8" w14:textId="7118A162" w:rsidR="007E25AC" w:rsidRDefault="007E25AC" w:rsidP="00687A49">
      <w:pPr>
        <w:tabs>
          <w:tab w:val="left" w:pos="7380"/>
        </w:tabs>
        <w:ind w:firstLine="6048"/>
        <w:jc w:val="center"/>
      </w:pPr>
    </w:p>
    <w:p w14:paraId="410D7EAD" w14:textId="760CE078" w:rsidR="007E25AC" w:rsidRDefault="007E25AC" w:rsidP="00687A49">
      <w:pPr>
        <w:tabs>
          <w:tab w:val="left" w:pos="7380"/>
        </w:tabs>
        <w:ind w:firstLine="6048"/>
        <w:jc w:val="center"/>
      </w:pPr>
    </w:p>
    <w:p w14:paraId="4348043E" w14:textId="5A387008" w:rsidR="007E25AC" w:rsidRDefault="007E25AC" w:rsidP="00687A49">
      <w:pPr>
        <w:tabs>
          <w:tab w:val="left" w:pos="7380"/>
        </w:tabs>
        <w:ind w:firstLine="6048"/>
        <w:jc w:val="center"/>
      </w:pPr>
    </w:p>
    <w:p w14:paraId="50BA69EB" w14:textId="0318272F" w:rsidR="008046E0" w:rsidRDefault="008046E0" w:rsidP="00687A49">
      <w:pPr>
        <w:tabs>
          <w:tab w:val="left" w:pos="7380"/>
        </w:tabs>
        <w:ind w:firstLine="6048"/>
        <w:jc w:val="center"/>
      </w:pPr>
    </w:p>
    <w:p w14:paraId="20FB5237" w14:textId="6BBE064A" w:rsidR="008046E0" w:rsidRDefault="008046E0" w:rsidP="00687A49">
      <w:pPr>
        <w:tabs>
          <w:tab w:val="left" w:pos="7380"/>
        </w:tabs>
        <w:ind w:firstLine="6048"/>
        <w:jc w:val="center"/>
      </w:pPr>
    </w:p>
    <w:p w14:paraId="30373CD1" w14:textId="5E7FD8AE" w:rsidR="008046E0" w:rsidRDefault="008046E0" w:rsidP="00687A49">
      <w:pPr>
        <w:tabs>
          <w:tab w:val="left" w:pos="7380"/>
        </w:tabs>
        <w:ind w:firstLine="6048"/>
        <w:jc w:val="center"/>
      </w:pPr>
    </w:p>
    <w:p w14:paraId="6C8B39BD" w14:textId="06098849" w:rsidR="00092D4E" w:rsidRPr="00330D3B" w:rsidRDefault="003E0815" w:rsidP="00687A49">
      <w:pPr>
        <w:tabs>
          <w:tab w:val="left" w:pos="7380"/>
        </w:tabs>
        <w:ind w:firstLine="6048"/>
        <w:jc w:val="center"/>
        <w:rPr>
          <w:b/>
          <w:sz w:val="28"/>
          <w:szCs w:val="28"/>
        </w:rPr>
      </w:pPr>
      <w:r>
        <w:rPr>
          <w:noProof/>
          <w:sz w:val="24"/>
        </w:rPr>
        <mc:AlternateContent>
          <mc:Choice Requires="wps">
            <w:drawing>
              <wp:anchor distT="0" distB="0" distL="114300" distR="114300" simplePos="0" relativeHeight="251685376" behindDoc="0" locked="0" layoutInCell="1" allowOverlap="1" wp14:anchorId="2C6D7411" wp14:editId="1C079BFA">
                <wp:simplePos x="0" y="0"/>
                <wp:positionH relativeFrom="margin">
                  <wp:posOffset>4103370</wp:posOffset>
                </wp:positionH>
                <wp:positionV relativeFrom="paragraph">
                  <wp:posOffset>1079500</wp:posOffset>
                </wp:positionV>
                <wp:extent cx="3276600" cy="2194560"/>
                <wp:effectExtent l="19050" t="19050" r="19050" b="15240"/>
                <wp:wrapNone/>
                <wp:docPr id="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194560"/>
                        </a:xfrm>
                        <a:prstGeom prst="rect">
                          <a:avLst/>
                        </a:prstGeom>
                        <a:solidFill>
                          <a:srgbClr val="FFFFFF"/>
                        </a:solidFill>
                        <a:ln w="38100">
                          <a:solidFill>
                            <a:srgbClr val="3333CC"/>
                          </a:solidFill>
                          <a:prstDash val="sysDot"/>
                          <a:miter lim="800000"/>
                          <a:headEnd/>
                          <a:tailEnd/>
                        </a:ln>
                      </wps:spPr>
                      <wps:txbx>
                        <w:txbxContent>
                          <w:p w14:paraId="4913CB01" w14:textId="77777777" w:rsidR="00E12490" w:rsidRPr="002E11A7" w:rsidRDefault="00E12490" w:rsidP="00E12490">
                            <w:pPr>
                              <w:rPr>
                                <w:sz w:val="10"/>
                                <w:szCs w:val="10"/>
                              </w:rPr>
                            </w:pPr>
                          </w:p>
                          <w:p w14:paraId="175FB3D1" w14:textId="13337E39" w:rsidR="00E12490" w:rsidRDefault="00710CF3" w:rsidP="00710CF3">
                            <w:pPr>
                              <w:jc w:val="center"/>
                              <w:rPr>
                                <w:sz w:val="22"/>
                                <w:szCs w:val="22"/>
                              </w:rPr>
                            </w:pPr>
                            <w:r>
                              <w:rPr>
                                <w:noProof/>
                              </w:rPr>
                              <w:drawing>
                                <wp:inline distT="0" distB="0" distL="0" distR="0" wp14:anchorId="4A64EF49" wp14:editId="31ECE9B5">
                                  <wp:extent cx="3114675" cy="2047875"/>
                                  <wp:effectExtent l="0" t="0" r="9525" b="9525"/>
                                  <wp:docPr id="10" name="Picture 10"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a room&#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0800000">
                                            <a:off x="0" y="0"/>
                                            <a:ext cx="3114675" cy="2047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D7411" id="Text Box 97" o:spid="_x0000_s1035" type="#_x0000_t202" style="position:absolute;left:0;text-align:left;margin-left:323.1pt;margin-top:85pt;width:258pt;height:172.8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" strokecolor="#33c" strokeweight="3pt">
                <v:stroke dashstyle="1 1"/>
                <v:textbox>
                  <w:txbxContent>
                    <w:p w14:paraId="4913CB01" w14:textId="77777777" w:rsidR="00E12490" w:rsidRPr="002E11A7" w:rsidRDefault="00E12490" w:rsidP="00E12490">
                      <w:pPr>
                        <w:rPr>
                          <w:sz w:val="10"/>
                          <w:szCs w:val="10"/>
                        </w:rPr>
                      </w:pPr>
                    </w:p>
                    <w:p w14:paraId="175FB3D1" w14:textId="13337E39" w:rsidR="00E12490" w:rsidRDefault="00710CF3" w:rsidP="00710CF3">
                      <w:pPr>
                        <w:jc w:val="center"/>
                        <w:rPr>
                          <w:sz w:val="22"/>
                          <w:szCs w:val="22"/>
                        </w:rPr>
                      </w:pPr>
                      <w:r>
                        <w:rPr>
                          <w:noProof/>
                        </w:rPr>
                        <w:drawing>
                          <wp:inline distT="0" distB="0" distL="0" distR="0" wp14:anchorId="4A64EF49" wp14:editId="31ECE9B5">
                            <wp:extent cx="3114675" cy="2047875"/>
                            <wp:effectExtent l="0" t="0" r="9525" b="9525"/>
                            <wp:docPr id="10" name="Picture 10"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a room&#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0800000">
                                      <a:off x="0" y="0"/>
                                      <a:ext cx="3114675" cy="2047875"/>
                                    </a:xfrm>
                                    <a:prstGeom prst="rect">
                                      <a:avLst/>
                                    </a:prstGeom>
                                    <a:noFill/>
                                    <a:ln>
                                      <a:noFill/>
                                    </a:ln>
                                  </pic:spPr>
                                </pic:pic>
                              </a:graphicData>
                            </a:graphic>
                          </wp:inline>
                        </w:drawing>
                      </w:r>
                    </w:p>
                  </w:txbxContent>
                </v:textbox>
                <w10:wrap anchorx="margin"/>
              </v:shape>
            </w:pict>
          </mc:Fallback>
        </mc:AlternateContent>
      </w:r>
      <w:r w:rsidR="001740A6">
        <w:rPr>
          <w:noProof/>
        </w:rPr>
        <mc:AlternateContent>
          <mc:Choice Requires="wps">
            <w:drawing>
              <wp:anchor distT="0" distB="0" distL="114300" distR="114300" simplePos="0" relativeHeight="251654144" behindDoc="0" locked="0" layoutInCell="1" allowOverlap="1" wp14:anchorId="6C8B3A69" wp14:editId="63C03E0C">
                <wp:simplePos x="0" y="0"/>
                <wp:positionH relativeFrom="column">
                  <wp:posOffset>460557</wp:posOffset>
                </wp:positionH>
                <wp:positionV relativeFrom="paragraph">
                  <wp:posOffset>1482725</wp:posOffset>
                </wp:positionV>
                <wp:extent cx="2609215" cy="1803400"/>
                <wp:effectExtent l="19050" t="19050" r="19685" b="25400"/>
                <wp:wrapNone/>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803400"/>
                        </a:xfrm>
                        <a:prstGeom prst="rect">
                          <a:avLst/>
                        </a:prstGeom>
                        <a:noFill/>
                        <a:ln w="38100" cmpd="dbl">
                          <a:solidFill>
                            <a:srgbClr val="548DD4"/>
                          </a:solidFill>
                          <a:prstDash val="sysDot"/>
                          <a:miter lim="800000"/>
                          <a:headEnd/>
                          <a:tailEnd/>
                        </a:ln>
                        <a:extLst>
                          <a:ext uri="{909E8E84-426E-40DD-AFC4-6F175D3DCCD1}">
                            <a14:hiddenFill xmlns:a14="http://schemas.microsoft.com/office/drawing/2010/main">
                              <a:solidFill>
                                <a:srgbClr val="EAEAEA"/>
                              </a:solidFill>
                            </a14:hiddenFill>
                          </a:ext>
                        </a:extLst>
                      </wps:spPr>
                      <wps:txbx>
                        <w:txbxContent>
                          <w:p w14:paraId="6C8B3B23" w14:textId="77777777" w:rsidR="008030DE" w:rsidRPr="00AC2AE7" w:rsidRDefault="006C0BCC" w:rsidP="00132952">
                            <w:pPr>
                              <w:rPr>
                                <w:sz w:val="22"/>
                                <w:szCs w:val="22"/>
                              </w:rPr>
                            </w:pPr>
                            <w:r w:rsidRPr="00B81E8D">
                              <w:rPr>
                                <w:noProof/>
                              </w:rPr>
                              <w:drawing>
                                <wp:inline distT="0" distB="0" distL="0" distR="0" wp14:anchorId="6C8B3BFD" wp14:editId="4BDE2389">
                                  <wp:extent cx="2447925" cy="1674495"/>
                                  <wp:effectExtent l="0" t="0" r="9525" b="1905"/>
                                  <wp:docPr id="58" name="Picture 1" descr="H:\WSSC\Cathy Saunde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SSC\Cathy Saunders.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7925" cy="16744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69" id="Text Box 39" o:spid="_x0000_s1036" type="#_x0000_t202" style="position:absolute;left:0;text-align:left;margin-left:36.25pt;margin-top:116.75pt;width:205.45pt;height:1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" filled="f" fillcolor="#eaeaea" strokecolor="#548dd4" strokeweight="3pt">
                <v:stroke dashstyle="1 1" linestyle="thinThin"/>
                <v:textbox>
                  <w:txbxContent>
                    <w:p w14:paraId="6C8B3B23" w14:textId="77777777" w:rsidR="008030DE" w:rsidRPr="00AC2AE7" w:rsidRDefault="006C0BCC" w:rsidP="00132952">
                      <w:pPr>
                        <w:rPr>
                          <w:sz w:val="22"/>
                          <w:szCs w:val="22"/>
                        </w:rPr>
                      </w:pPr>
                      <w:r w:rsidRPr="00B81E8D">
                        <w:rPr>
                          <w:noProof/>
                        </w:rPr>
                        <w:drawing>
                          <wp:inline distT="0" distB="0" distL="0" distR="0" wp14:anchorId="6C8B3BFD" wp14:editId="4BDE2389">
                            <wp:extent cx="2447925" cy="1674495"/>
                            <wp:effectExtent l="0" t="0" r="9525" b="1905"/>
                            <wp:docPr id="58" name="Picture 1" descr="H:\WSSC\Cathy Saunde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SSC\Cathy Saunders.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7925" cy="1674495"/>
                                    </a:xfrm>
                                    <a:prstGeom prst="rect">
                                      <a:avLst/>
                                    </a:prstGeom>
                                    <a:noFill/>
                                    <a:ln>
                                      <a:noFill/>
                                    </a:ln>
                                  </pic:spPr>
                                </pic:pic>
                              </a:graphicData>
                            </a:graphic>
                          </wp:inline>
                        </w:drawing>
                      </w:r>
                    </w:p>
                  </w:txbxContent>
                </v:textbox>
              </v:shape>
            </w:pict>
          </mc:Fallback>
        </mc:AlternateContent>
      </w:r>
      <w:r w:rsidR="00092D4E" w:rsidRPr="008046E0">
        <w:br w:type="page"/>
      </w:r>
      <w:r w:rsidR="00827D80">
        <w:rPr>
          <w:noProof/>
        </w:rPr>
        <w:lastRenderedPageBreak/>
        <mc:AlternateContent>
          <mc:Choice Requires="wps">
            <w:drawing>
              <wp:anchor distT="0" distB="0" distL="114300" distR="114300" simplePos="0" relativeHeight="251658240" behindDoc="0" locked="0" layoutInCell="1" allowOverlap="1" wp14:anchorId="6C8B3A6B" wp14:editId="1CB01255">
                <wp:simplePos x="0" y="0"/>
                <wp:positionH relativeFrom="column">
                  <wp:posOffset>245745</wp:posOffset>
                </wp:positionH>
                <wp:positionV relativeFrom="paragraph">
                  <wp:posOffset>25399</wp:posOffset>
                </wp:positionV>
                <wp:extent cx="3000375" cy="3057525"/>
                <wp:effectExtent l="38100" t="38100" r="47625" b="47625"/>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057525"/>
                        </a:xfrm>
                        <a:prstGeom prst="rect">
                          <a:avLst/>
                        </a:prstGeom>
                        <a:solidFill>
                          <a:srgbClr val="EAEAEA"/>
                        </a:solidFill>
                        <a:ln w="82550" cmpd="tri">
                          <a:solidFill>
                            <a:srgbClr val="FF0000"/>
                          </a:solidFill>
                          <a:miter lim="800000"/>
                          <a:headEnd/>
                          <a:tailEnd/>
                        </a:ln>
                      </wps:spPr>
                      <wps:txbx>
                        <w:txbxContent>
                          <w:p w14:paraId="3CE028A6" w14:textId="001786D6" w:rsidR="0029200C" w:rsidRDefault="00562098" w:rsidP="000968FC">
                            <w:pPr>
                              <w:autoSpaceDE w:val="0"/>
                              <w:autoSpaceDN w:val="0"/>
                              <w:adjustRightInd w:val="0"/>
                              <w:ind w:firstLine="432"/>
                              <w:jc w:val="center"/>
                              <w:rPr>
                                <w:b/>
                                <w:sz w:val="28"/>
                                <w:szCs w:val="28"/>
                              </w:rPr>
                            </w:pPr>
                            <w:proofErr w:type="gramStart"/>
                            <w:r>
                              <w:rPr>
                                <w:b/>
                                <w:sz w:val="28"/>
                                <w:szCs w:val="28"/>
                              </w:rPr>
                              <w:t>JUNE</w:t>
                            </w:r>
                            <w:r w:rsidR="00313330">
                              <w:rPr>
                                <w:b/>
                                <w:sz w:val="28"/>
                                <w:szCs w:val="28"/>
                              </w:rPr>
                              <w:t xml:space="preserve"> </w:t>
                            </w:r>
                            <w:r w:rsidR="006B7DA5">
                              <w:rPr>
                                <w:b/>
                                <w:sz w:val="28"/>
                                <w:szCs w:val="28"/>
                              </w:rPr>
                              <w:t xml:space="preserve"> </w:t>
                            </w:r>
                            <w:r w:rsidR="0026414E" w:rsidRPr="004D1284">
                              <w:rPr>
                                <w:b/>
                                <w:sz w:val="28"/>
                                <w:szCs w:val="28"/>
                              </w:rPr>
                              <w:t>BIRTHDAYS</w:t>
                            </w:r>
                            <w:proofErr w:type="gramEnd"/>
                          </w:p>
                          <w:p w14:paraId="68941C66" w14:textId="77777777" w:rsidR="00BB4ED7" w:rsidRDefault="00BB4ED7" w:rsidP="000968FC">
                            <w:pPr>
                              <w:autoSpaceDE w:val="0"/>
                              <w:autoSpaceDN w:val="0"/>
                              <w:adjustRightInd w:val="0"/>
                              <w:ind w:firstLine="432"/>
                              <w:jc w:val="center"/>
                              <w:rPr>
                                <w:b/>
                                <w:sz w:val="28"/>
                                <w:szCs w:val="28"/>
                              </w:rPr>
                            </w:pPr>
                          </w:p>
                          <w:tbl>
                            <w:tblPr>
                              <w:tblW w:w="4160" w:type="dxa"/>
                              <w:tblLook w:val="04A0" w:firstRow="1" w:lastRow="0" w:firstColumn="1" w:lastColumn="0" w:noHBand="0" w:noVBand="1"/>
                            </w:tblPr>
                            <w:tblGrid>
                              <w:gridCol w:w="1640"/>
                              <w:gridCol w:w="1260"/>
                              <w:gridCol w:w="1260"/>
                            </w:tblGrid>
                            <w:tr w:rsidR="00A5526D" w:rsidRPr="00A5526D" w14:paraId="7DA62E64" w14:textId="77777777" w:rsidTr="00A5526D">
                              <w:trPr>
                                <w:trHeight w:val="255"/>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30369" w14:textId="77777777" w:rsidR="00A5526D" w:rsidRPr="00A5526D" w:rsidRDefault="00A5526D" w:rsidP="00A5526D">
                                  <w:pPr>
                                    <w:rPr>
                                      <w:rFonts w:ascii="Arial" w:hAnsi="Arial" w:cs="Arial"/>
                                    </w:rPr>
                                  </w:pPr>
                                  <w:r w:rsidRPr="00A5526D">
                                    <w:rPr>
                                      <w:rFonts w:ascii="Arial" w:hAnsi="Arial" w:cs="Arial"/>
                                    </w:rPr>
                                    <w:t>Crabtree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DB67922" w14:textId="77777777" w:rsidR="00A5526D" w:rsidRPr="00A5526D" w:rsidRDefault="00A5526D" w:rsidP="00A5526D">
                                  <w:pPr>
                                    <w:rPr>
                                      <w:rFonts w:ascii="Arial" w:hAnsi="Arial" w:cs="Arial"/>
                                    </w:rPr>
                                  </w:pPr>
                                  <w:r w:rsidRPr="00A5526D">
                                    <w:rPr>
                                      <w:rFonts w:ascii="Arial" w:hAnsi="Arial" w:cs="Arial"/>
                                    </w:rPr>
                                    <w:t>Shana</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C51EAB6" w14:textId="77777777" w:rsidR="00A5526D" w:rsidRPr="00A5526D" w:rsidRDefault="00A5526D" w:rsidP="00A5526D">
                                  <w:pPr>
                                    <w:jc w:val="right"/>
                                    <w:rPr>
                                      <w:rFonts w:ascii="Arial" w:hAnsi="Arial" w:cs="Arial"/>
                                    </w:rPr>
                                  </w:pPr>
                                  <w:r w:rsidRPr="00A5526D">
                                    <w:rPr>
                                      <w:rFonts w:ascii="Arial" w:hAnsi="Arial" w:cs="Arial"/>
                                    </w:rPr>
                                    <w:t>6/4</w:t>
                                  </w:r>
                                </w:p>
                              </w:tc>
                            </w:tr>
                            <w:tr w:rsidR="00A5526D" w:rsidRPr="00A5526D" w14:paraId="0A0E21D8"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B4EB035" w14:textId="77777777" w:rsidR="00A5526D" w:rsidRPr="00A5526D" w:rsidRDefault="00A5526D" w:rsidP="00A5526D">
                                  <w:pPr>
                                    <w:rPr>
                                      <w:rFonts w:ascii="Arial" w:hAnsi="Arial" w:cs="Arial"/>
                                    </w:rPr>
                                  </w:pPr>
                                  <w:r w:rsidRPr="00A5526D">
                                    <w:rPr>
                                      <w:rFonts w:ascii="Arial" w:hAnsi="Arial" w:cs="Arial"/>
                                    </w:rPr>
                                    <w:t>Howard</w:t>
                                  </w:r>
                                </w:p>
                              </w:tc>
                              <w:tc>
                                <w:tcPr>
                                  <w:tcW w:w="1260" w:type="dxa"/>
                                  <w:tcBorders>
                                    <w:top w:val="nil"/>
                                    <w:left w:val="nil"/>
                                    <w:bottom w:val="single" w:sz="4" w:space="0" w:color="auto"/>
                                    <w:right w:val="single" w:sz="4" w:space="0" w:color="auto"/>
                                  </w:tcBorders>
                                  <w:shd w:val="clear" w:color="auto" w:fill="auto"/>
                                  <w:noWrap/>
                                  <w:vAlign w:val="bottom"/>
                                  <w:hideMark/>
                                </w:tcPr>
                                <w:p w14:paraId="44CAC116" w14:textId="77777777" w:rsidR="00A5526D" w:rsidRPr="00A5526D" w:rsidRDefault="00A5526D" w:rsidP="00A5526D">
                                  <w:pPr>
                                    <w:rPr>
                                      <w:rFonts w:ascii="Arial" w:hAnsi="Arial" w:cs="Arial"/>
                                    </w:rPr>
                                  </w:pPr>
                                  <w:r w:rsidRPr="00A5526D">
                                    <w:rPr>
                                      <w:rFonts w:ascii="Arial" w:hAnsi="Arial" w:cs="Arial"/>
                                    </w:rPr>
                                    <w:t>Judy</w:t>
                                  </w:r>
                                </w:p>
                              </w:tc>
                              <w:tc>
                                <w:tcPr>
                                  <w:tcW w:w="1260" w:type="dxa"/>
                                  <w:tcBorders>
                                    <w:top w:val="nil"/>
                                    <w:left w:val="nil"/>
                                    <w:bottom w:val="single" w:sz="4" w:space="0" w:color="auto"/>
                                    <w:right w:val="single" w:sz="4" w:space="0" w:color="auto"/>
                                  </w:tcBorders>
                                  <w:shd w:val="clear" w:color="auto" w:fill="auto"/>
                                  <w:noWrap/>
                                  <w:vAlign w:val="bottom"/>
                                  <w:hideMark/>
                                </w:tcPr>
                                <w:p w14:paraId="315E4F1F" w14:textId="77777777" w:rsidR="00A5526D" w:rsidRPr="00A5526D" w:rsidRDefault="00A5526D" w:rsidP="00A5526D">
                                  <w:pPr>
                                    <w:jc w:val="right"/>
                                    <w:rPr>
                                      <w:rFonts w:ascii="Arial" w:hAnsi="Arial" w:cs="Arial"/>
                                    </w:rPr>
                                  </w:pPr>
                                  <w:r w:rsidRPr="00A5526D">
                                    <w:rPr>
                                      <w:rFonts w:ascii="Arial" w:hAnsi="Arial" w:cs="Arial"/>
                                    </w:rPr>
                                    <w:t>6/5</w:t>
                                  </w:r>
                                </w:p>
                              </w:tc>
                            </w:tr>
                            <w:tr w:rsidR="00A5526D" w:rsidRPr="00A5526D" w14:paraId="2DFD1CDB"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B351D2E" w14:textId="77777777" w:rsidR="00A5526D" w:rsidRPr="00A5526D" w:rsidRDefault="00A5526D" w:rsidP="00A5526D">
                                  <w:pPr>
                                    <w:rPr>
                                      <w:rFonts w:ascii="Arial" w:hAnsi="Arial" w:cs="Arial"/>
                                    </w:rPr>
                                  </w:pPr>
                                  <w:r w:rsidRPr="00A5526D">
                                    <w:rPr>
                                      <w:rFonts w:ascii="Arial" w:hAnsi="Arial" w:cs="Arial"/>
                                    </w:rPr>
                                    <w:t>Holcomb</w:t>
                                  </w:r>
                                </w:p>
                              </w:tc>
                              <w:tc>
                                <w:tcPr>
                                  <w:tcW w:w="1260" w:type="dxa"/>
                                  <w:tcBorders>
                                    <w:top w:val="nil"/>
                                    <w:left w:val="nil"/>
                                    <w:bottom w:val="single" w:sz="4" w:space="0" w:color="auto"/>
                                    <w:right w:val="single" w:sz="4" w:space="0" w:color="auto"/>
                                  </w:tcBorders>
                                  <w:shd w:val="clear" w:color="auto" w:fill="auto"/>
                                  <w:noWrap/>
                                  <w:vAlign w:val="bottom"/>
                                  <w:hideMark/>
                                </w:tcPr>
                                <w:p w14:paraId="1FAD5304" w14:textId="77777777" w:rsidR="00A5526D" w:rsidRPr="00A5526D" w:rsidRDefault="00A5526D" w:rsidP="00A5526D">
                                  <w:pPr>
                                    <w:rPr>
                                      <w:rFonts w:ascii="Arial" w:hAnsi="Arial" w:cs="Arial"/>
                                    </w:rPr>
                                  </w:pPr>
                                  <w:r w:rsidRPr="00A5526D">
                                    <w:rPr>
                                      <w:rFonts w:ascii="Arial" w:hAnsi="Arial" w:cs="Arial"/>
                                    </w:rPr>
                                    <w:t>Vickie</w:t>
                                  </w:r>
                                </w:p>
                              </w:tc>
                              <w:tc>
                                <w:tcPr>
                                  <w:tcW w:w="1260" w:type="dxa"/>
                                  <w:tcBorders>
                                    <w:top w:val="nil"/>
                                    <w:left w:val="nil"/>
                                    <w:bottom w:val="single" w:sz="4" w:space="0" w:color="auto"/>
                                    <w:right w:val="single" w:sz="4" w:space="0" w:color="auto"/>
                                  </w:tcBorders>
                                  <w:shd w:val="clear" w:color="auto" w:fill="auto"/>
                                  <w:noWrap/>
                                  <w:vAlign w:val="bottom"/>
                                  <w:hideMark/>
                                </w:tcPr>
                                <w:p w14:paraId="57568A1B" w14:textId="77777777" w:rsidR="00A5526D" w:rsidRPr="00A5526D" w:rsidRDefault="00A5526D" w:rsidP="00A5526D">
                                  <w:pPr>
                                    <w:jc w:val="right"/>
                                    <w:rPr>
                                      <w:rFonts w:ascii="Arial" w:hAnsi="Arial" w:cs="Arial"/>
                                    </w:rPr>
                                  </w:pPr>
                                  <w:r w:rsidRPr="00A5526D">
                                    <w:rPr>
                                      <w:rFonts w:ascii="Arial" w:hAnsi="Arial" w:cs="Arial"/>
                                    </w:rPr>
                                    <w:t>6/9</w:t>
                                  </w:r>
                                </w:p>
                              </w:tc>
                            </w:tr>
                            <w:tr w:rsidR="00A5526D" w:rsidRPr="00A5526D" w14:paraId="25896CA6"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248B860" w14:textId="77777777" w:rsidR="00A5526D" w:rsidRPr="00A5526D" w:rsidRDefault="00A5526D" w:rsidP="00A5526D">
                                  <w:pPr>
                                    <w:rPr>
                                      <w:rFonts w:ascii="Arial" w:hAnsi="Arial" w:cs="Arial"/>
                                    </w:rPr>
                                  </w:pPr>
                                  <w:r w:rsidRPr="00A5526D">
                                    <w:rPr>
                                      <w:rFonts w:ascii="Arial" w:hAnsi="Arial" w:cs="Arial"/>
                                    </w:rPr>
                                    <w:t>Edwards</w:t>
                                  </w:r>
                                </w:p>
                              </w:tc>
                              <w:tc>
                                <w:tcPr>
                                  <w:tcW w:w="1260" w:type="dxa"/>
                                  <w:tcBorders>
                                    <w:top w:val="nil"/>
                                    <w:left w:val="nil"/>
                                    <w:bottom w:val="single" w:sz="4" w:space="0" w:color="auto"/>
                                    <w:right w:val="single" w:sz="4" w:space="0" w:color="auto"/>
                                  </w:tcBorders>
                                  <w:shd w:val="clear" w:color="auto" w:fill="auto"/>
                                  <w:noWrap/>
                                  <w:vAlign w:val="bottom"/>
                                  <w:hideMark/>
                                </w:tcPr>
                                <w:p w14:paraId="1AD62B45" w14:textId="77777777" w:rsidR="00A5526D" w:rsidRPr="00A5526D" w:rsidRDefault="00A5526D" w:rsidP="00A5526D">
                                  <w:pPr>
                                    <w:rPr>
                                      <w:rFonts w:ascii="Arial" w:hAnsi="Arial" w:cs="Arial"/>
                                    </w:rPr>
                                  </w:pPr>
                                  <w:r w:rsidRPr="00A5526D">
                                    <w:rPr>
                                      <w:rFonts w:ascii="Arial" w:hAnsi="Arial" w:cs="Arial"/>
                                    </w:rPr>
                                    <w:t>Bill</w:t>
                                  </w:r>
                                </w:p>
                              </w:tc>
                              <w:tc>
                                <w:tcPr>
                                  <w:tcW w:w="1260" w:type="dxa"/>
                                  <w:tcBorders>
                                    <w:top w:val="nil"/>
                                    <w:left w:val="nil"/>
                                    <w:bottom w:val="single" w:sz="4" w:space="0" w:color="auto"/>
                                    <w:right w:val="single" w:sz="4" w:space="0" w:color="auto"/>
                                  </w:tcBorders>
                                  <w:shd w:val="clear" w:color="auto" w:fill="auto"/>
                                  <w:noWrap/>
                                  <w:vAlign w:val="bottom"/>
                                  <w:hideMark/>
                                </w:tcPr>
                                <w:p w14:paraId="2546BB3A" w14:textId="77777777" w:rsidR="00A5526D" w:rsidRPr="00A5526D" w:rsidRDefault="00A5526D" w:rsidP="00A5526D">
                                  <w:pPr>
                                    <w:jc w:val="right"/>
                                    <w:rPr>
                                      <w:rFonts w:ascii="Arial" w:hAnsi="Arial" w:cs="Arial"/>
                                    </w:rPr>
                                  </w:pPr>
                                  <w:r w:rsidRPr="00A5526D">
                                    <w:rPr>
                                      <w:rFonts w:ascii="Arial" w:hAnsi="Arial" w:cs="Arial"/>
                                    </w:rPr>
                                    <w:t>6/10</w:t>
                                  </w:r>
                                </w:p>
                              </w:tc>
                            </w:tr>
                            <w:tr w:rsidR="00A5526D" w:rsidRPr="00A5526D" w14:paraId="0A08AC9D"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419E836" w14:textId="77777777" w:rsidR="00A5526D" w:rsidRPr="00A5526D" w:rsidRDefault="00A5526D" w:rsidP="00A5526D">
                                  <w:pPr>
                                    <w:rPr>
                                      <w:rFonts w:ascii="Arial" w:hAnsi="Arial" w:cs="Arial"/>
                                    </w:rPr>
                                  </w:pPr>
                                  <w:r w:rsidRPr="00A5526D">
                                    <w:rPr>
                                      <w:rFonts w:ascii="Arial" w:hAnsi="Arial" w:cs="Arial"/>
                                    </w:rPr>
                                    <w:t>Bryant</w:t>
                                  </w:r>
                                </w:p>
                              </w:tc>
                              <w:tc>
                                <w:tcPr>
                                  <w:tcW w:w="1260" w:type="dxa"/>
                                  <w:tcBorders>
                                    <w:top w:val="nil"/>
                                    <w:left w:val="nil"/>
                                    <w:bottom w:val="single" w:sz="4" w:space="0" w:color="auto"/>
                                    <w:right w:val="single" w:sz="4" w:space="0" w:color="auto"/>
                                  </w:tcBorders>
                                  <w:shd w:val="clear" w:color="auto" w:fill="auto"/>
                                  <w:noWrap/>
                                  <w:vAlign w:val="bottom"/>
                                  <w:hideMark/>
                                </w:tcPr>
                                <w:p w14:paraId="10EE132C" w14:textId="77777777" w:rsidR="00A5526D" w:rsidRPr="00A5526D" w:rsidRDefault="00A5526D" w:rsidP="00A5526D">
                                  <w:pPr>
                                    <w:rPr>
                                      <w:rFonts w:ascii="Arial" w:hAnsi="Arial" w:cs="Arial"/>
                                    </w:rPr>
                                  </w:pPr>
                                  <w:r w:rsidRPr="00A5526D">
                                    <w:rPr>
                                      <w:rFonts w:ascii="Arial" w:hAnsi="Arial" w:cs="Arial"/>
                                    </w:rPr>
                                    <w:t>Judy</w:t>
                                  </w:r>
                                </w:p>
                              </w:tc>
                              <w:tc>
                                <w:tcPr>
                                  <w:tcW w:w="1260" w:type="dxa"/>
                                  <w:tcBorders>
                                    <w:top w:val="nil"/>
                                    <w:left w:val="nil"/>
                                    <w:bottom w:val="single" w:sz="4" w:space="0" w:color="auto"/>
                                    <w:right w:val="single" w:sz="4" w:space="0" w:color="auto"/>
                                  </w:tcBorders>
                                  <w:shd w:val="clear" w:color="auto" w:fill="auto"/>
                                  <w:noWrap/>
                                  <w:vAlign w:val="bottom"/>
                                  <w:hideMark/>
                                </w:tcPr>
                                <w:p w14:paraId="18623144" w14:textId="77777777" w:rsidR="00A5526D" w:rsidRPr="00A5526D" w:rsidRDefault="00A5526D" w:rsidP="00A5526D">
                                  <w:pPr>
                                    <w:jc w:val="right"/>
                                    <w:rPr>
                                      <w:rFonts w:ascii="Arial" w:hAnsi="Arial" w:cs="Arial"/>
                                    </w:rPr>
                                  </w:pPr>
                                  <w:r w:rsidRPr="00A5526D">
                                    <w:rPr>
                                      <w:rFonts w:ascii="Arial" w:hAnsi="Arial" w:cs="Arial"/>
                                    </w:rPr>
                                    <w:t>6/16</w:t>
                                  </w:r>
                                </w:p>
                              </w:tc>
                            </w:tr>
                            <w:tr w:rsidR="00A5526D" w:rsidRPr="00A5526D" w14:paraId="492325D2"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9D2AB46" w14:textId="77777777" w:rsidR="00A5526D" w:rsidRPr="00A5526D" w:rsidRDefault="00A5526D" w:rsidP="00A5526D">
                                  <w:pPr>
                                    <w:rPr>
                                      <w:rFonts w:ascii="Arial" w:hAnsi="Arial" w:cs="Arial"/>
                                    </w:rPr>
                                  </w:pPr>
                                  <w:r w:rsidRPr="00A5526D">
                                    <w:rPr>
                                      <w:rFonts w:ascii="Arial" w:hAnsi="Arial" w:cs="Arial"/>
                                    </w:rPr>
                                    <w:t>McMurray</w:t>
                                  </w:r>
                                </w:p>
                              </w:tc>
                              <w:tc>
                                <w:tcPr>
                                  <w:tcW w:w="1260" w:type="dxa"/>
                                  <w:tcBorders>
                                    <w:top w:val="nil"/>
                                    <w:left w:val="nil"/>
                                    <w:bottom w:val="single" w:sz="4" w:space="0" w:color="auto"/>
                                    <w:right w:val="single" w:sz="4" w:space="0" w:color="auto"/>
                                  </w:tcBorders>
                                  <w:shd w:val="clear" w:color="auto" w:fill="auto"/>
                                  <w:noWrap/>
                                  <w:vAlign w:val="bottom"/>
                                  <w:hideMark/>
                                </w:tcPr>
                                <w:p w14:paraId="720164A8" w14:textId="77777777" w:rsidR="00A5526D" w:rsidRPr="00A5526D" w:rsidRDefault="00A5526D" w:rsidP="00A5526D">
                                  <w:pPr>
                                    <w:rPr>
                                      <w:rFonts w:ascii="Arial" w:hAnsi="Arial" w:cs="Arial"/>
                                    </w:rPr>
                                  </w:pPr>
                                  <w:r w:rsidRPr="00A5526D">
                                    <w:rPr>
                                      <w:rFonts w:ascii="Arial" w:hAnsi="Arial" w:cs="Arial"/>
                                    </w:rPr>
                                    <w:t>Deborah</w:t>
                                  </w:r>
                                </w:p>
                              </w:tc>
                              <w:tc>
                                <w:tcPr>
                                  <w:tcW w:w="1260" w:type="dxa"/>
                                  <w:tcBorders>
                                    <w:top w:val="nil"/>
                                    <w:left w:val="nil"/>
                                    <w:bottom w:val="single" w:sz="4" w:space="0" w:color="auto"/>
                                    <w:right w:val="single" w:sz="4" w:space="0" w:color="auto"/>
                                  </w:tcBorders>
                                  <w:shd w:val="clear" w:color="auto" w:fill="auto"/>
                                  <w:noWrap/>
                                  <w:vAlign w:val="bottom"/>
                                  <w:hideMark/>
                                </w:tcPr>
                                <w:p w14:paraId="3A7F8521" w14:textId="77777777" w:rsidR="00A5526D" w:rsidRPr="00A5526D" w:rsidRDefault="00A5526D" w:rsidP="00A5526D">
                                  <w:pPr>
                                    <w:jc w:val="right"/>
                                    <w:rPr>
                                      <w:rFonts w:ascii="Arial" w:hAnsi="Arial" w:cs="Arial"/>
                                    </w:rPr>
                                  </w:pPr>
                                  <w:r w:rsidRPr="00A5526D">
                                    <w:rPr>
                                      <w:rFonts w:ascii="Arial" w:hAnsi="Arial" w:cs="Arial"/>
                                    </w:rPr>
                                    <w:t>6/17</w:t>
                                  </w:r>
                                </w:p>
                              </w:tc>
                            </w:tr>
                            <w:tr w:rsidR="00A5526D" w:rsidRPr="00A5526D" w14:paraId="767D180D"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46EB32B" w14:textId="77777777" w:rsidR="00A5526D" w:rsidRPr="00A5526D" w:rsidRDefault="00A5526D" w:rsidP="00A5526D">
                                  <w:pPr>
                                    <w:rPr>
                                      <w:rFonts w:ascii="Arial" w:hAnsi="Arial" w:cs="Arial"/>
                                    </w:rPr>
                                  </w:pPr>
                                  <w:r w:rsidRPr="00A5526D">
                                    <w:rPr>
                                      <w:rFonts w:ascii="Arial" w:hAnsi="Arial" w:cs="Arial"/>
                                    </w:rPr>
                                    <w:t>Church</w:t>
                                  </w:r>
                                </w:p>
                              </w:tc>
                              <w:tc>
                                <w:tcPr>
                                  <w:tcW w:w="1260" w:type="dxa"/>
                                  <w:tcBorders>
                                    <w:top w:val="nil"/>
                                    <w:left w:val="nil"/>
                                    <w:bottom w:val="single" w:sz="4" w:space="0" w:color="auto"/>
                                    <w:right w:val="single" w:sz="4" w:space="0" w:color="auto"/>
                                  </w:tcBorders>
                                  <w:shd w:val="clear" w:color="auto" w:fill="auto"/>
                                  <w:noWrap/>
                                  <w:vAlign w:val="bottom"/>
                                  <w:hideMark/>
                                </w:tcPr>
                                <w:p w14:paraId="05DC5636" w14:textId="77777777" w:rsidR="00A5526D" w:rsidRPr="00A5526D" w:rsidRDefault="00A5526D" w:rsidP="00A5526D">
                                  <w:pPr>
                                    <w:rPr>
                                      <w:rFonts w:ascii="Arial" w:hAnsi="Arial" w:cs="Arial"/>
                                    </w:rPr>
                                  </w:pPr>
                                  <w:r w:rsidRPr="00A5526D">
                                    <w:rPr>
                                      <w:rFonts w:ascii="Arial" w:hAnsi="Arial" w:cs="Arial"/>
                                    </w:rPr>
                                    <w:t>Sharon</w:t>
                                  </w:r>
                                </w:p>
                              </w:tc>
                              <w:tc>
                                <w:tcPr>
                                  <w:tcW w:w="1260" w:type="dxa"/>
                                  <w:tcBorders>
                                    <w:top w:val="nil"/>
                                    <w:left w:val="nil"/>
                                    <w:bottom w:val="single" w:sz="4" w:space="0" w:color="auto"/>
                                    <w:right w:val="single" w:sz="4" w:space="0" w:color="auto"/>
                                  </w:tcBorders>
                                  <w:shd w:val="clear" w:color="auto" w:fill="auto"/>
                                  <w:noWrap/>
                                  <w:vAlign w:val="bottom"/>
                                  <w:hideMark/>
                                </w:tcPr>
                                <w:p w14:paraId="70E40412" w14:textId="77777777" w:rsidR="00A5526D" w:rsidRPr="00A5526D" w:rsidRDefault="00A5526D" w:rsidP="00A5526D">
                                  <w:pPr>
                                    <w:jc w:val="right"/>
                                    <w:rPr>
                                      <w:rFonts w:ascii="Arial" w:hAnsi="Arial" w:cs="Arial"/>
                                    </w:rPr>
                                  </w:pPr>
                                  <w:r w:rsidRPr="00A5526D">
                                    <w:rPr>
                                      <w:rFonts w:ascii="Arial" w:hAnsi="Arial" w:cs="Arial"/>
                                    </w:rPr>
                                    <w:t>6/18</w:t>
                                  </w:r>
                                </w:p>
                              </w:tc>
                            </w:tr>
                            <w:tr w:rsidR="00A5526D" w:rsidRPr="00A5526D" w14:paraId="1C4537BD"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810B21E" w14:textId="77777777" w:rsidR="00A5526D" w:rsidRPr="00A5526D" w:rsidRDefault="00A5526D" w:rsidP="00A5526D">
                                  <w:pPr>
                                    <w:rPr>
                                      <w:rFonts w:ascii="Arial" w:hAnsi="Arial" w:cs="Arial"/>
                                    </w:rPr>
                                  </w:pPr>
                                  <w:r w:rsidRPr="00A5526D">
                                    <w:rPr>
                                      <w:rFonts w:ascii="Arial" w:hAnsi="Arial" w:cs="Arial"/>
                                    </w:rPr>
                                    <w:t>Chase</w:t>
                                  </w:r>
                                </w:p>
                              </w:tc>
                              <w:tc>
                                <w:tcPr>
                                  <w:tcW w:w="1260" w:type="dxa"/>
                                  <w:tcBorders>
                                    <w:top w:val="nil"/>
                                    <w:left w:val="nil"/>
                                    <w:bottom w:val="single" w:sz="4" w:space="0" w:color="auto"/>
                                    <w:right w:val="single" w:sz="4" w:space="0" w:color="auto"/>
                                  </w:tcBorders>
                                  <w:shd w:val="clear" w:color="auto" w:fill="auto"/>
                                  <w:noWrap/>
                                  <w:vAlign w:val="bottom"/>
                                  <w:hideMark/>
                                </w:tcPr>
                                <w:p w14:paraId="738E0B6D" w14:textId="77777777" w:rsidR="00A5526D" w:rsidRPr="00A5526D" w:rsidRDefault="00A5526D" w:rsidP="00A5526D">
                                  <w:pPr>
                                    <w:rPr>
                                      <w:rFonts w:ascii="Arial" w:hAnsi="Arial" w:cs="Arial"/>
                                    </w:rPr>
                                  </w:pPr>
                                  <w:r w:rsidRPr="00A5526D">
                                    <w:rPr>
                                      <w:rFonts w:ascii="Arial" w:hAnsi="Arial" w:cs="Arial"/>
                                    </w:rPr>
                                    <w:t>Ron</w:t>
                                  </w:r>
                                </w:p>
                              </w:tc>
                              <w:tc>
                                <w:tcPr>
                                  <w:tcW w:w="1260" w:type="dxa"/>
                                  <w:tcBorders>
                                    <w:top w:val="nil"/>
                                    <w:left w:val="nil"/>
                                    <w:bottom w:val="single" w:sz="4" w:space="0" w:color="auto"/>
                                    <w:right w:val="single" w:sz="4" w:space="0" w:color="auto"/>
                                  </w:tcBorders>
                                  <w:shd w:val="clear" w:color="auto" w:fill="auto"/>
                                  <w:noWrap/>
                                  <w:vAlign w:val="bottom"/>
                                  <w:hideMark/>
                                </w:tcPr>
                                <w:p w14:paraId="2B594F55" w14:textId="77777777" w:rsidR="00A5526D" w:rsidRPr="00A5526D" w:rsidRDefault="00A5526D" w:rsidP="00A5526D">
                                  <w:pPr>
                                    <w:jc w:val="right"/>
                                    <w:rPr>
                                      <w:rFonts w:ascii="Arial" w:hAnsi="Arial" w:cs="Arial"/>
                                    </w:rPr>
                                  </w:pPr>
                                  <w:r w:rsidRPr="00A5526D">
                                    <w:rPr>
                                      <w:rFonts w:ascii="Arial" w:hAnsi="Arial" w:cs="Arial"/>
                                    </w:rPr>
                                    <w:t>6/19</w:t>
                                  </w:r>
                                </w:p>
                              </w:tc>
                            </w:tr>
                            <w:tr w:rsidR="00A5526D" w:rsidRPr="00A5526D" w14:paraId="31C49D5C"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678088E" w14:textId="77777777" w:rsidR="00A5526D" w:rsidRPr="00A5526D" w:rsidRDefault="00A5526D" w:rsidP="00A5526D">
                                  <w:pPr>
                                    <w:rPr>
                                      <w:rFonts w:ascii="Arial" w:hAnsi="Arial" w:cs="Arial"/>
                                    </w:rPr>
                                  </w:pPr>
                                  <w:r w:rsidRPr="00A5526D">
                                    <w:rPr>
                                      <w:rFonts w:ascii="Arial" w:hAnsi="Arial" w:cs="Arial"/>
                                    </w:rPr>
                                    <w:t>Martin</w:t>
                                  </w:r>
                                </w:p>
                              </w:tc>
                              <w:tc>
                                <w:tcPr>
                                  <w:tcW w:w="1260" w:type="dxa"/>
                                  <w:tcBorders>
                                    <w:top w:val="nil"/>
                                    <w:left w:val="nil"/>
                                    <w:bottom w:val="single" w:sz="4" w:space="0" w:color="auto"/>
                                    <w:right w:val="single" w:sz="4" w:space="0" w:color="auto"/>
                                  </w:tcBorders>
                                  <w:shd w:val="clear" w:color="auto" w:fill="auto"/>
                                  <w:noWrap/>
                                  <w:vAlign w:val="bottom"/>
                                  <w:hideMark/>
                                </w:tcPr>
                                <w:p w14:paraId="65ED0095" w14:textId="77777777" w:rsidR="00A5526D" w:rsidRPr="00A5526D" w:rsidRDefault="00A5526D" w:rsidP="00A5526D">
                                  <w:pPr>
                                    <w:rPr>
                                      <w:rFonts w:ascii="Arial" w:hAnsi="Arial" w:cs="Arial"/>
                                    </w:rPr>
                                  </w:pPr>
                                  <w:r w:rsidRPr="00A5526D">
                                    <w:rPr>
                                      <w:rFonts w:ascii="Arial" w:hAnsi="Arial" w:cs="Arial"/>
                                    </w:rPr>
                                    <w:t>Wanda</w:t>
                                  </w:r>
                                </w:p>
                              </w:tc>
                              <w:tc>
                                <w:tcPr>
                                  <w:tcW w:w="1260" w:type="dxa"/>
                                  <w:tcBorders>
                                    <w:top w:val="nil"/>
                                    <w:left w:val="nil"/>
                                    <w:bottom w:val="single" w:sz="4" w:space="0" w:color="auto"/>
                                    <w:right w:val="single" w:sz="4" w:space="0" w:color="auto"/>
                                  </w:tcBorders>
                                  <w:shd w:val="clear" w:color="auto" w:fill="auto"/>
                                  <w:noWrap/>
                                  <w:vAlign w:val="bottom"/>
                                  <w:hideMark/>
                                </w:tcPr>
                                <w:p w14:paraId="503C3B87" w14:textId="77777777" w:rsidR="00A5526D" w:rsidRPr="00A5526D" w:rsidRDefault="00A5526D" w:rsidP="00A5526D">
                                  <w:pPr>
                                    <w:jc w:val="right"/>
                                    <w:rPr>
                                      <w:rFonts w:ascii="Arial" w:hAnsi="Arial" w:cs="Arial"/>
                                    </w:rPr>
                                  </w:pPr>
                                  <w:r w:rsidRPr="00A5526D">
                                    <w:rPr>
                                      <w:rFonts w:ascii="Arial" w:hAnsi="Arial" w:cs="Arial"/>
                                    </w:rPr>
                                    <w:t>6/22</w:t>
                                  </w:r>
                                </w:p>
                              </w:tc>
                            </w:tr>
                            <w:tr w:rsidR="00A5526D" w:rsidRPr="00A5526D" w14:paraId="3DB1F1AA"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ED59ACD" w14:textId="77777777" w:rsidR="00A5526D" w:rsidRPr="00A5526D" w:rsidRDefault="00A5526D" w:rsidP="00A5526D">
                                  <w:pPr>
                                    <w:rPr>
                                      <w:rFonts w:ascii="Arial" w:hAnsi="Arial" w:cs="Arial"/>
                                    </w:rPr>
                                  </w:pPr>
                                  <w:r w:rsidRPr="00A5526D">
                                    <w:rPr>
                                      <w:rFonts w:ascii="Arial" w:hAnsi="Arial" w:cs="Arial"/>
                                    </w:rPr>
                                    <w:t>Oliver</w:t>
                                  </w:r>
                                </w:p>
                              </w:tc>
                              <w:tc>
                                <w:tcPr>
                                  <w:tcW w:w="1260" w:type="dxa"/>
                                  <w:tcBorders>
                                    <w:top w:val="nil"/>
                                    <w:left w:val="nil"/>
                                    <w:bottom w:val="single" w:sz="4" w:space="0" w:color="auto"/>
                                    <w:right w:val="single" w:sz="4" w:space="0" w:color="auto"/>
                                  </w:tcBorders>
                                  <w:shd w:val="clear" w:color="auto" w:fill="auto"/>
                                  <w:noWrap/>
                                  <w:vAlign w:val="bottom"/>
                                  <w:hideMark/>
                                </w:tcPr>
                                <w:p w14:paraId="43A09625" w14:textId="77777777" w:rsidR="00A5526D" w:rsidRPr="00A5526D" w:rsidRDefault="00A5526D" w:rsidP="00A5526D">
                                  <w:pPr>
                                    <w:rPr>
                                      <w:rFonts w:ascii="Arial" w:hAnsi="Arial" w:cs="Arial"/>
                                    </w:rPr>
                                  </w:pPr>
                                  <w:r w:rsidRPr="00A5526D">
                                    <w:rPr>
                                      <w:rFonts w:ascii="Arial" w:hAnsi="Arial" w:cs="Arial"/>
                                    </w:rPr>
                                    <w:t>Charlie</w:t>
                                  </w:r>
                                </w:p>
                              </w:tc>
                              <w:tc>
                                <w:tcPr>
                                  <w:tcW w:w="1260" w:type="dxa"/>
                                  <w:tcBorders>
                                    <w:top w:val="nil"/>
                                    <w:left w:val="nil"/>
                                    <w:bottom w:val="single" w:sz="4" w:space="0" w:color="auto"/>
                                    <w:right w:val="single" w:sz="4" w:space="0" w:color="auto"/>
                                  </w:tcBorders>
                                  <w:shd w:val="clear" w:color="auto" w:fill="auto"/>
                                  <w:noWrap/>
                                  <w:vAlign w:val="bottom"/>
                                  <w:hideMark/>
                                </w:tcPr>
                                <w:p w14:paraId="02ACE3F5" w14:textId="77777777" w:rsidR="00A5526D" w:rsidRPr="00A5526D" w:rsidRDefault="00A5526D" w:rsidP="00A5526D">
                                  <w:pPr>
                                    <w:jc w:val="right"/>
                                    <w:rPr>
                                      <w:rFonts w:ascii="Arial" w:hAnsi="Arial" w:cs="Arial"/>
                                    </w:rPr>
                                  </w:pPr>
                                  <w:r w:rsidRPr="00A5526D">
                                    <w:rPr>
                                      <w:rFonts w:ascii="Arial" w:hAnsi="Arial" w:cs="Arial"/>
                                    </w:rPr>
                                    <w:t>6/22</w:t>
                                  </w:r>
                                </w:p>
                              </w:tc>
                            </w:tr>
                            <w:tr w:rsidR="00A5526D" w:rsidRPr="00A5526D" w14:paraId="5B4C9540"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E90E16C" w14:textId="77777777" w:rsidR="00A5526D" w:rsidRPr="00A5526D" w:rsidRDefault="00A5526D" w:rsidP="00A5526D">
                                  <w:pPr>
                                    <w:rPr>
                                      <w:rFonts w:ascii="Arial" w:hAnsi="Arial" w:cs="Arial"/>
                                    </w:rPr>
                                  </w:pPr>
                                  <w:r w:rsidRPr="00A5526D">
                                    <w:rPr>
                                      <w:rFonts w:ascii="Arial" w:hAnsi="Arial" w:cs="Arial"/>
                                    </w:rPr>
                                    <w:t>Christie</w:t>
                                  </w:r>
                                </w:p>
                              </w:tc>
                              <w:tc>
                                <w:tcPr>
                                  <w:tcW w:w="1260" w:type="dxa"/>
                                  <w:tcBorders>
                                    <w:top w:val="nil"/>
                                    <w:left w:val="nil"/>
                                    <w:bottom w:val="single" w:sz="4" w:space="0" w:color="auto"/>
                                    <w:right w:val="single" w:sz="4" w:space="0" w:color="auto"/>
                                  </w:tcBorders>
                                  <w:shd w:val="clear" w:color="auto" w:fill="auto"/>
                                  <w:noWrap/>
                                  <w:vAlign w:val="bottom"/>
                                  <w:hideMark/>
                                </w:tcPr>
                                <w:p w14:paraId="4724D4D6" w14:textId="77777777" w:rsidR="00A5526D" w:rsidRPr="00A5526D" w:rsidRDefault="00A5526D" w:rsidP="00A5526D">
                                  <w:pPr>
                                    <w:rPr>
                                      <w:rFonts w:ascii="Arial" w:hAnsi="Arial" w:cs="Arial"/>
                                    </w:rPr>
                                  </w:pPr>
                                  <w:r w:rsidRPr="00A5526D">
                                    <w:rPr>
                                      <w:rFonts w:ascii="Arial" w:hAnsi="Arial" w:cs="Arial"/>
                                    </w:rPr>
                                    <w:t>Kathy</w:t>
                                  </w:r>
                                </w:p>
                              </w:tc>
                              <w:tc>
                                <w:tcPr>
                                  <w:tcW w:w="1260" w:type="dxa"/>
                                  <w:tcBorders>
                                    <w:top w:val="nil"/>
                                    <w:left w:val="nil"/>
                                    <w:bottom w:val="single" w:sz="4" w:space="0" w:color="auto"/>
                                    <w:right w:val="single" w:sz="4" w:space="0" w:color="auto"/>
                                  </w:tcBorders>
                                  <w:shd w:val="clear" w:color="auto" w:fill="auto"/>
                                  <w:noWrap/>
                                  <w:vAlign w:val="bottom"/>
                                  <w:hideMark/>
                                </w:tcPr>
                                <w:p w14:paraId="6B05DF18" w14:textId="77777777" w:rsidR="00A5526D" w:rsidRPr="00A5526D" w:rsidRDefault="00A5526D" w:rsidP="00A5526D">
                                  <w:pPr>
                                    <w:jc w:val="right"/>
                                    <w:rPr>
                                      <w:rFonts w:ascii="Arial" w:hAnsi="Arial" w:cs="Arial"/>
                                    </w:rPr>
                                  </w:pPr>
                                  <w:r w:rsidRPr="00A5526D">
                                    <w:rPr>
                                      <w:rFonts w:ascii="Arial" w:hAnsi="Arial" w:cs="Arial"/>
                                    </w:rPr>
                                    <w:t>6/22</w:t>
                                  </w:r>
                                </w:p>
                              </w:tc>
                            </w:tr>
                            <w:tr w:rsidR="00A5526D" w:rsidRPr="00A5526D" w14:paraId="48C94EEF"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406AA11" w14:textId="77777777" w:rsidR="00A5526D" w:rsidRPr="00A5526D" w:rsidRDefault="00A5526D" w:rsidP="00A5526D">
                                  <w:pPr>
                                    <w:rPr>
                                      <w:rFonts w:ascii="Arial" w:hAnsi="Arial" w:cs="Arial"/>
                                    </w:rPr>
                                  </w:pPr>
                                  <w:r w:rsidRPr="00A5526D">
                                    <w:rPr>
                                      <w:rFonts w:ascii="Arial" w:hAnsi="Arial" w:cs="Arial"/>
                                    </w:rPr>
                                    <w:t>McKenzie</w:t>
                                  </w:r>
                                </w:p>
                              </w:tc>
                              <w:tc>
                                <w:tcPr>
                                  <w:tcW w:w="1260" w:type="dxa"/>
                                  <w:tcBorders>
                                    <w:top w:val="nil"/>
                                    <w:left w:val="nil"/>
                                    <w:bottom w:val="single" w:sz="4" w:space="0" w:color="auto"/>
                                    <w:right w:val="single" w:sz="4" w:space="0" w:color="auto"/>
                                  </w:tcBorders>
                                  <w:shd w:val="clear" w:color="auto" w:fill="auto"/>
                                  <w:noWrap/>
                                  <w:vAlign w:val="bottom"/>
                                  <w:hideMark/>
                                </w:tcPr>
                                <w:p w14:paraId="2EB724A5" w14:textId="77777777" w:rsidR="00A5526D" w:rsidRPr="00A5526D" w:rsidRDefault="00A5526D" w:rsidP="00A5526D">
                                  <w:pPr>
                                    <w:rPr>
                                      <w:rFonts w:ascii="Arial" w:hAnsi="Arial" w:cs="Arial"/>
                                    </w:rPr>
                                  </w:pPr>
                                  <w:r w:rsidRPr="00A5526D">
                                    <w:rPr>
                                      <w:rFonts w:ascii="Arial" w:hAnsi="Arial" w:cs="Arial"/>
                                    </w:rPr>
                                    <w:t>Ron</w:t>
                                  </w:r>
                                </w:p>
                              </w:tc>
                              <w:tc>
                                <w:tcPr>
                                  <w:tcW w:w="1260" w:type="dxa"/>
                                  <w:tcBorders>
                                    <w:top w:val="nil"/>
                                    <w:left w:val="nil"/>
                                    <w:bottom w:val="single" w:sz="4" w:space="0" w:color="auto"/>
                                    <w:right w:val="single" w:sz="4" w:space="0" w:color="auto"/>
                                  </w:tcBorders>
                                  <w:shd w:val="clear" w:color="auto" w:fill="auto"/>
                                  <w:noWrap/>
                                  <w:vAlign w:val="bottom"/>
                                  <w:hideMark/>
                                </w:tcPr>
                                <w:p w14:paraId="430598F2" w14:textId="77777777" w:rsidR="00A5526D" w:rsidRPr="00A5526D" w:rsidRDefault="00A5526D" w:rsidP="00A5526D">
                                  <w:pPr>
                                    <w:jc w:val="right"/>
                                    <w:rPr>
                                      <w:rFonts w:ascii="Arial" w:hAnsi="Arial" w:cs="Arial"/>
                                    </w:rPr>
                                  </w:pPr>
                                  <w:r w:rsidRPr="00A5526D">
                                    <w:rPr>
                                      <w:rFonts w:ascii="Arial" w:hAnsi="Arial" w:cs="Arial"/>
                                    </w:rPr>
                                    <w:t>6/25</w:t>
                                  </w:r>
                                </w:p>
                              </w:tc>
                            </w:tr>
                            <w:tr w:rsidR="00A5526D" w:rsidRPr="00A5526D" w14:paraId="63AD296D"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DE60A8D" w14:textId="77777777" w:rsidR="00A5526D" w:rsidRPr="00A5526D" w:rsidRDefault="00A5526D" w:rsidP="00A5526D">
                                  <w:pPr>
                                    <w:rPr>
                                      <w:rFonts w:ascii="Arial" w:hAnsi="Arial" w:cs="Arial"/>
                                    </w:rPr>
                                  </w:pPr>
                                  <w:r w:rsidRPr="00A5526D">
                                    <w:rPr>
                                      <w:rFonts w:ascii="Arial" w:hAnsi="Arial" w:cs="Arial"/>
                                    </w:rPr>
                                    <w:t>Sykes</w:t>
                                  </w:r>
                                </w:p>
                              </w:tc>
                              <w:tc>
                                <w:tcPr>
                                  <w:tcW w:w="1260" w:type="dxa"/>
                                  <w:tcBorders>
                                    <w:top w:val="nil"/>
                                    <w:left w:val="nil"/>
                                    <w:bottom w:val="single" w:sz="4" w:space="0" w:color="auto"/>
                                    <w:right w:val="single" w:sz="4" w:space="0" w:color="auto"/>
                                  </w:tcBorders>
                                  <w:shd w:val="clear" w:color="auto" w:fill="auto"/>
                                  <w:noWrap/>
                                  <w:vAlign w:val="bottom"/>
                                  <w:hideMark/>
                                </w:tcPr>
                                <w:p w14:paraId="2D2FBA5C" w14:textId="77777777" w:rsidR="00A5526D" w:rsidRPr="00A5526D" w:rsidRDefault="00A5526D" w:rsidP="00A5526D">
                                  <w:pPr>
                                    <w:rPr>
                                      <w:rFonts w:ascii="Arial" w:hAnsi="Arial" w:cs="Arial"/>
                                    </w:rPr>
                                  </w:pPr>
                                  <w:r w:rsidRPr="00A5526D">
                                    <w:rPr>
                                      <w:rFonts w:ascii="Arial" w:hAnsi="Arial" w:cs="Arial"/>
                                    </w:rPr>
                                    <w:t>John</w:t>
                                  </w:r>
                                </w:p>
                              </w:tc>
                              <w:tc>
                                <w:tcPr>
                                  <w:tcW w:w="1260" w:type="dxa"/>
                                  <w:tcBorders>
                                    <w:top w:val="nil"/>
                                    <w:left w:val="nil"/>
                                    <w:bottom w:val="single" w:sz="4" w:space="0" w:color="auto"/>
                                    <w:right w:val="single" w:sz="4" w:space="0" w:color="auto"/>
                                  </w:tcBorders>
                                  <w:shd w:val="clear" w:color="auto" w:fill="auto"/>
                                  <w:noWrap/>
                                  <w:vAlign w:val="bottom"/>
                                  <w:hideMark/>
                                </w:tcPr>
                                <w:p w14:paraId="1B0D2E12" w14:textId="77777777" w:rsidR="00A5526D" w:rsidRPr="00A5526D" w:rsidRDefault="00A5526D" w:rsidP="00A5526D">
                                  <w:pPr>
                                    <w:jc w:val="right"/>
                                    <w:rPr>
                                      <w:rFonts w:ascii="Arial" w:hAnsi="Arial" w:cs="Arial"/>
                                    </w:rPr>
                                  </w:pPr>
                                  <w:r w:rsidRPr="00A5526D">
                                    <w:rPr>
                                      <w:rFonts w:ascii="Arial" w:hAnsi="Arial" w:cs="Arial"/>
                                    </w:rPr>
                                    <w:t>6/27</w:t>
                                  </w:r>
                                </w:p>
                              </w:tc>
                            </w:tr>
                            <w:tr w:rsidR="00A5526D" w:rsidRPr="00A5526D" w14:paraId="2BE46117"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51B1FFB" w14:textId="77777777" w:rsidR="00A5526D" w:rsidRPr="00A5526D" w:rsidRDefault="00A5526D" w:rsidP="00A5526D">
                                  <w:pPr>
                                    <w:rPr>
                                      <w:rFonts w:ascii="Arial" w:hAnsi="Arial" w:cs="Arial"/>
                                    </w:rPr>
                                  </w:pPr>
                                  <w:r w:rsidRPr="00A5526D">
                                    <w:rPr>
                                      <w:rFonts w:ascii="Arial" w:hAnsi="Arial" w:cs="Arial"/>
                                    </w:rPr>
                                    <w:t>Rivera</w:t>
                                  </w:r>
                                </w:p>
                              </w:tc>
                              <w:tc>
                                <w:tcPr>
                                  <w:tcW w:w="1260" w:type="dxa"/>
                                  <w:tcBorders>
                                    <w:top w:val="nil"/>
                                    <w:left w:val="nil"/>
                                    <w:bottom w:val="single" w:sz="4" w:space="0" w:color="auto"/>
                                    <w:right w:val="single" w:sz="4" w:space="0" w:color="auto"/>
                                  </w:tcBorders>
                                  <w:shd w:val="clear" w:color="auto" w:fill="auto"/>
                                  <w:noWrap/>
                                  <w:vAlign w:val="bottom"/>
                                  <w:hideMark/>
                                </w:tcPr>
                                <w:p w14:paraId="7CA68A71" w14:textId="77777777" w:rsidR="00A5526D" w:rsidRPr="00A5526D" w:rsidRDefault="00A5526D" w:rsidP="00A5526D">
                                  <w:pPr>
                                    <w:rPr>
                                      <w:rFonts w:ascii="Arial" w:hAnsi="Arial" w:cs="Arial"/>
                                    </w:rPr>
                                  </w:pPr>
                                  <w:r w:rsidRPr="00A5526D">
                                    <w:rPr>
                                      <w:rFonts w:ascii="Arial" w:hAnsi="Arial" w:cs="Arial"/>
                                    </w:rPr>
                                    <w:t>David</w:t>
                                  </w:r>
                                </w:p>
                              </w:tc>
                              <w:tc>
                                <w:tcPr>
                                  <w:tcW w:w="1260" w:type="dxa"/>
                                  <w:tcBorders>
                                    <w:top w:val="nil"/>
                                    <w:left w:val="nil"/>
                                    <w:bottom w:val="single" w:sz="4" w:space="0" w:color="auto"/>
                                    <w:right w:val="single" w:sz="4" w:space="0" w:color="auto"/>
                                  </w:tcBorders>
                                  <w:shd w:val="clear" w:color="auto" w:fill="auto"/>
                                  <w:noWrap/>
                                  <w:vAlign w:val="bottom"/>
                                  <w:hideMark/>
                                </w:tcPr>
                                <w:p w14:paraId="1C19FBFA" w14:textId="77777777" w:rsidR="00A5526D" w:rsidRPr="00A5526D" w:rsidRDefault="00A5526D" w:rsidP="00A5526D">
                                  <w:pPr>
                                    <w:jc w:val="right"/>
                                    <w:rPr>
                                      <w:rFonts w:ascii="Arial" w:hAnsi="Arial" w:cs="Arial"/>
                                    </w:rPr>
                                  </w:pPr>
                                  <w:r w:rsidRPr="00A5526D">
                                    <w:rPr>
                                      <w:rFonts w:ascii="Arial" w:hAnsi="Arial" w:cs="Arial"/>
                                    </w:rPr>
                                    <w:t>6/29</w:t>
                                  </w:r>
                                </w:p>
                              </w:tc>
                            </w:tr>
                          </w:tbl>
                          <w:p w14:paraId="171DECD6" w14:textId="72137DFE" w:rsidR="00071BAB" w:rsidRDefault="00071BAB" w:rsidP="0044509A">
                            <w:pPr>
                              <w:autoSpaceDE w:val="0"/>
                              <w:autoSpaceDN w:val="0"/>
                              <w:adjustRightInd w:val="0"/>
                              <w:rPr>
                                <w:noProof/>
                              </w:rPr>
                            </w:pPr>
                          </w:p>
                          <w:p w14:paraId="70D57893" w14:textId="487F909E" w:rsidR="00071BAB" w:rsidRDefault="00071BAB" w:rsidP="004B6846">
                            <w:pPr>
                              <w:autoSpaceDE w:val="0"/>
                              <w:autoSpaceDN w:val="0"/>
                              <w:adjustRightInd w:val="0"/>
                              <w:jc w:val="center"/>
                              <w:rPr>
                                <w:noProof/>
                              </w:rPr>
                            </w:pPr>
                          </w:p>
                          <w:p w14:paraId="60DBE8EB" w14:textId="6F83724F" w:rsidR="00071BAB" w:rsidRDefault="00071BAB" w:rsidP="004B6846">
                            <w:pPr>
                              <w:autoSpaceDE w:val="0"/>
                              <w:autoSpaceDN w:val="0"/>
                              <w:adjustRightInd w:val="0"/>
                              <w:jc w:val="center"/>
                              <w:rPr>
                                <w:noProof/>
                              </w:rPr>
                            </w:pPr>
                          </w:p>
                          <w:p w14:paraId="20C532F8" w14:textId="484107B8" w:rsidR="00071BAB" w:rsidRDefault="00071BAB" w:rsidP="004B6846">
                            <w:pPr>
                              <w:autoSpaceDE w:val="0"/>
                              <w:autoSpaceDN w:val="0"/>
                              <w:adjustRightInd w:val="0"/>
                              <w:jc w:val="center"/>
                              <w:rPr>
                                <w:noProof/>
                              </w:rPr>
                            </w:pPr>
                          </w:p>
                          <w:p w14:paraId="01D1FD75" w14:textId="6FF51C49" w:rsidR="00071BAB" w:rsidRDefault="00071BAB" w:rsidP="004B6846">
                            <w:pPr>
                              <w:autoSpaceDE w:val="0"/>
                              <w:autoSpaceDN w:val="0"/>
                              <w:adjustRightInd w:val="0"/>
                              <w:jc w:val="center"/>
                              <w:rPr>
                                <w:noProof/>
                              </w:rPr>
                            </w:pPr>
                          </w:p>
                          <w:p w14:paraId="294B11DC" w14:textId="3FF900B6" w:rsidR="00071BAB" w:rsidRDefault="00071BAB" w:rsidP="004B6846">
                            <w:pPr>
                              <w:autoSpaceDE w:val="0"/>
                              <w:autoSpaceDN w:val="0"/>
                              <w:adjustRightInd w:val="0"/>
                              <w:jc w:val="center"/>
                              <w:rPr>
                                <w:noProof/>
                              </w:rPr>
                            </w:pPr>
                          </w:p>
                          <w:p w14:paraId="4E9D0D26" w14:textId="7A0E4C22" w:rsidR="00071BAB" w:rsidRDefault="00071BAB" w:rsidP="004B6846">
                            <w:pPr>
                              <w:autoSpaceDE w:val="0"/>
                              <w:autoSpaceDN w:val="0"/>
                              <w:adjustRightInd w:val="0"/>
                              <w:jc w:val="center"/>
                              <w:rPr>
                                <w:noProof/>
                              </w:rPr>
                            </w:pPr>
                          </w:p>
                          <w:p w14:paraId="118BB2AF" w14:textId="3752A0A4" w:rsidR="00071BAB" w:rsidRDefault="00071BAB" w:rsidP="004B6846">
                            <w:pPr>
                              <w:autoSpaceDE w:val="0"/>
                              <w:autoSpaceDN w:val="0"/>
                              <w:adjustRightInd w:val="0"/>
                              <w:jc w:val="center"/>
                              <w:rPr>
                                <w:noProof/>
                              </w:rPr>
                            </w:pPr>
                          </w:p>
                          <w:p w14:paraId="77E98ED6" w14:textId="5619B116" w:rsidR="00071BAB" w:rsidRDefault="00071BAB" w:rsidP="004B6846">
                            <w:pPr>
                              <w:autoSpaceDE w:val="0"/>
                              <w:autoSpaceDN w:val="0"/>
                              <w:adjustRightInd w:val="0"/>
                              <w:jc w:val="center"/>
                              <w:rPr>
                                <w:noProof/>
                              </w:rPr>
                            </w:pPr>
                          </w:p>
                          <w:p w14:paraId="32AB70E2" w14:textId="76166A69" w:rsidR="00071BAB" w:rsidRDefault="00071BAB" w:rsidP="004B6846">
                            <w:pPr>
                              <w:autoSpaceDE w:val="0"/>
                              <w:autoSpaceDN w:val="0"/>
                              <w:adjustRightInd w:val="0"/>
                              <w:jc w:val="center"/>
                              <w:rPr>
                                <w:noProof/>
                              </w:rPr>
                            </w:pPr>
                          </w:p>
                          <w:p w14:paraId="54FD35F4" w14:textId="110BBC91" w:rsidR="00071BAB" w:rsidRDefault="00071BAB" w:rsidP="004B6846">
                            <w:pPr>
                              <w:autoSpaceDE w:val="0"/>
                              <w:autoSpaceDN w:val="0"/>
                              <w:adjustRightInd w:val="0"/>
                              <w:jc w:val="center"/>
                              <w:rPr>
                                <w:noProof/>
                              </w:rPr>
                            </w:pPr>
                          </w:p>
                          <w:p w14:paraId="0A4DC1DF" w14:textId="429A8CFD" w:rsidR="00071BAB" w:rsidRDefault="00071BAB" w:rsidP="004B6846">
                            <w:pPr>
                              <w:autoSpaceDE w:val="0"/>
                              <w:autoSpaceDN w:val="0"/>
                              <w:adjustRightInd w:val="0"/>
                              <w:jc w:val="center"/>
                              <w:rPr>
                                <w:noProof/>
                              </w:rPr>
                            </w:pPr>
                          </w:p>
                          <w:p w14:paraId="3E1F90EA" w14:textId="5FD35233" w:rsidR="00071BAB" w:rsidRDefault="00071BAB" w:rsidP="004B6846">
                            <w:pPr>
                              <w:autoSpaceDE w:val="0"/>
                              <w:autoSpaceDN w:val="0"/>
                              <w:adjustRightInd w:val="0"/>
                              <w:jc w:val="center"/>
                              <w:rPr>
                                <w:noProof/>
                              </w:rPr>
                            </w:pPr>
                          </w:p>
                          <w:p w14:paraId="49056763" w14:textId="6F5C1A47" w:rsidR="00071BAB" w:rsidRDefault="00071BAB" w:rsidP="004B6846">
                            <w:pPr>
                              <w:autoSpaceDE w:val="0"/>
                              <w:autoSpaceDN w:val="0"/>
                              <w:adjustRightInd w:val="0"/>
                              <w:jc w:val="center"/>
                              <w:rPr>
                                <w:noProof/>
                              </w:rPr>
                            </w:pPr>
                          </w:p>
                          <w:p w14:paraId="3B69036A" w14:textId="46B4C975" w:rsidR="00071BAB" w:rsidRDefault="00071BAB" w:rsidP="004B6846">
                            <w:pPr>
                              <w:autoSpaceDE w:val="0"/>
                              <w:autoSpaceDN w:val="0"/>
                              <w:adjustRightInd w:val="0"/>
                              <w:jc w:val="center"/>
                              <w:rPr>
                                <w:noProof/>
                              </w:rPr>
                            </w:pPr>
                          </w:p>
                          <w:p w14:paraId="20A16014" w14:textId="69EF992F" w:rsidR="00071BAB" w:rsidRDefault="00071BAB" w:rsidP="004B6846">
                            <w:pPr>
                              <w:autoSpaceDE w:val="0"/>
                              <w:autoSpaceDN w:val="0"/>
                              <w:adjustRightInd w:val="0"/>
                              <w:jc w:val="center"/>
                              <w:rPr>
                                <w:noProof/>
                              </w:rPr>
                            </w:pPr>
                          </w:p>
                          <w:p w14:paraId="27D48993" w14:textId="1FAE9CA7" w:rsidR="00071BAB" w:rsidRDefault="00071BAB" w:rsidP="004B6846">
                            <w:pPr>
                              <w:autoSpaceDE w:val="0"/>
                              <w:autoSpaceDN w:val="0"/>
                              <w:adjustRightInd w:val="0"/>
                              <w:jc w:val="center"/>
                              <w:rPr>
                                <w:noProof/>
                              </w:rPr>
                            </w:pPr>
                          </w:p>
                          <w:p w14:paraId="08BC7AC1" w14:textId="41BDE78D" w:rsidR="00071BAB" w:rsidRDefault="00071BAB" w:rsidP="004B6846">
                            <w:pPr>
                              <w:autoSpaceDE w:val="0"/>
                              <w:autoSpaceDN w:val="0"/>
                              <w:adjustRightInd w:val="0"/>
                              <w:jc w:val="center"/>
                              <w:rPr>
                                <w:noProof/>
                              </w:rPr>
                            </w:pPr>
                          </w:p>
                          <w:p w14:paraId="2D68D0DC" w14:textId="29214A16" w:rsidR="00071BAB" w:rsidRDefault="00071BAB" w:rsidP="004B6846">
                            <w:pPr>
                              <w:autoSpaceDE w:val="0"/>
                              <w:autoSpaceDN w:val="0"/>
                              <w:adjustRightInd w:val="0"/>
                              <w:jc w:val="center"/>
                              <w:rPr>
                                <w:noProof/>
                              </w:rPr>
                            </w:pPr>
                          </w:p>
                          <w:p w14:paraId="7D23F060" w14:textId="77777777" w:rsidR="00071BAB" w:rsidRDefault="00071BAB" w:rsidP="004B6846">
                            <w:pPr>
                              <w:autoSpaceDE w:val="0"/>
                              <w:autoSpaceDN w:val="0"/>
                              <w:adjustRightInd w:val="0"/>
                              <w:jc w:val="cente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6B" id="Text Box 44" o:spid="_x0000_s1037" type="#_x0000_t202" style="position:absolute;left:0;text-align:left;margin-left:19.35pt;margin-top:2pt;width:236.25pt;height:2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" fillcolor="#eaeaea" strokecolor="red" strokeweight="6.5pt">
                <v:stroke linestyle="thickBetweenThin"/>
                <v:textbox>
                  <w:txbxContent>
                    <w:p w14:paraId="3CE028A6" w14:textId="001786D6" w:rsidR="0029200C" w:rsidRDefault="00562098" w:rsidP="000968FC">
                      <w:pPr>
                        <w:autoSpaceDE w:val="0"/>
                        <w:autoSpaceDN w:val="0"/>
                        <w:adjustRightInd w:val="0"/>
                        <w:ind w:firstLine="432"/>
                        <w:jc w:val="center"/>
                        <w:rPr>
                          <w:b/>
                          <w:sz w:val="28"/>
                          <w:szCs w:val="28"/>
                        </w:rPr>
                      </w:pPr>
                      <w:proofErr w:type="gramStart"/>
                      <w:r>
                        <w:rPr>
                          <w:b/>
                          <w:sz w:val="28"/>
                          <w:szCs w:val="28"/>
                        </w:rPr>
                        <w:t>JUNE</w:t>
                      </w:r>
                      <w:r w:rsidR="00313330">
                        <w:rPr>
                          <w:b/>
                          <w:sz w:val="28"/>
                          <w:szCs w:val="28"/>
                        </w:rPr>
                        <w:t xml:space="preserve"> </w:t>
                      </w:r>
                      <w:r w:rsidR="006B7DA5">
                        <w:rPr>
                          <w:b/>
                          <w:sz w:val="28"/>
                          <w:szCs w:val="28"/>
                        </w:rPr>
                        <w:t xml:space="preserve"> </w:t>
                      </w:r>
                      <w:r w:rsidR="0026414E" w:rsidRPr="004D1284">
                        <w:rPr>
                          <w:b/>
                          <w:sz w:val="28"/>
                          <w:szCs w:val="28"/>
                        </w:rPr>
                        <w:t>BIRTHDAYS</w:t>
                      </w:r>
                      <w:proofErr w:type="gramEnd"/>
                    </w:p>
                    <w:p w14:paraId="68941C66" w14:textId="77777777" w:rsidR="00BB4ED7" w:rsidRDefault="00BB4ED7" w:rsidP="000968FC">
                      <w:pPr>
                        <w:autoSpaceDE w:val="0"/>
                        <w:autoSpaceDN w:val="0"/>
                        <w:adjustRightInd w:val="0"/>
                        <w:ind w:firstLine="432"/>
                        <w:jc w:val="center"/>
                        <w:rPr>
                          <w:b/>
                          <w:sz w:val="28"/>
                          <w:szCs w:val="28"/>
                        </w:rPr>
                      </w:pPr>
                    </w:p>
                    <w:tbl>
                      <w:tblPr>
                        <w:tblW w:w="4160" w:type="dxa"/>
                        <w:tblLook w:val="04A0" w:firstRow="1" w:lastRow="0" w:firstColumn="1" w:lastColumn="0" w:noHBand="0" w:noVBand="1"/>
                      </w:tblPr>
                      <w:tblGrid>
                        <w:gridCol w:w="1640"/>
                        <w:gridCol w:w="1260"/>
                        <w:gridCol w:w="1260"/>
                      </w:tblGrid>
                      <w:tr w:rsidR="00A5526D" w:rsidRPr="00A5526D" w14:paraId="7DA62E64" w14:textId="77777777" w:rsidTr="00A5526D">
                        <w:trPr>
                          <w:trHeight w:val="255"/>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30369" w14:textId="77777777" w:rsidR="00A5526D" w:rsidRPr="00A5526D" w:rsidRDefault="00A5526D" w:rsidP="00A5526D">
                            <w:pPr>
                              <w:rPr>
                                <w:rFonts w:ascii="Arial" w:hAnsi="Arial" w:cs="Arial"/>
                              </w:rPr>
                            </w:pPr>
                            <w:r w:rsidRPr="00A5526D">
                              <w:rPr>
                                <w:rFonts w:ascii="Arial" w:hAnsi="Arial" w:cs="Arial"/>
                              </w:rPr>
                              <w:t>Crabtree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DB67922" w14:textId="77777777" w:rsidR="00A5526D" w:rsidRPr="00A5526D" w:rsidRDefault="00A5526D" w:rsidP="00A5526D">
                            <w:pPr>
                              <w:rPr>
                                <w:rFonts w:ascii="Arial" w:hAnsi="Arial" w:cs="Arial"/>
                              </w:rPr>
                            </w:pPr>
                            <w:r w:rsidRPr="00A5526D">
                              <w:rPr>
                                <w:rFonts w:ascii="Arial" w:hAnsi="Arial" w:cs="Arial"/>
                              </w:rPr>
                              <w:t>Shana</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C51EAB6" w14:textId="77777777" w:rsidR="00A5526D" w:rsidRPr="00A5526D" w:rsidRDefault="00A5526D" w:rsidP="00A5526D">
                            <w:pPr>
                              <w:jc w:val="right"/>
                              <w:rPr>
                                <w:rFonts w:ascii="Arial" w:hAnsi="Arial" w:cs="Arial"/>
                              </w:rPr>
                            </w:pPr>
                            <w:r w:rsidRPr="00A5526D">
                              <w:rPr>
                                <w:rFonts w:ascii="Arial" w:hAnsi="Arial" w:cs="Arial"/>
                              </w:rPr>
                              <w:t>6/4</w:t>
                            </w:r>
                          </w:p>
                        </w:tc>
                      </w:tr>
                      <w:tr w:rsidR="00A5526D" w:rsidRPr="00A5526D" w14:paraId="0A0E21D8"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B4EB035" w14:textId="77777777" w:rsidR="00A5526D" w:rsidRPr="00A5526D" w:rsidRDefault="00A5526D" w:rsidP="00A5526D">
                            <w:pPr>
                              <w:rPr>
                                <w:rFonts w:ascii="Arial" w:hAnsi="Arial" w:cs="Arial"/>
                              </w:rPr>
                            </w:pPr>
                            <w:r w:rsidRPr="00A5526D">
                              <w:rPr>
                                <w:rFonts w:ascii="Arial" w:hAnsi="Arial" w:cs="Arial"/>
                              </w:rPr>
                              <w:t>Howard</w:t>
                            </w:r>
                          </w:p>
                        </w:tc>
                        <w:tc>
                          <w:tcPr>
                            <w:tcW w:w="1260" w:type="dxa"/>
                            <w:tcBorders>
                              <w:top w:val="nil"/>
                              <w:left w:val="nil"/>
                              <w:bottom w:val="single" w:sz="4" w:space="0" w:color="auto"/>
                              <w:right w:val="single" w:sz="4" w:space="0" w:color="auto"/>
                            </w:tcBorders>
                            <w:shd w:val="clear" w:color="auto" w:fill="auto"/>
                            <w:noWrap/>
                            <w:vAlign w:val="bottom"/>
                            <w:hideMark/>
                          </w:tcPr>
                          <w:p w14:paraId="44CAC116" w14:textId="77777777" w:rsidR="00A5526D" w:rsidRPr="00A5526D" w:rsidRDefault="00A5526D" w:rsidP="00A5526D">
                            <w:pPr>
                              <w:rPr>
                                <w:rFonts w:ascii="Arial" w:hAnsi="Arial" w:cs="Arial"/>
                              </w:rPr>
                            </w:pPr>
                            <w:r w:rsidRPr="00A5526D">
                              <w:rPr>
                                <w:rFonts w:ascii="Arial" w:hAnsi="Arial" w:cs="Arial"/>
                              </w:rPr>
                              <w:t>Judy</w:t>
                            </w:r>
                          </w:p>
                        </w:tc>
                        <w:tc>
                          <w:tcPr>
                            <w:tcW w:w="1260" w:type="dxa"/>
                            <w:tcBorders>
                              <w:top w:val="nil"/>
                              <w:left w:val="nil"/>
                              <w:bottom w:val="single" w:sz="4" w:space="0" w:color="auto"/>
                              <w:right w:val="single" w:sz="4" w:space="0" w:color="auto"/>
                            </w:tcBorders>
                            <w:shd w:val="clear" w:color="auto" w:fill="auto"/>
                            <w:noWrap/>
                            <w:vAlign w:val="bottom"/>
                            <w:hideMark/>
                          </w:tcPr>
                          <w:p w14:paraId="315E4F1F" w14:textId="77777777" w:rsidR="00A5526D" w:rsidRPr="00A5526D" w:rsidRDefault="00A5526D" w:rsidP="00A5526D">
                            <w:pPr>
                              <w:jc w:val="right"/>
                              <w:rPr>
                                <w:rFonts w:ascii="Arial" w:hAnsi="Arial" w:cs="Arial"/>
                              </w:rPr>
                            </w:pPr>
                            <w:r w:rsidRPr="00A5526D">
                              <w:rPr>
                                <w:rFonts w:ascii="Arial" w:hAnsi="Arial" w:cs="Arial"/>
                              </w:rPr>
                              <w:t>6/5</w:t>
                            </w:r>
                          </w:p>
                        </w:tc>
                      </w:tr>
                      <w:tr w:rsidR="00A5526D" w:rsidRPr="00A5526D" w14:paraId="2DFD1CDB"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B351D2E" w14:textId="77777777" w:rsidR="00A5526D" w:rsidRPr="00A5526D" w:rsidRDefault="00A5526D" w:rsidP="00A5526D">
                            <w:pPr>
                              <w:rPr>
                                <w:rFonts w:ascii="Arial" w:hAnsi="Arial" w:cs="Arial"/>
                              </w:rPr>
                            </w:pPr>
                            <w:r w:rsidRPr="00A5526D">
                              <w:rPr>
                                <w:rFonts w:ascii="Arial" w:hAnsi="Arial" w:cs="Arial"/>
                              </w:rPr>
                              <w:t>Holcomb</w:t>
                            </w:r>
                          </w:p>
                        </w:tc>
                        <w:tc>
                          <w:tcPr>
                            <w:tcW w:w="1260" w:type="dxa"/>
                            <w:tcBorders>
                              <w:top w:val="nil"/>
                              <w:left w:val="nil"/>
                              <w:bottom w:val="single" w:sz="4" w:space="0" w:color="auto"/>
                              <w:right w:val="single" w:sz="4" w:space="0" w:color="auto"/>
                            </w:tcBorders>
                            <w:shd w:val="clear" w:color="auto" w:fill="auto"/>
                            <w:noWrap/>
                            <w:vAlign w:val="bottom"/>
                            <w:hideMark/>
                          </w:tcPr>
                          <w:p w14:paraId="1FAD5304" w14:textId="77777777" w:rsidR="00A5526D" w:rsidRPr="00A5526D" w:rsidRDefault="00A5526D" w:rsidP="00A5526D">
                            <w:pPr>
                              <w:rPr>
                                <w:rFonts w:ascii="Arial" w:hAnsi="Arial" w:cs="Arial"/>
                              </w:rPr>
                            </w:pPr>
                            <w:r w:rsidRPr="00A5526D">
                              <w:rPr>
                                <w:rFonts w:ascii="Arial" w:hAnsi="Arial" w:cs="Arial"/>
                              </w:rPr>
                              <w:t>Vickie</w:t>
                            </w:r>
                          </w:p>
                        </w:tc>
                        <w:tc>
                          <w:tcPr>
                            <w:tcW w:w="1260" w:type="dxa"/>
                            <w:tcBorders>
                              <w:top w:val="nil"/>
                              <w:left w:val="nil"/>
                              <w:bottom w:val="single" w:sz="4" w:space="0" w:color="auto"/>
                              <w:right w:val="single" w:sz="4" w:space="0" w:color="auto"/>
                            </w:tcBorders>
                            <w:shd w:val="clear" w:color="auto" w:fill="auto"/>
                            <w:noWrap/>
                            <w:vAlign w:val="bottom"/>
                            <w:hideMark/>
                          </w:tcPr>
                          <w:p w14:paraId="57568A1B" w14:textId="77777777" w:rsidR="00A5526D" w:rsidRPr="00A5526D" w:rsidRDefault="00A5526D" w:rsidP="00A5526D">
                            <w:pPr>
                              <w:jc w:val="right"/>
                              <w:rPr>
                                <w:rFonts w:ascii="Arial" w:hAnsi="Arial" w:cs="Arial"/>
                              </w:rPr>
                            </w:pPr>
                            <w:r w:rsidRPr="00A5526D">
                              <w:rPr>
                                <w:rFonts w:ascii="Arial" w:hAnsi="Arial" w:cs="Arial"/>
                              </w:rPr>
                              <w:t>6/9</w:t>
                            </w:r>
                          </w:p>
                        </w:tc>
                      </w:tr>
                      <w:tr w:rsidR="00A5526D" w:rsidRPr="00A5526D" w14:paraId="25896CA6"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248B860" w14:textId="77777777" w:rsidR="00A5526D" w:rsidRPr="00A5526D" w:rsidRDefault="00A5526D" w:rsidP="00A5526D">
                            <w:pPr>
                              <w:rPr>
                                <w:rFonts w:ascii="Arial" w:hAnsi="Arial" w:cs="Arial"/>
                              </w:rPr>
                            </w:pPr>
                            <w:r w:rsidRPr="00A5526D">
                              <w:rPr>
                                <w:rFonts w:ascii="Arial" w:hAnsi="Arial" w:cs="Arial"/>
                              </w:rPr>
                              <w:t>Edwards</w:t>
                            </w:r>
                          </w:p>
                        </w:tc>
                        <w:tc>
                          <w:tcPr>
                            <w:tcW w:w="1260" w:type="dxa"/>
                            <w:tcBorders>
                              <w:top w:val="nil"/>
                              <w:left w:val="nil"/>
                              <w:bottom w:val="single" w:sz="4" w:space="0" w:color="auto"/>
                              <w:right w:val="single" w:sz="4" w:space="0" w:color="auto"/>
                            </w:tcBorders>
                            <w:shd w:val="clear" w:color="auto" w:fill="auto"/>
                            <w:noWrap/>
                            <w:vAlign w:val="bottom"/>
                            <w:hideMark/>
                          </w:tcPr>
                          <w:p w14:paraId="1AD62B45" w14:textId="77777777" w:rsidR="00A5526D" w:rsidRPr="00A5526D" w:rsidRDefault="00A5526D" w:rsidP="00A5526D">
                            <w:pPr>
                              <w:rPr>
                                <w:rFonts w:ascii="Arial" w:hAnsi="Arial" w:cs="Arial"/>
                              </w:rPr>
                            </w:pPr>
                            <w:r w:rsidRPr="00A5526D">
                              <w:rPr>
                                <w:rFonts w:ascii="Arial" w:hAnsi="Arial" w:cs="Arial"/>
                              </w:rPr>
                              <w:t>Bill</w:t>
                            </w:r>
                          </w:p>
                        </w:tc>
                        <w:tc>
                          <w:tcPr>
                            <w:tcW w:w="1260" w:type="dxa"/>
                            <w:tcBorders>
                              <w:top w:val="nil"/>
                              <w:left w:val="nil"/>
                              <w:bottom w:val="single" w:sz="4" w:space="0" w:color="auto"/>
                              <w:right w:val="single" w:sz="4" w:space="0" w:color="auto"/>
                            </w:tcBorders>
                            <w:shd w:val="clear" w:color="auto" w:fill="auto"/>
                            <w:noWrap/>
                            <w:vAlign w:val="bottom"/>
                            <w:hideMark/>
                          </w:tcPr>
                          <w:p w14:paraId="2546BB3A" w14:textId="77777777" w:rsidR="00A5526D" w:rsidRPr="00A5526D" w:rsidRDefault="00A5526D" w:rsidP="00A5526D">
                            <w:pPr>
                              <w:jc w:val="right"/>
                              <w:rPr>
                                <w:rFonts w:ascii="Arial" w:hAnsi="Arial" w:cs="Arial"/>
                              </w:rPr>
                            </w:pPr>
                            <w:r w:rsidRPr="00A5526D">
                              <w:rPr>
                                <w:rFonts w:ascii="Arial" w:hAnsi="Arial" w:cs="Arial"/>
                              </w:rPr>
                              <w:t>6/10</w:t>
                            </w:r>
                          </w:p>
                        </w:tc>
                      </w:tr>
                      <w:tr w:rsidR="00A5526D" w:rsidRPr="00A5526D" w14:paraId="0A08AC9D"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419E836" w14:textId="77777777" w:rsidR="00A5526D" w:rsidRPr="00A5526D" w:rsidRDefault="00A5526D" w:rsidP="00A5526D">
                            <w:pPr>
                              <w:rPr>
                                <w:rFonts w:ascii="Arial" w:hAnsi="Arial" w:cs="Arial"/>
                              </w:rPr>
                            </w:pPr>
                            <w:r w:rsidRPr="00A5526D">
                              <w:rPr>
                                <w:rFonts w:ascii="Arial" w:hAnsi="Arial" w:cs="Arial"/>
                              </w:rPr>
                              <w:t>Bryant</w:t>
                            </w:r>
                          </w:p>
                        </w:tc>
                        <w:tc>
                          <w:tcPr>
                            <w:tcW w:w="1260" w:type="dxa"/>
                            <w:tcBorders>
                              <w:top w:val="nil"/>
                              <w:left w:val="nil"/>
                              <w:bottom w:val="single" w:sz="4" w:space="0" w:color="auto"/>
                              <w:right w:val="single" w:sz="4" w:space="0" w:color="auto"/>
                            </w:tcBorders>
                            <w:shd w:val="clear" w:color="auto" w:fill="auto"/>
                            <w:noWrap/>
                            <w:vAlign w:val="bottom"/>
                            <w:hideMark/>
                          </w:tcPr>
                          <w:p w14:paraId="10EE132C" w14:textId="77777777" w:rsidR="00A5526D" w:rsidRPr="00A5526D" w:rsidRDefault="00A5526D" w:rsidP="00A5526D">
                            <w:pPr>
                              <w:rPr>
                                <w:rFonts w:ascii="Arial" w:hAnsi="Arial" w:cs="Arial"/>
                              </w:rPr>
                            </w:pPr>
                            <w:r w:rsidRPr="00A5526D">
                              <w:rPr>
                                <w:rFonts w:ascii="Arial" w:hAnsi="Arial" w:cs="Arial"/>
                              </w:rPr>
                              <w:t>Judy</w:t>
                            </w:r>
                          </w:p>
                        </w:tc>
                        <w:tc>
                          <w:tcPr>
                            <w:tcW w:w="1260" w:type="dxa"/>
                            <w:tcBorders>
                              <w:top w:val="nil"/>
                              <w:left w:val="nil"/>
                              <w:bottom w:val="single" w:sz="4" w:space="0" w:color="auto"/>
                              <w:right w:val="single" w:sz="4" w:space="0" w:color="auto"/>
                            </w:tcBorders>
                            <w:shd w:val="clear" w:color="auto" w:fill="auto"/>
                            <w:noWrap/>
                            <w:vAlign w:val="bottom"/>
                            <w:hideMark/>
                          </w:tcPr>
                          <w:p w14:paraId="18623144" w14:textId="77777777" w:rsidR="00A5526D" w:rsidRPr="00A5526D" w:rsidRDefault="00A5526D" w:rsidP="00A5526D">
                            <w:pPr>
                              <w:jc w:val="right"/>
                              <w:rPr>
                                <w:rFonts w:ascii="Arial" w:hAnsi="Arial" w:cs="Arial"/>
                              </w:rPr>
                            </w:pPr>
                            <w:r w:rsidRPr="00A5526D">
                              <w:rPr>
                                <w:rFonts w:ascii="Arial" w:hAnsi="Arial" w:cs="Arial"/>
                              </w:rPr>
                              <w:t>6/16</w:t>
                            </w:r>
                          </w:p>
                        </w:tc>
                      </w:tr>
                      <w:tr w:rsidR="00A5526D" w:rsidRPr="00A5526D" w14:paraId="492325D2"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9D2AB46" w14:textId="77777777" w:rsidR="00A5526D" w:rsidRPr="00A5526D" w:rsidRDefault="00A5526D" w:rsidP="00A5526D">
                            <w:pPr>
                              <w:rPr>
                                <w:rFonts w:ascii="Arial" w:hAnsi="Arial" w:cs="Arial"/>
                              </w:rPr>
                            </w:pPr>
                            <w:r w:rsidRPr="00A5526D">
                              <w:rPr>
                                <w:rFonts w:ascii="Arial" w:hAnsi="Arial" w:cs="Arial"/>
                              </w:rPr>
                              <w:t>McMurray</w:t>
                            </w:r>
                          </w:p>
                        </w:tc>
                        <w:tc>
                          <w:tcPr>
                            <w:tcW w:w="1260" w:type="dxa"/>
                            <w:tcBorders>
                              <w:top w:val="nil"/>
                              <w:left w:val="nil"/>
                              <w:bottom w:val="single" w:sz="4" w:space="0" w:color="auto"/>
                              <w:right w:val="single" w:sz="4" w:space="0" w:color="auto"/>
                            </w:tcBorders>
                            <w:shd w:val="clear" w:color="auto" w:fill="auto"/>
                            <w:noWrap/>
                            <w:vAlign w:val="bottom"/>
                            <w:hideMark/>
                          </w:tcPr>
                          <w:p w14:paraId="720164A8" w14:textId="77777777" w:rsidR="00A5526D" w:rsidRPr="00A5526D" w:rsidRDefault="00A5526D" w:rsidP="00A5526D">
                            <w:pPr>
                              <w:rPr>
                                <w:rFonts w:ascii="Arial" w:hAnsi="Arial" w:cs="Arial"/>
                              </w:rPr>
                            </w:pPr>
                            <w:r w:rsidRPr="00A5526D">
                              <w:rPr>
                                <w:rFonts w:ascii="Arial" w:hAnsi="Arial" w:cs="Arial"/>
                              </w:rPr>
                              <w:t>Deborah</w:t>
                            </w:r>
                          </w:p>
                        </w:tc>
                        <w:tc>
                          <w:tcPr>
                            <w:tcW w:w="1260" w:type="dxa"/>
                            <w:tcBorders>
                              <w:top w:val="nil"/>
                              <w:left w:val="nil"/>
                              <w:bottom w:val="single" w:sz="4" w:space="0" w:color="auto"/>
                              <w:right w:val="single" w:sz="4" w:space="0" w:color="auto"/>
                            </w:tcBorders>
                            <w:shd w:val="clear" w:color="auto" w:fill="auto"/>
                            <w:noWrap/>
                            <w:vAlign w:val="bottom"/>
                            <w:hideMark/>
                          </w:tcPr>
                          <w:p w14:paraId="3A7F8521" w14:textId="77777777" w:rsidR="00A5526D" w:rsidRPr="00A5526D" w:rsidRDefault="00A5526D" w:rsidP="00A5526D">
                            <w:pPr>
                              <w:jc w:val="right"/>
                              <w:rPr>
                                <w:rFonts w:ascii="Arial" w:hAnsi="Arial" w:cs="Arial"/>
                              </w:rPr>
                            </w:pPr>
                            <w:r w:rsidRPr="00A5526D">
                              <w:rPr>
                                <w:rFonts w:ascii="Arial" w:hAnsi="Arial" w:cs="Arial"/>
                              </w:rPr>
                              <w:t>6/17</w:t>
                            </w:r>
                          </w:p>
                        </w:tc>
                      </w:tr>
                      <w:tr w:rsidR="00A5526D" w:rsidRPr="00A5526D" w14:paraId="767D180D"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46EB32B" w14:textId="77777777" w:rsidR="00A5526D" w:rsidRPr="00A5526D" w:rsidRDefault="00A5526D" w:rsidP="00A5526D">
                            <w:pPr>
                              <w:rPr>
                                <w:rFonts w:ascii="Arial" w:hAnsi="Arial" w:cs="Arial"/>
                              </w:rPr>
                            </w:pPr>
                            <w:r w:rsidRPr="00A5526D">
                              <w:rPr>
                                <w:rFonts w:ascii="Arial" w:hAnsi="Arial" w:cs="Arial"/>
                              </w:rPr>
                              <w:t>Church</w:t>
                            </w:r>
                          </w:p>
                        </w:tc>
                        <w:tc>
                          <w:tcPr>
                            <w:tcW w:w="1260" w:type="dxa"/>
                            <w:tcBorders>
                              <w:top w:val="nil"/>
                              <w:left w:val="nil"/>
                              <w:bottom w:val="single" w:sz="4" w:space="0" w:color="auto"/>
                              <w:right w:val="single" w:sz="4" w:space="0" w:color="auto"/>
                            </w:tcBorders>
                            <w:shd w:val="clear" w:color="auto" w:fill="auto"/>
                            <w:noWrap/>
                            <w:vAlign w:val="bottom"/>
                            <w:hideMark/>
                          </w:tcPr>
                          <w:p w14:paraId="05DC5636" w14:textId="77777777" w:rsidR="00A5526D" w:rsidRPr="00A5526D" w:rsidRDefault="00A5526D" w:rsidP="00A5526D">
                            <w:pPr>
                              <w:rPr>
                                <w:rFonts w:ascii="Arial" w:hAnsi="Arial" w:cs="Arial"/>
                              </w:rPr>
                            </w:pPr>
                            <w:r w:rsidRPr="00A5526D">
                              <w:rPr>
                                <w:rFonts w:ascii="Arial" w:hAnsi="Arial" w:cs="Arial"/>
                              </w:rPr>
                              <w:t>Sharon</w:t>
                            </w:r>
                          </w:p>
                        </w:tc>
                        <w:tc>
                          <w:tcPr>
                            <w:tcW w:w="1260" w:type="dxa"/>
                            <w:tcBorders>
                              <w:top w:val="nil"/>
                              <w:left w:val="nil"/>
                              <w:bottom w:val="single" w:sz="4" w:space="0" w:color="auto"/>
                              <w:right w:val="single" w:sz="4" w:space="0" w:color="auto"/>
                            </w:tcBorders>
                            <w:shd w:val="clear" w:color="auto" w:fill="auto"/>
                            <w:noWrap/>
                            <w:vAlign w:val="bottom"/>
                            <w:hideMark/>
                          </w:tcPr>
                          <w:p w14:paraId="70E40412" w14:textId="77777777" w:rsidR="00A5526D" w:rsidRPr="00A5526D" w:rsidRDefault="00A5526D" w:rsidP="00A5526D">
                            <w:pPr>
                              <w:jc w:val="right"/>
                              <w:rPr>
                                <w:rFonts w:ascii="Arial" w:hAnsi="Arial" w:cs="Arial"/>
                              </w:rPr>
                            </w:pPr>
                            <w:r w:rsidRPr="00A5526D">
                              <w:rPr>
                                <w:rFonts w:ascii="Arial" w:hAnsi="Arial" w:cs="Arial"/>
                              </w:rPr>
                              <w:t>6/18</w:t>
                            </w:r>
                          </w:p>
                        </w:tc>
                      </w:tr>
                      <w:tr w:rsidR="00A5526D" w:rsidRPr="00A5526D" w14:paraId="1C4537BD"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810B21E" w14:textId="77777777" w:rsidR="00A5526D" w:rsidRPr="00A5526D" w:rsidRDefault="00A5526D" w:rsidP="00A5526D">
                            <w:pPr>
                              <w:rPr>
                                <w:rFonts w:ascii="Arial" w:hAnsi="Arial" w:cs="Arial"/>
                              </w:rPr>
                            </w:pPr>
                            <w:r w:rsidRPr="00A5526D">
                              <w:rPr>
                                <w:rFonts w:ascii="Arial" w:hAnsi="Arial" w:cs="Arial"/>
                              </w:rPr>
                              <w:t>Chase</w:t>
                            </w:r>
                          </w:p>
                        </w:tc>
                        <w:tc>
                          <w:tcPr>
                            <w:tcW w:w="1260" w:type="dxa"/>
                            <w:tcBorders>
                              <w:top w:val="nil"/>
                              <w:left w:val="nil"/>
                              <w:bottom w:val="single" w:sz="4" w:space="0" w:color="auto"/>
                              <w:right w:val="single" w:sz="4" w:space="0" w:color="auto"/>
                            </w:tcBorders>
                            <w:shd w:val="clear" w:color="auto" w:fill="auto"/>
                            <w:noWrap/>
                            <w:vAlign w:val="bottom"/>
                            <w:hideMark/>
                          </w:tcPr>
                          <w:p w14:paraId="738E0B6D" w14:textId="77777777" w:rsidR="00A5526D" w:rsidRPr="00A5526D" w:rsidRDefault="00A5526D" w:rsidP="00A5526D">
                            <w:pPr>
                              <w:rPr>
                                <w:rFonts w:ascii="Arial" w:hAnsi="Arial" w:cs="Arial"/>
                              </w:rPr>
                            </w:pPr>
                            <w:r w:rsidRPr="00A5526D">
                              <w:rPr>
                                <w:rFonts w:ascii="Arial" w:hAnsi="Arial" w:cs="Arial"/>
                              </w:rPr>
                              <w:t>Ron</w:t>
                            </w:r>
                          </w:p>
                        </w:tc>
                        <w:tc>
                          <w:tcPr>
                            <w:tcW w:w="1260" w:type="dxa"/>
                            <w:tcBorders>
                              <w:top w:val="nil"/>
                              <w:left w:val="nil"/>
                              <w:bottom w:val="single" w:sz="4" w:space="0" w:color="auto"/>
                              <w:right w:val="single" w:sz="4" w:space="0" w:color="auto"/>
                            </w:tcBorders>
                            <w:shd w:val="clear" w:color="auto" w:fill="auto"/>
                            <w:noWrap/>
                            <w:vAlign w:val="bottom"/>
                            <w:hideMark/>
                          </w:tcPr>
                          <w:p w14:paraId="2B594F55" w14:textId="77777777" w:rsidR="00A5526D" w:rsidRPr="00A5526D" w:rsidRDefault="00A5526D" w:rsidP="00A5526D">
                            <w:pPr>
                              <w:jc w:val="right"/>
                              <w:rPr>
                                <w:rFonts w:ascii="Arial" w:hAnsi="Arial" w:cs="Arial"/>
                              </w:rPr>
                            </w:pPr>
                            <w:r w:rsidRPr="00A5526D">
                              <w:rPr>
                                <w:rFonts w:ascii="Arial" w:hAnsi="Arial" w:cs="Arial"/>
                              </w:rPr>
                              <w:t>6/19</w:t>
                            </w:r>
                          </w:p>
                        </w:tc>
                      </w:tr>
                      <w:tr w:rsidR="00A5526D" w:rsidRPr="00A5526D" w14:paraId="31C49D5C"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678088E" w14:textId="77777777" w:rsidR="00A5526D" w:rsidRPr="00A5526D" w:rsidRDefault="00A5526D" w:rsidP="00A5526D">
                            <w:pPr>
                              <w:rPr>
                                <w:rFonts w:ascii="Arial" w:hAnsi="Arial" w:cs="Arial"/>
                              </w:rPr>
                            </w:pPr>
                            <w:r w:rsidRPr="00A5526D">
                              <w:rPr>
                                <w:rFonts w:ascii="Arial" w:hAnsi="Arial" w:cs="Arial"/>
                              </w:rPr>
                              <w:t>Martin</w:t>
                            </w:r>
                          </w:p>
                        </w:tc>
                        <w:tc>
                          <w:tcPr>
                            <w:tcW w:w="1260" w:type="dxa"/>
                            <w:tcBorders>
                              <w:top w:val="nil"/>
                              <w:left w:val="nil"/>
                              <w:bottom w:val="single" w:sz="4" w:space="0" w:color="auto"/>
                              <w:right w:val="single" w:sz="4" w:space="0" w:color="auto"/>
                            </w:tcBorders>
                            <w:shd w:val="clear" w:color="auto" w:fill="auto"/>
                            <w:noWrap/>
                            <w:vAlign w:val="bottom"/>
                            <w:hideMark/>
                          </w:tcPr>
                          <w:p w14:paraId="65ED0095" w14:textId="77777777" w:rsidR="00A5526D" w:rsidRPr="00A5526D" w:rsidRDefault="00A5526D" w:rsidP="00A5526D">
                            <w:pPr>
                              <w:rPr>
                                <w:rFonts w:ascii="Arial" w:hAnsi="Arial" w:cs="Arial"/>
                              </w:rPr>
                            </w:pPr>
                            <w:r w:rsidRPr="00A5526D">
                              <w:rPr>
                                <w:rFonts w:ascii="Arial" w:hAnsi="Arial" w:cs="Arial"/>
                              </w:rPr>
                              <w:t>Wanda</w:t>
                            </w:r>
                          </w:p>
                        </w:tc>
                        <w:tc>
                          <w:tcPr>
                            <w:tcW w:w="1260" w:type="dxa"/>
                            <w:tcBorders>
                              <w:top w:val="nil"/>
                              <w:left w:val="nil"/>
                              <w:bottom w:val="single" w:sz="4" w:space="0" w:color="auto"/>
                              <w:right w:val="single" w:sz="4" w:space="0" w:color="auto"/>
                            </w:tcBorders>
                            <w:shd w:val="clear" w:color="auto" w:fill="auto"/>
                            <w:noWrap/>
                            <w:vAlign w:val="bottom"/>
                            <w:hideMark/>
                          </w:tcPr>
                          <w:p w14:paraId="503C3B87" w14:textId="77777777" w:rsidR="00A5526D" w:rsidRPr="00A5526D" w:rsidRDefault="00A5526D" w:rsidP="00A5526D">
                            <w:pPr>
                              <w:jc w:val="right"/>
                              <w:rPr>
                                <w:rFonts w:ascii="Arial" w:hAnsi="Arial" w:cs="Arial"/>
                              </w:rPr>
                            </w:pPr>
                            <w:r w:rsidRPr="00A5526D">
                              <w:rPr>
                                <w:rFonts w:ascii="Arial" w:hAnsi="Arial" w:cs="Arial"/>
                              </w:rPr>
                              <w:t>6/22</w:t>
                            </w:r>
                          </w:p>
                        </w:tc>
                      </w:tr>
                      <w:tr w:rsidR="00A5526D" w:rsidRPr="00A5526D" w14:paraId="3DB1F1AA"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ED59ACD" w14:textId="77777777" w:rsidR="00A5526D" w:rsidRPr="00A5526D" w:rsidRDefault="00A5526D" w:rsidP="00A5526D">
                            <w:pPr>
                              <w:rPr>
                                <w:rFonts w:ascii="Arial" w:hAnsi="Arial" w:cs="Arial"/>
                              </w:rPr>
                            </w:pPr>
                            <w:r w:rsidRPr="00A5526D">
                              <w:rPr>
                                <w:rFonts w:ascii="Arial" w:hAnsi="Arial" w:cs="Arial"/>
                              </w:rPr>
                              <w:t>Oliver</w:t>
                            </w:r>
                          </w:p>
                        </w:tc>
                        <w:tc>
                          <w:tcPr>
                            <w:tcW w:w="1260" w:type="dxa"/>
                            <w:tcBorders>
                              <w:top w:val="nil"/>
                              <w:left w:val="nil"/>
                              <w:bottom w:val="single" w:sz="4" w:space="0" w:color="auto"/>
                              <w:right w:val="single" w:sz="4" w:space="0" w:color="auto"/>
                            </w:tcBorders>
                            <w:shd w:val="clear" w:color="auto" w:fill="auto"/>
                            <w:noWrap/>
                            <w:vAlign w:val="bottom"/>
                            <w:hideMark/>
                          </w:tcPr>
                          <w:p w14:paraId="43A09625" w14:textId="77777777" w:rsidR="00A5526D" w:rsidRPr="00A5526D" w:rsidRDefault="00A5526D" w:rsidP="00A5526D">
                            <w:pPr>
                              <w:rPr>
                                <w:rFonts w:ascii="Arial" w:hAnsi="Arial" w:cs="Arial"/>
                              </w:rPr>
                            </w:pPr>
                            <w:r w:rsidRPr="00A5526D">
                              <w:rPr>
                                <w:rFonts w:ascii="Arial" w:hAnsi="Arial" w:cs="Arial"/>
                              </w:rPr>
                              <w:t>Charlie</w:t>
                            </w:r>
                          </w:p>
                        </w:tc>
                        <w:tc>
                          <w:tcPr>
                            <w:tcW w:w="1260" w:type="dxa"/>
                            <w:tcBorders>
                              <w:top w:val="nil"/>
                              <w:left w:val="nil"/>
                              <w:bottom w:val="single" w:sz="4" w:space="0" w:color="auto"/>
                              <w:right w:val="single" w:sz="4" w:space="0" w:color="auto"/>
                            </w:tcBorders>
                            <w:shd w:val="clear" w:color="auto" w:fill="auto"/>
                            <w:noWrap/>
                            <w:vAlign w:val="bottom"/>
                            <w:hideMark/>
                          </w:tcPr>
                          <w:p w14:paraId="02ACE3F5" w14:textId="77777777" w:rsidR="00A5526D" w:rsidRPr="00A5526D" w:rsidRDefault="00A5526D" w:rsidP="00A5526D">
                            <w:pPr>
                              <w:jc w:val="right"/>
                              <w:rPr>
                                <w:rFonts w:ascii="Arial" w:hAnsi="Arial" w:cs="Arial"/>
                              </w:rPr>
                            </w:pPr>
                            <w:r w:rsidRPr="00A5526D">
                              <w:rPr>
                                <w:rFonts w:ascii="Arial" w:hAnsi="Arial" w:cs="Arial"/>
                              </w:rPr>
                              <w:t>6/22</w:t>
                            </w:r>
                          </w:p>
                        </w:tc>
                      </w:tr>
                      <w:tr w:rsidR="00A5526D" w:rsidRPr="00A5526D" w14:paraId="5B4C9540"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E90E16C" w14:textId="77777777" w:rsidR="00A5526D" w:rsidRPr="00A5526D" w:rsidRDefault="00A5526D" w:rsidP="00A5526D">
                            <w:pPr>
                              <w:rPr>
                                <w:rFonts w:ascii="Arial" w:hAnsi="Arial" w:cs="Arial"/>
                              </w:rPr>
                            </w:pPr>
                            <w:r w:rsidRPr="00A5526D">
                              <w:rPr>
                                <w:rFonts w:ascii="Arial" w:hAnsi="Arial" w:cs="Arial"/>
                              </w:rPr>
                              <w:t>Christie</w:t>
                            </w:r>
                          </w:p>
                        </w:tc>
                        <w:tc>
                          <w:tcPr>
                            <w:tcW w:w="1260" w:type="dxa"/>
                            <w:tcBorders>
                              <w:top w:val="nil"/>
                              <w:left w:val="nil"/>
                              <w:bottom w:val="single" w:sz="4" w:space="0" w:color="auto"/>
                              <w:right w:val="single" w:sz="4" w:space="0" w:color="auto"/>
                            </w:tcBorders>
                            <w:shd w:val="clear" w:color="auto" w:fill="auto"/>
                            <w:noWrap/>
                            <w:vAlign w:val="bottom"/>
                            <w:hideMark/>
                          </w:tcPr>
                          <w:p w14:paraId="4724D4D6" w14:textId="77777777" w:rsidR="00A5526D" w:rsidRPr="00A5526D" w:rsidRDefault="00A5526D" w:rsidP="00A5526D">
                            <w:pPr>
                              <w:rPr>
                                <w:rFonts w:ascii="Arial" w:hAnsi="Arial" w:cs="Arial"/>
                              </w:rPr>
                            </w:pPr>
                            <w:r w:rsidRPr="00A5526D">
                              <w:rPr>
                                <w:rFonts w:ascii="Arial" w:hAnsi="Arial" w:cs="Arial"/>
                              </w:rPr>
                              <w:t>Kathy</w:t>
                            </w:r>
                          </w:p>
                        </w:tc>
                        <w:tc>
                          <w:tcPr>
                            <w:tcW w:w="1260" w:type="dxa"/>
                            <w:tcBorders>
                              <w:top w:val="nil"/>
                              <w:left w:val="nil"/>
                              <w:bottom w:val="single" w:sz="4" w:space="0" w:color="auto"/>
                              <w:right w:val="single" w:sz="4" w:space="0" w:color="auto"/>
                            </w:tcBorders>
                            <w:shd w:val="clear" w:color="auto" w:fill="auto"/>
                            <w:noWrap/>
                            <w:vAlign w:val="bottom"/>
                            <w:hideMark/>
                          </w:tcPr>
                          <w:p w14:paraId="6B05DF18" w14:textId="77777777" w:rsidR="00A5526D" w:rsidRPr="00A5526D" w:rsidRDefault="00A5526D" w:rsidP="00A5526D">
                            <w:pPr>
                              <w:jc w:val="right"/>
                              <w:rPr>
                                <w:rFonts w:ascii="Arial" w:hAnsi="Arial" w:cs="Arial"/>
                              </w:rPr>
                            </w:pPr>
                            <w:r w:rsidRPr="00A5526D">
                              <w:rPr>
                                <w:rFonts w:ascii="Arial" w:hAnsi="Arial" w:cs="Arial"/>
                              </w:rPr>
                              <w:t>6/22</w:t>
                            </w:r>
                          </w:p>
                        </w:tc>
                      </w:tr>
                      <w:tr w:rsidR="00A5526D" w:rsidRPr="00A5526D" w14:paraId="48C94EEF"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406AA11" w14:textId="77777777" w:rsidR="00A5526D" w:rsidRPr="00A5526D" w:rsidRDefault="00A5526D" w:rsidP="00A5526D">
                            <w:pPr>
                              <w:rPr>
                                <w:rFonts w:ascii="Arial" w:hAnsi="Arial" w:cs="Arial"/>
                              </w:rPr>
                            </w:pPr>
                            <w:r w:rsidRPr="00A5526D">
                              <w:rPr>
                                <w:rFonts w:ascii="Arial" w:hAnsi="Arial" w:cs="Arial"/>
                              </w:rPr>
                              <w:t>McKenzie</w:t>
                            </w:r>
                          </w:p>
                        </w:tc>
                        <w:tc>
                          <w:tcPr>
                            <w:tcW w:w="1260" w:type="dxa"/>
                            <w:tcBorders>
                              <w:top w:val="nil"/>
                              <w:left w:val="nil"/>
                              <w:bottom w:val="single" w:sz="4" w:space="0" w:color="auto"/>
                              <w:right w:val="single" w:sz="4" w:space="0" w:color="auto"/>
                            </w:tcBorders>
                            <w:shd w:val="clear" w:color="auto" w:fill="auto"/>
                            <w:noWrap/>
                            <w:vAlign w:val="bottom"/>
                            <w:hideMark/>
                          </w:tcPr>
                          <w:p w14:paraId="2EB724A5" w14:textId="77777777" w:rsidR="00A5526D" w:rsidRPr="00A5526D" w:rsidRDefault="00A5526D" w:rsidP="00A5526D">
                            <w:pPr>
                              <w:rPr>
                                <w:rFonts w:ascii="Arial" w:hAnsi="Arial" w:cs="Arial"/>
                              </w:rPr>
                            </w:pPr>
                            <w:r w:rsidRPr="00A5526D">
                              <w:rPr>
                                <w:rFonts w:ascii="Arial" w:hAnsi="Arial" w:cs="Arial"/>
                              </w:rPr>
                              <w:t>Ron</w:t>
                            </w:r>
                          </w:p>
                        </w:tc>
                        <w:tc>
                          <w:tcPr>
                            <w:tcW w:w="1260" w:type="dxa"/>
                            <w:tcBorders>
                              <w:top w:val="nil"/>
                              <w:left w:val="nil"/>
                              <w:bottom w:val="single" w:sz="4" w:space="0" w:color="auto"/>
                              <w:right w:val="single" w:sz="4" w:space="0" w:color="auto"/>
                            </w:tcBorders>
                            <w:shd w:val="clear" w:color="auto" w:fill="auto"/>
                            <w:noWrap/>
                            <w:vAlign w:val="bottom"/>
                            <w:hideMark/>
                          </w:tcPr>
                          <w:p w14:paraId="430598F2" w14:textId="77777777" w:rsidR="00A5526D" w:rsidRPr="00A5526D" w:rsidRDefault="00A5526D" w:rsidP="00A5526D">
                            <w:pPr>
                              <w:jc w:val="right"/>
                              <w:rPr>
                                <w:rFonts w:ascii="Arial" w:hAnsi="Arial" w:cs="Arial"/>
                              </w:rPr>
                            </w:pPr>
                            <w:r w:rsidRPr="00A5526D">
                              <w:rPr>
                                <w:rFonts w:ascii="Arial" w:hAnsi="Arial" w:cs="Arial"/>
                              </w:rPr>
                              <w:t>6/25</w:t>
                            </w:r>
                          </w:p>
                        </w:tc>
                      </w:tr>
                      <w:tr w:rsidR="00A5526D" w:rsidRPr="00A5526D" w14:paraId="63AD296D"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DE60A8D" w14:textId="77777777" w:rsidR="00A5526D" w:rsidRPr="00A5526D" w:rsidRDefault="00A5526D" w:rsidP="00A5526D">
                            <w:pPr>
                              <w:rPr>
                                <w:rFonts w:ascii="Arial" w:hAnsi="Arial" w:cs="Arial"/>
                              </w:rPr>
                            </w:pPr>
                            <w:r w:rsidRPr="00A5526D">
                              <w:rPr>
                                <w:rFonts w:ascii="Arial" w:hAnsi="Arial" w:cs="Arial"/>
                              </w:rPr>
                              <w:t>Sykes</w:t>
                            </w:r>
                          </w:p>
                        </w:tc>
                        <w:tc>
                          <w:tcPr>
                            <w:tcW w:w="1260" w:type="dxa"/>
                            <w:tcBorders>
                              <w:top w:val="nil"/>
                              <w:left w:val="nil"/>
                              <w:bottom w:val="single" w:sz="4" w:space="0" w:color="auto"/>
                              <w:right w:val="single" w:sz="4" w:space="0" w:color="auto"/>
                            </w:tcBorders>
                            <w:shd w:val="clear" w:color="auto" w:fill="auto"/>
                            <w:noWrap/>
                            <w:vAlign w:val="bottom"/>
                            <w:hideMark/>
                          </w:tcPr>
                          <w:p w14:paraId="2D2FBA5C" w14:textId="77777777" w:rsidR="00A5526D" w:rsidRPr="00A5526D" w:rsidRDefault="00A5526D" w:rsidP="00A5526D">
                            <w:pPr>
                              <w:rPr>
                                <w:rFonts w:ascii="Arial" w:hAnsi="Arial" w:cs="Arial"/>
                              </w:rPr>
                            </w:pPr>
                            <w:r w:rsidRPr="00A5526D">
                              <w:rPr>
                                <w:rFonts w:ascii="Arial" w:hAnsi="Arial" w:cs="Arial"/>
                              </w:rPr>
                              <w:t>John</w:t>
                            </w:r>
                          </w:p>
                        </w:tc>
                        <w:tc>
                          <w:tcPr>
                            <w:tcW w:w="1260" w:type="dxa"/>
                            <w:tcBorders>
                              <w:top w:val="nil"/>
                              <w:left w:val="nil"/>
                              <w:bottom w:val="single" w:sz="4" w:space="0" w:color="auto"/>
                              <w:right w:val="single" w:sz="4" w:space="0" w:color="auto"/>
                            </w:tcBorders>
                            <w:shd w:val="clear" w:color="auto" w:fill="auto"/>
                            <w:noWrap/>
                            <w:vAlign w:val="bottom"/>
                            <w:hideMark/>
                          </w:tcPr>
                          <w:p w14:paraId="1B0D2E12" w14:textId="77777777" w:rsidR="00A5526D" w:rsidRPr="00A5526D" w:rsidRDefault="00A5526D" w:rsidP="00A5526D">
                            <w:pPr>
                              <w:jc w:val="right"/>
                              <w:rPr>
                                <w:rFonts w:ascii="Arial" w:hAnsi="Arial" w:cs="Arial"/>
                              </w:rPr>
                            </w:pPr>
                            <w:r w:rsidRPr="00A5526D">
                              <w:rPr>
                                <w:rFonts w:ascii="Arial" w:hAnsi="Arial" w:cs="Arial"/>
                              </w:rPr>
                              <w:t>6/27</w:t>
                            </w:r>
                          </w:p>
                        </w:tc>
                      </w:tr>
                      <w:tr w:rsidR="00A5526D" w:rsidRPr="00A5526D" w14:paraId="2BE46117" w14:textId="77777777" w:rsidTr="00A5526D">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51B1FFB" w14:textId="77777777" w:rsidR="00A5526D" w:rsidRPr="00A5526D" w:rsidRDefault="00A5526D" w:rsidP="00A5526D">
                            <w:pPr>
                              <w:rPr>
                                <w:rFonts w:ascii="Arial" w:hAnsi="Arial" w:cs="Arial"/>
                              </w:rPr>
                            </w:pPr>
                            <w:r w:rsidRPr="00A5526D">
                              <w:rPr>
                                <w:rFonts w:ascii="Arial" w:hAnsi="Arial" w:cs="Arial"/>
                              </w:rPr>
                              <w:t>Rivera</w:t>
                            </w:r>
                          </w:p>
                        </w:tc>
                        <w:tc>
                          <w:tcPr>
                            <w:tcW w:w="1260" w:type="dxa"/>
                            <w:tcBorders>
                              <w:top w:val="nil"/>
                              <w:left w:val="nil"/>
                              <w:bottom w:val="single" w:sz="4" w:space="0" w:color="auto"/>
                              <w:right w:val="single" w:sz="4" w:space="0" w:color="auto"/>
                            </w:tcBorders>
                            <w:shd w:val="clear" w:color="auto" w:fill="auto"/>
                            <w:noWrap/>
                            <w:vAlign w:val="bottom"/>
                            <w:hideMark/>
                          </w:tcPr>
                          <w:p w14:paraId="7CA68A71" w14:textId="77777777" w:rsidR="00A5526D" w:rsidRPr="00A5526D" w:rsidRDefault="00A5526D" w:rsidP="00A5526D">
                            <w:pPr>
                              <w:rPr>
                                <w:rFonts w:ascii="Arial" w:hAnsi="Arial" w:cs="Arial"/>
                              </w:rPr>
                            </w:pPr>
                            <w:r w:rsidRPr="00A5526D">
                              <w:rPr>
                                <w:rFonts w:ascii="Arial" w:hAnsi="Arial" w:cs="Arial"/>
                              </w:rPr>
                              <w:t>David</w:t>
                            </w:r>
                          </w:p>
                        </w:tc>
                        <w:tc>
                          <w:tcPr>
                            <w:tcW w:w="1260" w:type="dxa"/>
                            <w:tcBorders>
                              <w:top w:val="nil"/>
                              <w:left w:val="nil"/>
                              <w:bottom w:val="single" w:sz="4" w:space="0" w:color="auto"/>
                              <w:right w:val="single" w:sz="4" w:space="0" w:color="auto"/>
                            </w:tcBorders>
                            <w:shd w:val="clear" w:color="auto" w:fill="auto"/>
                            <w:noWrap/>
                            <w:vAlign w:val="bottom"/>
                            <w:hideMark/>
                          </w:tcPr>
                          <w:p w14:paraId="1C19FBFA" w14:textId="77777777" w:rsidR="00A5526D" w:rsidRPr="00A5526D" w:rsidRDefault="00A5526D" w:rsidP="00A5526D">
                            <w:pPr>
                              <w:jc w:val="right"/>
                              <w:rPr>
                                <w:rFonts w:ascii="Arial" w:hAnsi="Arial" w:cs="Arial"/>
                              </w:rPr>
                            </w:pPr>
                            <w:r w:rsidRPr="00A5526D">
                              <w:rPr>
                                <w:rFonts w:ascii="Arial" w:hAnsi="Arial" w:cs="Arial"/>
                              </w:rPr>
                              <w:t>6/29</w:t>
                            </w:r>
                          </w:p>
                        </w:tc>
                      </w:tr>
                    </w:tbl>
                    <w:p w14:paraId="171DECD6" w14:textId="72137DFE" w:rsidR="00071BAB" w:rsidRDefault="00071BAB" w:rsidP="0044509A">
                      <w:pPr>
                        <w:autoSpaceDE w:val="0"/>
                        <w:autoSpaceDN w:val="0"/>
                        <w:adjustRightInd w:val="0"/>
                        <w:rPr>
                          <w:noProof/>
                        </w:rPr>
                      </w:pPr>
                    </w:p>
                    <w:p w14:paraId="70D57893" w14:textId="487F909E" w:rsidR="00071BAB" w:rsidRDefault="00071BAB" w:rsidP="004B6846">
                      <w:pPr>
                        <w:autoSpaceDE w:val="0"/>
                        <w:autoSpaceDN w:val="0"/>
                        <w:adjustRightInd w:val="0"/>
                        <w:jc w:val="center"/>
                        <w:rPr>
                          <w:noProof/>
                        </w:rPr>
                      </w:pPr>
                    </w:p>
                    <w:p w14:paraId="60DBE8EB" w14:textId="6F83724F" w:rsidR="00071BAB" w:rsidRDefault="00071BAB" w:rsidP="004B6846">
                      <w:pPr>
                        <w:autoSpaceDE w:val="0"/>
                        <w:autoSpaceDN w:val="0"/>
                        <w:adjustRightInd w:val="0"/>
                        <w:jc w:val="center"/>
                        <w:rPr>
                          <w:noProof/>
                        </w:rPr>
                      </w:pPr>
                    </w:p>
                    <w:p w14:paraId="20C532F8" w14:textId="484107B8" w:rsidR="00071BAB" w:rsidRDefault="00071BAB" w:rsidP="004B6846">
                      <w:pPr>
                        <w:autoSpaceDE w:val="0"/>
                        <w:autoSpaceDN w:val="0"/>
                        <w:adjustRightInd w:val="0"/>
                        <w:jc w:val="center"/>
                        <w:rPr>
                          <w:noProof/>
                        </w:rPr>
                      </w:pPr>
                    </w:p>
                    <w:p w14:paraId="01D1FD75" w14:textId="6FF51C49" w:rsidR="00071BAB" w:rsidRDefault="00071BAB" w:rsidP="004B6846">
                      <w:pPr>
                        <w:autoSpaceDE w:val="0"/>
                        <w:autoSpaceDN w:val="0"/>
                        <w:adjustRightInd w:val="0"/>
                        <w:jc w:val="center"/>
                        <w:rPr>
                          <w:noProof/>
                        </w:rPr>
                      </w:pPr>
                    </w:p>
                    <w:p w14:paraId="294B11DC" w14:textId="3FF900B6" w:rsidR="00071BAB" w:rsidRDefault="00071BAB" w:rsidP="004B6846">
                      <w:pPr>
                        <w:autoSpaceDE w:val="0"/>
                        <w:autoSpaceDN w:val="0"/>
                        <w:adjustRightInd w:val="0"/>
                        <w:jc w:val="center"/>
                        <w:rPr>
                          <w:noProof/>
                        </w:rPr>
                      </w:pPr>
                    </w:p>
                    <w:p w14:paraId="4E9D0D26" w14:textId="7A0E4C22" w:rsidR="00071BAB" w:rsidRDefault="00071BAB" w:rsidP="004B6846">
                      <w:pPr>
                        <w:autoSpaceDE w:val="0"/>
                        <w:autoSpaceDN w:val="0"/>
                        <w:adjustRightInd w:val="0"/>
                        <w:jc w:val="center"/>
                        <w:rPr>
                          <w:noProof/>
                        </w:rPr>
                      </w:pPr>
                    </w:p>
                    <w:p w14:paraId="118BB2AF" w14:textId="3752A0A4" w:rsidR="00071BAB" w:rsidRDefault="00071BAB" w:rsidP="004B6846">
                      <w:pPr>
                        <w:autoSpaceDE w:val="0"/>
                        <w:autoSpaceDN w:val="0"/>
                        <w:adjustRightInd w:val="0"/>
                        <w:jc w:val="center"/>
                        <w:rPr>
                          <w:noProof/>
                        </w:rPr>
                      </w:pPr>
                    </w:p>
                    <w:p w14:paraId="77E98ED6" w14:textId="5619B116" w:rsidR="00071BAB" w:rsidRDefault="00071BAB" w:rsidP="004B6846">
                      <w:pPr>
                        <w:autoSpaceDE w:val="0"/>
                        <w:autoSpaceDN w:val="0"/>
                        <w:adjustRightInd w:val="0"/>
                        <w:jc w:val="center"/>
                        <w:rPr>
                          <w:noProof/>
                        </w:rPr>
                      </w:pPr>
                    </w:p>
                    <w:p w14:paraId="32AB70E2" w14:textId="76166A69" w:rsidR="00071BAB" w:rsidRDefault="00071BAB" w:rsidP="004B6846">
                      <w:pPr>
                        <w:autoSpaceDE w:val="0"/>
                        <w:autoSpaceDN w:val="0"/>
                        <w:adjustRightInd w:val="0"/>
                        <w:jc w:val="center"/>
                        <w:rPr>
                          <w:noProof/>
                        </w:rPr>
                      </w:pPr>
                    </w:p>
                    <w:p w14:paraId="54FD35F4" w14:textId="110BBC91" w:rsidR="00071BAB" w:rsidRDefault="00071BAB" w:rsidP="004B6846">
                      <w:pPr>
                        <w:autoSpaceDE w:val="0"/>
                        <w:autoSpaceDN w:val="0"/>
                        <w:adjustRightInd w:val="0"/>
                        <w:jc w:val="center"/>
                        <w:rPr>
                          <w:noProof/>
                        </w:rPr>
                      </w:pPr>
                    </w:p>
                    <w:p w14:paraId="0A4DC1DF" w14:textId="429A8CFD" w:rsidR="00071BAB" w:rsidRDefault="00071BAB" w:rsidP="004B6846">
                      <w:pPr>
                        <w:autoSpaceDE w:val="0"/>
                        <w:autoSpaceDN w:val="0"/>
                        <w:adjustRightInd w:val="0"/>
                        <w:jc w:val="center"/>
                        <w:rPr>
                          <w:noProof/>
                        </w:rPr>
                      </w:pPr>
                    </w:p>
                    <w:p w14:paraId="3E1F90EA" w14:textId="5FD35233" w:rsidR="00071BAB" w:rsidRDefault="00071BAB" w:rsidP="004B6846">
                      <w:pPr>
                        <w:autoSpaceDE w:val="0"/>
                        <w:autoSpaceDN w:val="0"/>
                        <w:adjustRightInd w:val="0"/>
                        <w:jc w:val="center"/>
                        <w:rPr>
                          <w:noProof/>
                        </w:rPr>
                      </w:pPr>
                    </w:p>
                    <w:p w14:paraId="49056763" w14:textId="6F5C1A47" w:rsidR="00071BAB" w:rsidRDefault="00071BAB" w:rsidP="004B6846">
                      <w:pPr>
                        <w:autoSpaceDE w:val="0"/>
                        <w:autoSpaceDN w:val="0"/>
                        <w:adjustRightInd w:val="0"/>
                        <w:jc w:val="center"/>
                        <w:rPr>
                          <w:noProof/>
                        </w:rPr>
                      </w:pPr>
                    </w:p>
                    <w:p w14:paraId="3B69036A" w14:textId="46B4C975" w:rsidR="00071BAB" w:rsidRDefault="00071BAB" w:rsidP="004B6846">
                      <w:pPr>
                        <w:autoSpaceDE w:val="0"/>
                        <w:autoSpaceDN w:val="0"/>
                        <w:adjustRightInd w:val="0"/>
                        <w:jc w:val="center"/>
                        <w:rPr>
                          <w:noProof/>
                        </w:rPr>
                      </w:pPr>
                    </w:p>
                    <w:p w14:paraId="20A16014" w14:textId="69EF992F" w:rsidR="00071BAB" w:rsidRDefault="00071BAB" w:rsidP="004B6846">
                      <w:pPr>
                        <w:autoSpaceDE w:val="0"/>
                        <w:autoSpaceDN w:val="0"/>
                        <w:adjustRightInd w:val="0"/>
                        <w:jc w:val="center"/>
                        <w:rPr>
                          <w:noProof/>
                        </w:rPr>
                      </w:pPr>
                    </w:p>
                    <w:p w14:paraId="27D48993" w14:textId="1FAE9CA7" w:rsidR="00071BAB" w:rsidRDefault="00071BAB" w:rsidP="004B6846">
                      <w:pPr>
                        <w:autoSpaceDE w:val="0"/>
                        <w:autoSpaceDN w:val="0"/>
                        <w:adjustRightInd w:val="0"/>
                        <w:jc w:val="center"/>
                        <w:rPr>
                          <w:noProof/>
                        </w:rPr>
                      </w:pPr>
                    </w:p>
                    <w:p w14:paraId="08BC7AC1" w14:textId="41BDE78D" w:rsidR="00071BAB" w:rsidRDefault="00071BAB" w:rsidP="004B6846">
                      <w:pPr>
                        <w:autoSpaceDE w:val="0"/>
                        <w:autoSpaceDN w:val="0"/>
                        <w:adjustRightInd w:val="0"/>
                        <w:jc w:val="center"/>
                        <w:rPr>
                          <w:noProof/>
                        </w:rPr>
                      </w:pPr>
                    </w:p>
                    <w:p w14:paraId="2D68D0DC" w14:textId="29214A16" w:rsidR="00071BAB" w:rsidRDefault="00071BAB" w:rsidP="004B6846">
                      <w:pPr>
                        <w:autoSpaceDE w:val="0"/>
                        <w:autoSpaceDN w:val="0"/>
                        <w:adjustRightInd w:val="0"/>
                        <w:jc w:val="center"/>
                        <w:rPr>
                          <w:noProof/>
                        </w:rPr>
                      </w:pPr>
                    </w:p>
                    <w:p w14:paraId="7D23F060" w14:textId="77777777" w:rsidR="00071BAB" w:rsidRDefault="00071BAB" w:rsidP="004B6846">
                      <w:pPr>
                        <w:autoSpaceDE w:val="0"/>
                        <w:autoSpaceDN w:val="0"/>
                        <w:adjustRightInd w:val="0"/>
                        <w:jc w:val="center"/>
                        <w:rPr>
                          <w:noProof/>
                        </w:rPr>
                      </w:pPr>
                    </w:p>
                  </w:txbxContent>
                </v:textbox>
              </v:shape>
            </w:pict>
          </mc:Fallback>
        </mc:AlternateContent>
      </w:r>
      <w:r w:rsidR="00745159">
        <w:rPr>
          <w:noProof/>
        </w:rPr>
        <mc:AlternateContent>
          <mc:Choice Requires="wps">
            <w:drawing>
              <wp:anchor distT="0" distB="0" distL="114300" distR="114300" simplePos="0" relativeHeight="251661312" behindDoc="0" locked="0" layoutInCell="1" allowOverlap="1" wp14:anchorId="6C8B3A6D" wp14:editId="61A72968">
                <wp:simplePos x="0" y="0"/>
                <wp:positionH relativeFrom="column">
                  <wp:posOffset>4170045</wp:posOffset>
                </wp:positionH>
                <wp:positionV relativeFrom="paragraph">
                  <wp:posOffset>-12700</wp:posOffset>
                </wp:positionV>
                <wp:extent cx="2956560" cy="2981325"/>
                <wp:effectExtent l="38100" t="38100" r="34290" b="47625"/>
                <wp:wrapNone/>
                <wp:docPr id="4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981325"/>
                        </a:xfrm>
                        <a:prstGeom prst="rect">
                          <a:avLst/>
                        </a:prstGeom>
                        <a:solidFill>
                          <a:srgbClr val="EAEAEA"/>
                        </a:solidFill>
                        <a:ln w="82550" cmpd="tri">
                          <a:solidFill>
                            <a:srgbClr val="0000FF"/>
                          </a:solidFill>
                          <a:prstDash val="sysDot"/>
                          <a:miter lim="800000"/>
                          <a:headEnd/>
                          <a:tailEnd/>
                        </a:ln>
                      </wps:spPr>
                      <wps:txbx>
                        <w:txbxContent>
                          <w:p w14:paraId="6C8B3B6B" w14:textId="77777777" w:rsidR="00D1430C" w:rsidRPr="004E547B" w:rsidRDefault="0055676B" w:rsidP="00D1430C">
                            <w:pPr>
                              <w:autoSpaceDE w:val="0"/>
                              <w:autoSpaceDN w:val="0"/>
                              <w:adjustRightInd w:val="0"/>
                              <w:rPr>
                                <w:sz w:val="4"/>
                                <w:szCs w:val="4"/>
                              </w:rPr>
                            </w:pPr>
                            <w:r>
                              <w:rPr>
                                <w:noProof/>
                              </w:rPr>
                              <w:t xml:space="preserve"> </w:t>
                            </w:r>
                            <w:r w:rsidR="004E547B">
                              <w:rPr>
                                <w:noProof/>
                              </w:rPr>
                              <w:t xml:space="preserve"> </w:t>
                            </w:r>
                          </w:p>
                          <w:p w14:paraId="6C8B3B6C" w14:textId="77777777" w:rsidR="00D1430C" w:rsidRPr="0026414E" w:rsidRDefault="006C0BCC" w:rsidP="000A624E">
                            <w:pPr>
                              <w:autoSpaceDE w:val="0"/>
                              <w:autoSpaceDN w:val="0"/>
                              <w:adjustRightInd w:val="0"/>
                              <w:jc w:val="center"/>
                              <w:rPr>
                                <w:sz w:val="22"/>
                                <w:szCs w:val="22"/>
                              </w:rPr>
                            </w:pPr>
                            <w:r w:rsidRPr="009640A2">
                              <w:rPr>
                                <w:noProof/>
                              </w:rPr>
                              <w:drawing>
                                <wp:inline distT="0" distB="0" distL="0" distR="0" wp14:anchorId="6C8B3BFF" wp14:editId="0F758848">
                                  <wp:extent cx="2533650" cy="269557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0" cy="2695575"/>
                                          </a:xfrm>
                                          <a:prstGeom prst="rect">
                                            <a:avLst/>
                                          </a:prstGeom>
                                          <a:noFill/>
                                          <a:ln>
                                            <a:noFill/>
                                          </a:ln>
                                        </pic:spPr>
                                      </pic:pic>
                                    </a:graphicData>
                                  </a:graphic>
                                </wp:inline>
                              </w:drawing>
                            </w:r>
                            <w:r w:rsidR="0055676B">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6D" id="Text Box 77" o:spid="_x0000_s1038" type="#_x0000_t202" style="position:absolute;left:0;text-align:left;margin-left:328.35pt;margin-top:-1pt;width:232.8pt;height:2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" fillcolor="#eaeaea" strokecolor="blue" strokeweight="6.5pt">
                <v:stroke dashstyle="1 1" linestyle="thickBetweenThin"/>
                <v:textbox>
                  <w:txbxContent>
                    <w:p w14:paraId="6C8B3B6B" w14:textId="77777777" w:rsidR="00D1430C" w:rsidRPr="004E547B" w:rsidRDefault="0055676B" w:rsidP="00D1430C">
                      <w:pPr>
                        <w:autoSpaceDE w:val="0"/>
                        <w:autoSpaceDN w:val="0"/>
                        <w:adjustRightInd w:val="0"/>
                        <w:rPr>
                          <w:sz w:val="4"/>
                          <w:szCs w:val="4"/>
                        </w:rPr>
                      </w:pPr>
                      <w:r>
                        <w:rPr>
                          <w:noProof/>
                        </w:rPr>
                        <w:t xml:space="preserve"> </w:t>
                      </w:r>
                      <w:r w:rsidR="004E547B">
                        <w:rPr>
                          <w:noProof/>
                        </w:rPr>
                        <w:t xml:space="preserve"> </w:t>
                      </w:r>
                    </w:p>
                    <w:p w14:paraId="6C8B3B6C" w14:textId="77777777" w:rsidR="00D1430C" w:rsidRPr="0026414E" w:rsidRDefault="006C0BCC" w:rsidP="000A624E">
                      <w:pPr>
                        <w:autoSpaceDE w:val="0"/>
                        <w:autoSpaceDN w:val="0"/>
                        <w:adjustRightInd w:val="0"/>
                        <w:jc w:val="center"/>
                        <w:rPr>
                          <w:sz w:val="22"/>
                          <w:szCs w:val="22"/>
                        </w:rPr>
                      </w:pPr>
                      <w:r w:rsidRPr="009640A2">
                        <w:rPr>
                          <w:noProof/>
                        </w:rPr>
                        <w:drawing>
                          <wp:inline distT="0" distB="0" distL="0" distR="0" wp14:anchorId="6C8B3BFF" wp14:editId="0F758848">
                            <wp:extent cx="2533650" cy="269557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0" cy="2695575"/>
                                    </a:xfrm>
                                    <a:prstGeom prst="rect">
                                      <a:avLst/>
                                    </a:prstGeom>
                                    <a:noFill/>
                                    <a:ln>
                                      <a:noFill/>
                                    </a:ln>
                                  </pic:spPr>
                                </pic:pic>
                              </a:graphicData>
                            </a:graphic>
                          </wp:inline>
                        </w:drawing>
                      </w:r>
                      <w:r w:rsidR="0055676B">
                        <w:rPr>
                          <w:sz w:val="22"/>
                          <w:szCs w:val="22"/>
                        </w:rPr>
                        <w:t xml:space="preserve">   </w:t>
                      </w:r>
                    </w:p>
                  </w:txbxContent>
                </v:textbox>
              </v:shape>
            </w:pict>
          </mc:Fallback>
        </mc:AlternateContent>
      </w:r>
      <w:r w:rsidR="0026414E">
        <w:tab/>
      </w:r>
    </w:p>
    <w:p w14:paraId="6C8B39BE" w14:textId="30220A09" w:rsidR="00092D4E" w:rsidRPr="0026414E" w:rsidRDefault="0026414E">
      <w:pPr>
        <w:rPr>
          <w:b/>
          <w:sz w:val="32"/>
          <w:szCs w:val="32"/>
        </w:rPr>
      </w:pPr>
      <w:r>
        <w:t xml:space="preserve">             </w:t>
      </w:r>
      <w:r w:rsidRPr="0026414E">
        <w:rPr>
          <w:sz w:val="32"/>
          <w:szCs w:val="32"/>
        </w:rPr>
        <w:t xml:space="preserve"> </w:t>
      </w:r>
    </w:p>
    <w:p w14:paraId="6C8B39BF" w14:textId="1C30A11B" w:rsidR="00092D4E" w:rsidRDefault="00092D4E"/>
    <w:p w14:paraId="6C8B39C0" w14:textId="670F5D1B" w:rsidR="00092D4E" w:rsidRDefault="00092D4E"/>
    <w:p w14:paraId="6C8B39C1" w14:textId="736DD1D0" w:rsidR="00092D4E" w:rsidRDefault="00092D4E"/>
    <w:p w14:paraId="6C8B39C2" w14:textId="38ED60CA" w:rsidR="00092D4E" w:rsidRDefault="00092D4E"/>
    <w:p w14:paraId="6C8B39C3" w14:textId="75D35937" w:rsidR="00092D4E" w:rsidRDefault="00092D4E"/>
    <w:p w14:paraId="6C8B39C4" w14:textId="3BD74C8A" w:rsidR="00092D4E" w:rsidRDefault="00092D4E"/>
    <w:p w14:paraId="6C8B39C5" w14:textId="79A4658D" w:rsidR="00092D4E" w:rsidRDefault="00092D4E">
      <w:pPr>
        <w:pStyle w:val="BodyText-Contemporary"/>
        <w:suppressAutoHyphens w:val="0"/>
        <w:spacing w:after="0" w:line="240" w:lineRule="auto"/>
      </w:pPr>
    </w:p>
    <w:p w14:paraId="6C8B39C6" w14:textId="08E41207" w:rsidR="00092D4E" w:rsidRDefault="00092D4E"/>
    <w:p w14:paraId="6C8B39C7" w14:textId="2E0E4D5D" w:rsidR="00092D4E" w:rsidRDefault="00092D4E"/>
    <w:p w14:paraId="6C8B39C8" w14:textId="1F861ECA" w:rsidR="00092D4E" w:rsidRDefault="00092D4E"/>
    <w:p w14:paraId="6C8B39C9" w14:textId="6E33039D" w:rsidR="00092D4E" w:rsidRDefault="00092D4E"/>
    <w:p w14:paraId="6C8B39CA" w14:textId="5202AEFE" w:rsidR="00092D4E" w:rsidRDefault="00092D4E"/>
    <w:p w14:paraId="6C8B39CB" w14:textId="2115A509" w:rsidR="00092D4E" w:rsidRDefault="00092D4E"/>
    <w:p w14:paraId="6C8B39CC" w14:textId="2369F7BB" w:rsidR="00092D4E" w:rsidRDefault="00092D4E"/>
    <w:p w14:paraId="6C8B39CD" w14:textId="2E5ED672" w:rsidR="00092D4E" w:rsidRDefault="00092D4E"/>
    <w:p w14:paraId="6C8B39CE" w14:textId="3A89EC5B" w:rsidR="00DB5CE6" w:rsidRDefault="00DB5CE6"/>
    <w:p w14:paraId="6C8B39CF" w14:textId="71A7E316" w:rsidR="00007189" w:rsidRPr="00DB5CE6" w:rsidRDefault="00007189" w:rsidP="00DB5CE6">
      <w:pPr>
        <w:ind w:left="864" w:firstLine="432"/>
        <w:rPr>
          <w:sz w:val="24"/>
        </w:rPr>
      </w:pPr>
    </w:p>
    <w:p w14:paraId="6C8B39D0" w14:textId="529B3FEE" w:rsidR="00092D4E" w:rsidRDefault="00782D32" w:rsidP="00782D32">
      <w:r>
        <w:t xml:space="preserve">         </w:t>
      </w:r>
    </w:p>
    <w:p w14:paraId="6C8B39D1" w14:textId="25A4B20D" w:rsidR="00152F82" w:rsidRDefault="00152F82"/>
    <w:p w14:paraId="6C8B39D2" w14:textId="45F3E6AB" w:rsidR="00152F82" w:rsidRDefault="000B3769">
      <w:r>
        <w:rPr>
          <w:noProof/>
          <w:sz w:val="36"/>
          <w:szCs w:val="36"/>
        </w:rPr>
        <mc:AlternateContent>
          <mc:Choice Requires="wps">
            <w:drawing>
              <wp:anchor distT="0" distB="0" distL="114300" distR="114300" simplePos="0" relativeHeight="251667968" behindDoc="0" locked="0" layoutInCell="1" allowOverlap="1" wp14:anchorId="6C8B3A73" wp14:editId="45555B34">
                <wp:simplePos x="0" y="0"/>
                <wp:positionH relativeFrom="margin">
                  <wp:posOffset>4141470</wp:posOffset>
                </wp:positionH>
                <wp:positionV relativeFrom="paragraph">
                  <wp:posOffset>21590</wp:posOffset>
                </wp:positionV>
                <wp:extent cx="3093720" cy="3743325"/>
                <wp:effectExtent l="19050" t="19050" r="11430" b="28575"/>
                <wp:wrapNone/>
                <wp:docPr id="4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37433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11F748"/>
                              </a:solidFill>
                            </a14:hiddenFill>
                          </a:ext>
                        </a:extLst>
                      </wps:spPr>
                      <wps:txbx>
                        <w:txbxContent>
                          <w:p w14:paraId="6C8B3B85" w14:textId="132DFA9E" w:rsidR="00DC1F86" w:rsidRPr="00353193" w:rsidRDefault="00601E94" w:rsidP="004F233C">
                            <w:pPr>
                              <w:jc w:val="center"/>
                              <w:rPr>
                                <w:b/>
                                <w:sz w:val="28"/>
                                <w:szCs w:val="28"/>
                              </w:rPr>
                            </w:pPr>
                            <w:r>
                              <w:rPr>
                                <w:rFonts w:ascii="Garamond" w:hAnsi="Garamond"/>
                                <w:b/>
                                <w:i/>
                                <w:noProof/>
                                <w:sz w:val="36"/>
                                <w:szCs w:val="36"/>
                              </w:rPr>
                              <w:drawing>
                                <wp:inline distT="0" distB="0" distL="0" distR="0" wp14:anchorId="65F43067" wp14:editId="2A04F245">
                                  <wp:extent cx="2724150" cy="3533775"/>
                                  <wp:effectExtent l="0" t="0" r="0" b="9525"/>
                                  <wp:docPr id="4" name="Picture 4"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3301" cy="35975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73" id="Text Box 88" o:spid="_x0000_s1039" type="#_x0000_t202" style="position:absolute;margin-left:326.1pt;margin-top:1.7pt;width:243.6pt;height:294.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" filled="f" fillcolor="#11f748" strokeweight="3pt">
                <v:stroke linestyle="thinThin"/>
                <v:textbox>
                  <w:txbxContent>
                    <w:p w14:paraId="6C8B3B85" w14:textId="132DFA9E" w:rsidR="00DC1F86" w:rsidRPr="00353193" w:rsidRDefault="00601E94" w:rsidP="004F233C">
                      <w:pPr>
                        <w:jc w:val="center"/>
                        <w:rPr>
                          <w:b/>
                          <w:sz w:val="28"/>
                          <w:szCs w:val="28"/>
                        </w:rPr>
                      </w:pPr>
                      <w:r>
                        <w:rPr>
                          <w:rFonts w:ascii="Garamond" w:hAnsi="Garamond"/>
                          <w:b/>
                          <w:i/>
                          <w:noProof/>
                          <w:sz w:val="36"/>
                          <w:szCs w:val="36"/>
                        </w:rPr>
                        <w:drawing>
                          <wp:inline distT="0" distB="0" distL="0" distR="0" wp14:anchorId="65F43067" wp14:editId="2A04F245">
                            <wp:extent cx="2724150" cy="3533775"/>
                            <wp:effectExtent l="0" t="0" r="0" b="9525"/>
                            <wp:docPr id="4" name="Picture 4"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3301" cy="3597534"/>
                                    </a:xfrm>
                                    <a:prstGeom prst="rect">
                                      <a:avLst/>
                                    </a:prstGeom>
                                    <a:noFill/>
                                    <a:ln>
                                      <a:noFill/>
                                    </a:ln>
                                  </pic:spPr>
                                </pic:pic>
                              </a:graphicData>
                            </a:graphic>
                          </wp:inline>
                        </w:drawing>
                      </w:r>
                    </w:p>
                  </w:txbxContent>
                </v:textbox>
                <w10:wrap anchorx="margin"/>
              </v:shape>
            </w:pict>
          </mc:Fallback>
        </mc:AlternateContent>
      </w:r>
    </w:p>
    <w:p w14:paraId="6C8B39D3" w14:textId="160257C6" w:rsidR="00DB5CE6" w:rsidRDefault="00DB5CE6"/>
    <w:p w14:paraId="6C8B39D4" w14:textId="03DE0EF2" w:rsidR="00DB5CE6" w:rsidRDefault="00C81E46">
      <w:r>
        <w:rPr>
          <w:noProof/>
          <w:sz w:val="24"/>
        </w:rPr>
        <mc:AlternateContent>
          <mc:Choice Requires="wps">
            <w:drawing>
              <wp:anchor distT="0" distB="0" distL="114300" distR="114300" simplePos="0" relativeHeight="251671040" behindDoc="0" locked="0" layoutInCell="1" allowOverlap="1" wp14:anchorId="6C8B3A7B" wp14:editId="3C129400">
                <wp:simplePos x="0" y="0"/>
                <wp:positionH relativeFrom="column">
                  <wp:posOffset>350520</wp:posOffset>
                </wp:positionH>
                <wp:positionV relativeFrom="paragraph">
                  <wp:posOffset>24765</wp:posOffset>
                </wp:positionV>
                <wp:extent cx="3009900" cy="2752725"/>
                <wp:effectExtent l="19050" t="19050" r="19050" b="28575"/>
                <wp:wrapNone/>
                <wp:docPr id="3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752725"/>
                        </a:xfrm>
                        <a:prstGeom prst="rect">
                          <a:avLst/>
                        </a:prstGeom>
                        <a:solidFill>
                          <a:srgbClr val="FFFFFF"/>
                        </a:solidFill>
                        <a:ln w="38100">
                          <a:solidFill>
                            <a:srgbClr val="3333CC"/>
                          </a:solidFill>
                          <a:prstDash val="sysDot"/>
                          <a:miter lim="800000"/>
                          <a:headEnd/>
                          <a:tailEnd/>
                        </a:ln>
                      </wps:spPr>
                      <wps:txbx>
                        <w:txbxContent>
                          <w:p w14:paraId="6C8B3B92" w14:textId="77777777" w:rsidR="002E11A7" w:rsidRPr="002E11A7" w:rsidRDefault="002E11A7" w:rsidP="002E11A7">
                            <w:pPr>
                              <w:rPr>
                                <w:sz w:val="10"/>
                                <w:szCs w:val="10"/>
                              </w:rPr>
                            </w:pPr>
                          </w:p>
                          <w:p w14:paraId="6C8B3B93" w14:textId="77777777" w:rsidR="0072050E" w:rsidRDefault="006C0BCC" w:rsidP="006729AF">
                            <w:pPr>
                              <w:jc w:val="center"/>
                              <w:rPr>
                                <w:sz w:val="22"/>
                                <w:szCs w:val="22"/>
                              </w:rPr>
                            </w:pPr>
                            <w:r>
                              <w:rPr>
                                <w:noProof/>
                              </w:rPr>
                              <w:drawing>
                                <wp:inline distT="0" distB="0" distL="0" distR="0" wp14:anchorId="6C8B3C05" wp14:editId="0C551C8E">
                                  <wp:extent cx="2705100" cy="2447925"/>
                                  <wp:effectExtent l="0" t="0" r="0" b="9525"/>
                                  <wp:docPr id="16" name="Picture 16" descr="IMG_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6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100" cy="2447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7B" id="_x0000_s1040" type="#_x0000_t202" style="position:absolute;margin-left:27.6pt;margin-top:1.95pt;width:237pt;height:21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" strokecolor="#33c" strokeweight="3pt">
                <v:stroke dashstyle="1 1"/>
                <v:textbox>
                  <w:txbxContent>
                    <w:p w14:paraId="6C8B3B92" w14:textId="77777777" w:rsidR="002E11A7" w:rsidRPr="002E11A7" w:rsidRDefault="002E11A7" w:rsidP="002E11A7">
                      <w:pPr>
                        <w:rPr>
                          <w:sz w:val="10"/>
                          <w:szCs w:val="10"/>
                        </w:rPr>
                      </w:pPr>
                    </w:p>
                    <w:p w14:paraId="6C8B3B93" w14:textId="77777777" w:rsidR="0072050E" w:rsidRDefault="006C0BCC" w:rsidP="006729AF">
                      <w:pPr>
                        <w:jc w:val="center"/>
                        <w:rPr>
                          <w:sz w:val="22"/>
                          <w:szCs w:val="22"/>
                        </w:rPr>
                      </w:pPr>
                      <w:r>
                        <w:rPr>
                          <w:noProof/>
                        </w:rPr>
                        <w:drawing>
                          <wp:inline distT="0" distB="0" distL="0" distR="0" wp14:anchorId="6C8B3C05" wp14:editId="0C551C8E">
                            <wp:extent cx="2705100" cy="2447925"/>
                            <wp:effectExtent l="0" t="0" r="0" b="9525"/>
                            <wp:docPr id="16" name="Picture 16" descr="IMG_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6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100" cy="2447925"/>
                                    </a:xfrm>
                                    <a:prstGeom prst="rect">
                                      <a:avLst/>
                                    </a:prstGeom>
                                    <a:noFill/>
                                    <a:ln>
                                      <a:noFill/>
                                    </a:ln>
                                  </pic:spPr>
                                </pic:pic>
                              </a:graphicData>
                            </a:graphic>
                          </wp:inline>
                        </w:drawing>
                      </w:r>
                    </w:p>
                  </w:txbxContent>
                </v:textbox>
              </v:shape>
            </w:pict>
          </mc:Fallback>
        </mc:AlternateContent>
      </w:r>
    </w:p>
    <w:p w14:paraId="6C8B39D5" w14:textId="1CD577CC" w:rsidR="00DB5CE6" w:rsidRDefault="00DB5CE6"/>
    <w:p w14:paraId="6C8B39D6" w14:textId="52D6AC3F" w:rsidR="00DB5CE6" w:rsidRDefault="00DB5CE6"/>
    <w:p w14:paraId="6C8B39D7" w14:textId="56530C13" w:rsidR="00092D4E" w:rsidRDefault="004E3FDA">
      <w:r>
        <w:tab/>
      </w:r>
      <w:r>
        <w:tab/>
      </w:r>
      <w:r>
        <w:tab/>
      </w:r>
      <w:r>
        <w:tab/>
      </w:r>
    </w:p>
    <w:p w14:paraId="6C8B39D8" w14:textId="1DFFBBFE" w:rsidR="00DB5CE6" w:rsidRDefault="00DB5CE6"/>
    <w:p w14:paraId="6C8B39D9" w14:textId="56A144ED" w:rsidR="00092D4E" w:rsidRDefault="00092D4E"/>
    <w:p w14:paraId="6C8B39DA" w14:textId="3C6C69D4" w:rsidR="00092D4E" w:rsidRDefault="00092D4E"/>
    <w:p w14:paraId="6C8B39DB" w14:textId="6F78EB64" w:rsidR="00092D4E" w:rsidRDefault="00092D4E"/>
    <w:p w14:paraId="6C8B39DC" w14:textId="3F6F05F5" w:rsidR="00092D4E" w:rsidRDefault="00092D4E">
      <w:pPr>
        <w:rPr>
          <w:rFonts w:ascii="Garamond" w:hAnsi="Garamond"/>
        </w:rPr>
      </w:pPr>
    </w:p>
    <w:p w14:paraId="6C8B39DD" w14:textId="065AED50" w:rsidR="00092D4E" w:rsidRDefault="00092D4E" w:rsidP="00CE329A">
      <w:pPr>
        <w:rPr>
          <w:rFonts w:ascii="Garamond" w:hAnsi="Garamond"/>
        </w:rPr>
      </w:pPr>
    </w:p>
    <w:p w14:paraId="6C8B39DE" w14:textId="50F3778C" w:rsidR="008D646C" w:rsidRPr="00CE329A" w:rsidRDefault="008D646C" w:rsidP="00CE329A">
      <w:pPr>
        <w:rPr>
          <w:rFonts w:ascii="Garamond" w:hAnsi="Garamond"/>
        </w:rPr>
      </w:pPr>
    </w:p>
    <w:p w14:paraId="6C8B39DF" w14:textId="0D2FAA74" w:rsidR="00092D4E" w:rsidRDefault="00092D4E">
      <w:pPr>
        <w:pStyle w:val="BodyText-Contemporary"/>
        <w:suppressAutoHyphens w:val="0"/>
        <w:spacing w:after="0" w:line="240" w:lineRule="auto"/>
        <w:rPr>
          <w:rFonts w:ascii="Garamond" w:hAnsi="Garamond"/>
        </w:rPr>
      </w:pPr>
    </w:p>
    <w:p w14:paraId="6C8B39E0" w14:textId="01ECFA79" w:rsidR="008D646C" w:rsidRDefault="00E8719E" w:rsidP="00DC1F86">
      <w:pPr>
        <w:pStyle w:val="BodyText-Contemporary"/>
        <w:suppressAutoHyphens w:val="0"/>
        <w:spacing w:after="0" w:line="240" w:lineRule="auto"/>
        <w:rPr>
          <w:sz w:val="24"/>
        </w:rPr>
      </w:pPr>
      <w:r>
        <w:rPr>
          <w:noProof/>
        </w:rPr>
        <w:tab/>
      </w:r>
      <w:r>
        <w:rPr>
          <w:noProof/>
        </w:rPr>
        <w:tab/>
      </w:r>
      <w:r w:rsidR="00DC1F86">
        <w:rPr>
          <w:sz w:val="24"/>
        </w:rPr>
        <w:t xml:space="preserve">       </w:t>
      </w:r>
    </w:p>
    <w:p w14:paraId="6C8B39E1" w14:textId="5BA8021E" w:rsidR="00B06872" w:rsidRDefault="00B06872" w:rsidP="00DC1F86">
      <w:pPr>
        <w:pStyle w:val="BodyText-Contemporary"/>
        <w:suppressAutoHyphens w:val="0"/>
        <w:spacing w:after="0" w:line="240" w:lineRule="auto"/>
        <w:rPr>
          <w:sz w:val="24"/>
        </w:rPr>
      </w:pPr>
    </w:p>
    <w:p w14:paraId="6C8B39E2" w14:textId="08C28707" w:rsidR="00B06872" w:rsidRDefault="00B06872" w:rsidP="00DC1F86">
      <w:pPr>
        <w:pStyle w:val="BodyText-Contemporary"/>
        <w:suppressAutoHyphens w:val="0"/>
        <w:spacing w:after="0" w:line="240" w:lineRule="auto"/>
        <w:rPr>
          <w:sz w:val="24"/>
        </w:rPr>
      </w:pPr>
      <w:r>
        <w:rPr>
          <w:sz w:val="24"/>
        </w:rPr>
        <w:tab/>
      </w:r>
      <w:r>
        <w:rPr>
          <w:sz w:val="24"/>
        </w:rPr>
        <w:tab/>
      </w:r>
      <w:r>
        <w:rPr>
          <w:sz w:val="24"/>
        </w:rPr>
        <w:tab/>
      </w:r>
      <w:r>
        <w:rPr>
          <w:sz w:val="24"/>
        </w:rPr>
        <w:tab/>
      </w:r>
    </w:p>
    <w:p w14:paraId="6C8B39E3" w14:textId="222D5F6F" w:rsidR="00B06872" w:rsidRDefault="00B06872" w:rsidP="00DC1F86">
      <w:pPr>
        <w:pStyle w:val="BodyText-Contemporary"/>
        <w:suppressAutoHyphens w:val="0"/>
        <w:spacing w:after="0" w:line="240" w:lineRule="auto"/>
        <w:rPr>
          <w:sz w:val="24"/>
        </w:rPr>
      </w:pPr>
    </w:p>
    <w:p w14:paraId="6C8B39E4" w14:textId="5EF3C8D5" w:rsidR="00B06872" w:rsidRDefault="00B06872" w:rsidP="00DC1F86">
      <w:pPr>
        <w:pStyle w:val="BodyText-Contemporary"/>
        <w:suppressAutoHyphens w:val="0"/>
        <w:spacing w:after="0" w:line="240" w:lineRule="auto"/>
        <w:rPr>
          <w:rFonts w:ascii="Garamond" w:hAnsi="Garamond"/>
        </w:rPr>
      </w:pPr>
    </w:p>
    <w:p w14:paraId="6C8B39E5" w14:textId="0C66A6C1" w:rsidR="003F7B2A" w:rsidRPr="00DC1F86" w:rsidRDefault="003F7B2A" w:rsidP="00BB7D4E">
      <w:pPr>
        <w:rPr>
          <w:noProof/>
          <w:sz w:val="40"/>
          <w:szCs w:val="40"/>
        </w:rPr>
      </w:pPr>
    </w:p>
    <w:p w14:paraId="6C8B39E6" w14:textId="5429B892" w:rsidR="00225DD4" w:rsidRDefault="00225DD4" w:rsidP="00BB7D4E">
      <w:pPr>
        <w:rPr>
          <w:noProof/>
        </w:rPr>
      </w:pPr>
    </w:p>
    <w:p w14:paraId="6C8B39E7" w14:textId="16B26F94" w:rsidR="00CC055F" w:rsidRPr="00CC055F" w:rsidRDefault="00C81E46" w:rsidP="00BC3852">
      <w:pPr>
        <w:rPr>
          <w:sz w:val="36"/>
          <w:szCs w:val="36"/>
        </w:rPr>
      </w:pPr>
      <w:r w:rsidRPr="000330E6">
        <w:rPr>
          <w:noProof/>
          <w:sz w:val="32"/>
          <w:szCs w:val="32"/>
        </w:rPr>
        <mc:AlternateContent>
          <mc:Choice Requires="wps">
            <w:drawing>
              <wp:anchor distT="0" distB="0" distL="114300" distR="114300" simplePos="0" relativeHeight="251695616" behindDoc="0" locked="0" layoutInCell="1" allowOverlap="1" wp14:anchorId="66C72C22" wp14:editId="6B7957B6">
                <wp:simplePos x="0" y="0"/>
                <wp:positionH relativeFrom="margin">
                  <wp:posOffset>379095</wp:posOffset>
                </wp:positionH>
                <wp:positionV relativeFrom="paragraph">
                  <wp:posOffset>127635</wp:posOffset>
                </wp:positionV>
                <wp:extent cx="3429000" cy="1485900"/>
                <wp:effectExtent l="19050" t="19050" r="19050" b="19050"/>
                <wp:wrapNone/>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859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22DBE5C4" w14:textId="4B7BF799" w:rsidR="005774F8" w:rsidRDefault="00455C56" w:rsidP="00166278">
                            <w:pPr>
                              <w:jc w:val="center"/>
                              <w:rPr>
                                <w:rFonts w:ascii="Brush Script MT" w:hAnsi="Brush Script MT"/>
                                <w:b/>
                                <w:sz w:val="24"/>
                                <w:szCs w:val="24"/>
                              </w:rPr>
                            </w:pPr>
                            <w:r w:rsidRPr="004554AF">
                              <w:rPr>
                                <w:rFonts w:ascii="Brush Script MT" w:hAnsi="Brush Script MT"/>
                                <w:b/>
                                <w:sz w:val="52"/>
                                <w:szCs w:val="52"/>
                              </w:rPr>
                              <w:t>M</w:t>
                            </w:r>
                            <w:r w:rsidR="004554AF">
                              <w:rPr>
                                <w:rFonts w:ascii="Brush Script MT" w:hAnsi="Brush Script MT"/>
                                <w:b/>
                                <w:sz w:val="52"/>
                                <w:szCs w:val="52"/>
                              </w:rPr>
                              <w:t xml:space="preserve"> </w:t>
                            </w:r>
                            <w:proofErr w:type="spellStart"/>
                            <w:r w:rsidR="004554AF">
                              <w:rPr>
                                <w:rFonts w:ascii="Brush Script MT" w:hAnsi="Brush Script MT"/>
                                <w:b/>
                                <w:sz w:val="52"/>
                                <w:szCs w:val="52"/>
                              </w:rPr>
                              <w:t>i</w:t>
                            </w:r>
                            <w:proofErr w:type="spellEnd"/>
                            <w:r w:rsidR="004554AF">
                              <w:rPr>
                                <w:rFonts w:ascii="Brush Script MT" w:hAnsi="Brush Script MT"/>
                                <w:b/>
                                <w:sz w:val="52"/>
                                <w:szCs w:val="52"/>
                              </w:rPr>
                              <w:t xml:space="preserve"> c</w:t>
                            </w:r>
                            <w:r w:rsidR="005774F8">
                              <w:rPr>
                                <w:rFonts w:ascii="Brush Script MT" w:hAnsi="Brush Script MT"/>
                                <w:b/>
                                <w:sz w:val="52"/>
                                <w:szCs w:val="52"/>
                              </w:rPr>
                              <w:t xml:space="preserve"> r o b l a d </w:t>
                            </w:r>
                            <w:proofErr w:type="spellStart"/>
                            <w:r w:rsidR="005774F8">
                              <w:rPr>
                                <w:rFonts w:ascii="Brush Script MT" w:hAnsi="Brush Script MT"/>
                                <w:b/>
                                <w:sz w:val="52"/>
                                <w:szCs w:val="52"/>
                              </w:rPr>
                              <w:t>i</w:t>
                            </w:r>
                            <w:proofErr w:type="spellEnd"/>
                            <w:r w:rsidR="005774F8">
                              <w:rPr>
                                <w:rFonts w:ascii="Brush Script MT" w:hAnsi="Brush Script MT"/>
                                <w:b/>
                                <w:sz w:val="52"/>
                                <w:szCs w:val="52"/>
                              </w:rPr>
                              <w:t xml:space="preserve"> n g</w:t>
                            </w:r>
                          </w:p>
                          <w:p w14:paraId="72BE4959" w14:textId="42878782" w:rsidR="00166278" w:rsidRPr="005A5115" w:rsidRDefault="005A5115" w:rsidP="00166278">
                            <w:pPr>
                              <w:jc w:val="center"/>
                              <w:rPr>
                                <w:b/>
                                <w:sz w:val="24"/>
                                <w:szCs w:val="24"/>
                              </w:rPr>
                            </w:pPr>
                            <w:r>
                              <w:rPr>
                                <w:b/>
                                <w:sz w:val="24"/>
                                <w:szCs w:val="24"/>
                              </w:rPr>
                              <w:t>BY COURTNEY</w:t>
                            </w:r>
                          </w:p>
                          <w:p w14:paraId="3516BF5B" w14:textId="06B32A58" w:rsidR="00437E13" w:rsidRDefault="00437E13" w:rsidP="008F70C8">
                            <w:pPr>
                              <w:jc w:val="center"/>
                              <w:rPr>
                                <w:rFonts w:ascii="Brush Script MT" w:hAnsi="Brush Script MT"/>
                                <w:b/>
                                <w:sz w:val="48"/>
                                <w:szCs w:val="48"/>
                              </w:rPr>
                            </w:pPr>
                            <w:r w:rsidRPr="00AB3902">
                              <w:rPr>
                                <w:rFonts w:ascii="Brush Script MT" w:hAnsi="Brush Script MT"/>
                                <w:b/>
                                <w:sz w:val="44"/>
                                <w:szCs w:val="44"/>
                              </w:rPr>
                              <w:t>C</w:t>
                            </w:r>
                            <w:r>
                              <w:rPr>
                                <w:rFonts w:ascii="Brush Script MT" w:hAnsi="Brush Script MT"/>
                                <w:b/>
                                <w:sz w:val="48"/>
                                <w:szCs w:val="48"/>
                              </w:rPr>
                              <w:t>ourtney Mello</w:t>
                            </w:r>
                          </w:p>
                          <w:p w14:paraId="2761750F" w14:textId="3B383FC2" w:rsidR="00437E13" w:rsidRPr="005A5115" w:rsidRDefault="0009428A" w:rsidP="008F70C8">
                            <w:pPr>
                              <w:jc w:val="center"/>
                              <w:rPr>
                                <w:bCs/>
                                <w:sz w:val="28"/>
                                <w:szCs w:val="28"/>
                              </w:rPr>
                            </w:pPr>
                            <w:r w:rsidRPr="005A5115">
                              <w:rPr>
                                <w:bCs/>
                                <w:sz w:val="28"/>
                                <w:szCs w:val="28"/>
                              </w:rPr>
                              <w:t xml:space="preserve">Email: </w:t>
                            </w:r>
                            <w:hyperlink r:id="rId47" w:history="1">
                              <w:r w:rsidR="00166278" w:rsidRPr="005A5115">
                                <w:rPr>
                                  <w:rStyle w:val="Hyperlink"/>
                                  <w:bCs/>
                                  <w:sz w:val="28"/>
                                  <w:szCs w:val="28"/>
                                </w:rPr>
                                <w:t>cmbrowsllc@gmail.com</w:t>
                              </w:r>
                            </w:hyperlink>
                          </w:p>
                          <w:p w14:paraId="57E64B75" w14:textId="6093739E" w:rsidR="00166278" w:rsidRPr="005A5115" w:rsidRDefault="00166278" w:rsidP="008F70C8">
                            <w:pPr>
                              <w:jc w:val="center"/>
                              <w:rPr>
                                <w:bCs/>
                                <w:sz w:val="28"/>
                                <w:szCs w:val="28"/>
                              </w:rPr>
                            </w:pPr>
                            <w:r w:rsidRPr="005A5115">
                              <w:rPr>
                                <w:bCs/>
                                <w:sz w:val="28"/>
                                <w:szCs w:val="28"/>
                              </w:rPr>
                              <w:t>TEL:  336-978-0687</w:t>
                            </w:r>
                          </w:p>
                          <w:p w14:paraId="189D938B" w14:textId="77777777" w:rsidR="00166278" w:rsidRPr="0009428A" w:rsidRDefault="00166278" w:rsidP="008F70C8">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72C22" id="Text Box 81" o:spid="_x0000_s1041" type="#_x0000_t202" style="position:absolute;margin-left:29.85pt;margin-top:10.05pt;width:270pt;height:117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" filled="f" fillcolor="#eaeaea" strokeweight="3pt">
                <v:stroke linestyle="thinThin"/>
                <v:textbox>
                  <w:txbxContent>
                    <w:p w14:paraId="22DBE5C4" w14:textId="4B7BF799" w:rsidR="005774F8" w:rsidRDefault="00455C56" w:rsidP="00166278">
                      <w:pPr>
                        <w:jc w:val="center"/>
                        <w:rPr>
                          <w:rFonts w:ascii="Brush Script MT" w:hAnsi="Brush Script MT"/>
                          <w:b/>
                          <w:sz w:val="24"/>
                          <w:szCs w:val="24"/>
                        </w:rPr>
                      </w:pPr>
                      <w:r w:rsidRPr="004554AF">
                        <w:rPr>
                          <w:rFonts w:ascii="Brush Script MT" w:hAnsi="Brush Script MT"/>
                          <w:b/>
                          <w:sz w:val="52"/>
                          <w:szCs w:val="52"/>
                        </w:rPr>
                        <w:t>M</w:t>
                      </w:r>
                      <w:r w:rsidR="004554AF">
                        <w:rPr>
                          <w:rFonts w:ascii="Brush Script MT" w:hAnsi="Brush Script MT"/>
                          <w:b/>
                          <w:sz w:val="52"/>
                          <w:szCs w:val="52"/>
                        </w:rPr>
                        <w:t xml:space="preserve"> </w:t>
                      </w:r>
                      <w:proofErr w:type="spellStart"/>
                      <w:r w:rsidR="004554AF">
                        <w:rPr>
                          <w:rFonts w:ascii="Brush Script MT" w:hAnsi="Brush Script MT"/>
                          <w:b/>
                          <w:sz w:val="52"/>
                          <w:szCs w:val="52"/>
                        </w:rPr>
                        <w:t>i</w:t>
                      </w:r>
                      <w:proofErr w:type="spellEnd"/>
                      <w:r w:rsidR="004554AF">
                        <w:rPr>
                          <w:rFonts w:ascii="Brush Script MT" w:hAnsi="Brush Script MT"/>
                          <w:b/>
                          <w:sz w:val="52"/>
                          <w:szCs w:val="52"/>
                        </w:rPr>
                        <w:t xml:space="preserve"> c</w:t>
                      </w:r>
                      <w:r w:rsidR="005774F8">
                        <w:rPr>
                          <w:rFonts w:ascii="Brush Script MT" w:hAnsi="Brush Script MT"/>
                          <w:b/>
                          <w:sz w:val="52"/>
                          <w:szCs w:val="52"/>
                        </w:rPr>
                        <w:t xml:space="preserve"> r o b l a d </w:t>
                      </w:r>
                      <w:proofErr w:type="spellStart"/>
                      <w:r w:rsidR="005774F8">
                        <w:rPr>
                          <w:rFonts w:ascii="Brush Script MT" w:hAnsi="Brush Script MT"/>
                          <w:b/>
                          <w:sz w:val="52"/>
                          <w:szCs w:val="52"/>
                        </w:rPr>
                        <w:t>i</w:t>
                      </w:r>
                      <w:proofErr w:type="spellEnd"/>
                      <w:r w:rsidR="005774F8">
                        <w:rPr>
                          <w:rFonts w:ascii="Brush Script MT" w:hAnsi="Brush Script MT"/>
                          <w:b/>
                          <w:sz w:val="52"/>
                          <w:szCs w:val="52"/>
                        </w:rPr>
                        <w:t xml:space="preserve"> n g</w:t>
                      </w:r>
                    </w:p>
                    <w:p w14:paraId="72BE4959" w14:textId="42878782" w:rsidR="00166278" w:rsidRPr="005A5115" w:rsidRDefault="005A5115" w:rsidP="00166278">
                      <w:pPr>
                        <w:jc w:val="center"/>
                        <w:rPr>
                          <w:b/>
                          <w:sz w:val="24"/>
                          <w:szCs w:val="24"/>
                        </w:rPr>
                      </w:pPr>
                      <w:r>
                        <w:rPr>
                          <w:b/>
                          <w:sz w:val="24"/>
                          <w:szCs w:val="24"/>
                        </w:rPr>
                        <w:t>BY COURTNEY</w:t>
                      </w:r>
                    </w:p>
                    <w:p w14:paraId="3516BF5B" w14:textId="06B32A58" w:rsidR="00437E13" w:rsidRDefault="00437E13" w:rsidP="008F70C8">
                      <w:pPr>
                        <w:jc w:val="center"/>
                        <w:rPr>
                          <w:rFonts w:ascii="Brush Script MT" w:hAnsi="Brush Script MT"/>
                          <w:b/>
                          <w:sz w:val="48"/>
                          <w:szCs w:val="48"/>
                        </w:rPr>
                      </w:pPr>
                      <w:r w:rsidRPr="00AB3902">
                        <w:rPr>
                          <w:rFonts w:ascii="Brush Script MT" w:hAnsi="Brush Script MT"/>
                          <w:b/>
                          <w:sz w:val="44"/>
                          <w:szCs w:val="44"/>
                        </w:rPr>
                        <w:t>C</w:t>
                      </w:r>
                      <w:r>
                        <w:rPr>
                          <w:rFonts w:ascii="Brush Script MT" w:hAnsi="Brush Script MT"/>
                          <w:b/>
                          <w:sz w:val="48"/>
                          <w:szCs w:val="48"/>
                        </w:rPr>
                        <w:t>ourtney Mello</w:t>
                      </w:r>
                    </w:p>
                    <w:p w14:paraId="2761750F" w14:textId="3B383FC2" w:rsidR="00437E13" w:rsidRPr="005A5115" w:rsidRDefault="0009428A" w:rsidP="008F70C8">
                      <w:pPr>
                        <w:jc w:val="center"/>
                        <w:rPr>
                          <w:bCs/>
                          <w:sz w:val="28"/>
                          <w:szCs w:val="28"/>
                        </w:rPr>
                      </w:pPr>
                      <w:r w:rsidRPr="005A5115">
                        <w:rPr>
                          <w:bCs/>
                          <w:sz w:val="28"/>
                          <w:szCs w:val="28"/>
                        </w:rPr>
                        <w:t xml:space="preserve">Email: </w:t>
                      </w:r>
                      <w:hyperlink r:id="rId48" w:history="1">
                        <w:r w:rsidR="00166278" w:rsidRPr="005A5115">
                          <w:rPr>
                            <w:rStyle w:val="Hyperlink"/>
                            <w:bCs/>
                            <w:sz w:val="28"/>
                            <w:szCs w:val="28"/>
                          </w:rPr>
                          <w:t>cmbrowsllc@gmail.com</w:t>
                        </w:r>
                      </w:hyperlink>
                    </w:p>
                    <w:p w14:paraId="57E64B75" w14:textId="6093739E" w:rsidR="00166278" w:rsidRPr="005A5115" w:rsidRDefault="00166278" w:rsidP="008F70C8">
                      <w:pPr>
                        <w:jc w:val="center"/>
                        <w:rPr>
                          <w:bCs/>
                          <w:sz w:val="28"/>
                          <w:szCs w:val="28"/>
                        </w:rPr>
                      </w:pPr>
                      <w:r w:rsidRPr="005A5115">
                        <w:rPr>
                          <w:bCs/>
                          <w:sz w:val="28"/>
                          <w:szCs w:val="28"/>
                        </w:rPr>
                        <w:t>TEL:  336-978-0687</w:t>
                      </w:r>
                    </w:p>
                    <w:p w14:paraId="189D938B" w14:textId="77777777" w:rsidR="00166278" w:rsidRPr="0009428A" w:rsidRDefault="00166278" w:rsidP="008F70C8">
                      <w:pPr>
                        <w:jc w:val="center"/>
                        <w:rPr>
                          <w:b/>
                          <w:sz w:val="28"/>
                          <w:szCs w:val="28"/>
                        </w:rPr>
                      </w:pPr>
                    </w:p>
                  </w:txbxContent>
                </v:textbox>
                <w10:wrap anchorx="margin"/>
              </v:shape>
            </w:pict>
          </mc:Fallback>
        </mc:AlternateContent>
      </w:r>
    </w:p>
    <w:p w14:paraId="6C8B39E8" w14:textId="2BBDB9CD" w:rsidR="000330E6" w:rsidRDefault="000330E6" w:rsidP="00BB7D4E">
      <w:pPr>
        <w:rPr>
          <w:noProof/>
        </w:rPr>
      </w:pPr>
    </w:p>
    <w:p w14:paraId="6C8B39E9" w14:textId="6F066040" w:rsidR="00CC055F" w:rsidRDefault="00CC055F" w:rsidP="00BB7D4E">
      <w:pPr>
        <w:rPr>
          <w:noProof/>
        </w:rPr>
      </w:pPr>
    </w:p>
    <w:p w14:paraId="6C8B39EA" w14:textId="0C78F096" w:rsidR="00CC055F" w:rsidRDefault="00CC055F" w:rsidP="00BB7D4E">
      <w:pPr>
        <w:rPr>
          <w:noProof/>
        </w:rPr>
      </w:pPr>
    </w:p>
    <w:p w14:paraId="6C8B39EB" w14:textId="4EA178FC" w:rsidR="00CC055F" w:rsidRDefault="0095405C" w:rsidP="00BB7D4E">
      <w:pPr>
        <w:rPr>
          <w:noProof/>
        </w:rPr>
      </w:pPr>
      <w:r w:rsidRPr="000330E6">
        <w:rPr>
          <w:noProof/>
          <w:sz w:val="32"/>
          <w:szCs w:val="32"/>
        </w:rPr>
        <mc:AlternateContent>
          <mc:Choice Requires="wps">
            <w:drawing>
              <wp:anchor distT="0" distB="0" distL="114300" distR="114300" simplePos="0" relativeHeight="251709952" behindDoc="0" locked="0" layoutInCell="1" allowOverlap="1" wp14:anchorId="49E76A64" wp14:editId="747C84B5">
                <wp:simplePos x="0" y="0"/>
                <wp:positionH relativeFrom="margin">
                  <wp:posOffset>4341495</wp:posOffset>
                </wp:positionH>
                <wp:positionV relativeFrom="paragraph">
                  <wp:posOffset>7620</wp:posOffset>
                </wp:positionV>
                <wp:extent cx="2856230" cy="1095375"/>
                <wp:effectExtent l="19050" t="19050" r="20320" b="28575"/>
                <wp:wrapNone/>
                <wp:docPr id="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0953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534A6A49" w14:textId="2D00029C" w:rsidR="000968FC" w:rsidRDefault="00720BF2" w:rsidP="000968FC">
                            <w:pPr>
                              <w:jc w:val="center"/>
                              <w:rPr>
                                <w:b/>
                                <w:sz w:val="28"/>
                                <w:szCs w:val="28"/>
                              </w:rPr>
                            </w:pPr>
                            <w:r>
                              <w:rPr>
                                <w:b/>
                                <w:sz w:val="28"/>
                                <w:szCs w:val="28"/>
                              </w:rPr>
                              <w:t xml:space="preserve">2022 </w:t>
                            </w:r>
                            <w:r w:rsidR="000968FC" w:rsidRPr="000968FC">
                              <w:rPr>
                                <w:b/>
                                <w:sz w:val="28"/>
                                <w:szCs w:val="28"/>
                              </w:rPr>
                              <w:t>SOS Dates</w:t>
                            </w:r>
                          </w:p>
                          <w:p w14:paraId="7CB2ACAE" w14:textId="77777777" w:rsidR="00720BF2" w:rsidRPr="00720BF2" w:rsidRDefault="00720BF2" w:rsidP="000968FC">
                            <w:pPr>
                              <w:jc w:val="center"/>
                              <w:rPr>
                                <w:b/>
                              </w:rPr>
                            </w:pPr>
                          </w:p>
                          <w:p w14:paraId="431D7060" w14:textId="23909E5E" w:rsidR="000968FC" w:rsidRPr="00B21A9A" w:rsidRDefault="000968FC" w:rsidP="000968FC">
                            <w:pPr>
                              <w:rPr>
                                <w:b/>
                                <w:sz w:val="28"/>
                                <w:szCs w:val="28"/>
                              </w:rPr>
                            </w:pPr>
                            <w:r>
                              <w:rPr>
                                <w:b/>
                                <w:sz w:val="28"/>
                                <w:szCs w:val="28"/>
                              </w:rPr>
                              <w:t>Fall SOS</w:t>
                            </w:r>
                            <w:r>
                              <w:rPr>
                                <w:b/>
                                <w:sz w:val="28"/>
                                <w:szCs w:val="28"/>
                              </w:rPr>
                              <w:tab/>
                            </w:r>
                            <w:r>
                              <w:rPr>
                                <w:b/>
                                <w:sz w:val="28"/>
                                <w:szCs w:val="28"/>
                              </w:rPr>
                              <w:tab/>
                            </w:r>
                            <w:r>
                              <w:rPr>
                                <w:b/>
                                <w:sz w:val="28"/>
                                <w:szCs w:val="28"/>
                              </w:rPr>
                              <w:tab/>
                              <w:t>Sept 15-25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76A64" id="_x0000_s1042" type="#_x0000_t202" style="position:absolute;margin-left:341.85pt;margin-top:.6pt;width:224.9pt;height:86.2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" filled="f" fillcolor="#eaeaea" strokeweight="3pt">
                <v:stroke linestyle="thinThin"/>
                <v:textbox>
                  <w:txbxContent>
                    <w:p w14:paraId="534A6A49" w14:textId="2D00029C" w:rsidR="000968FC" w:rsidRDefault="00720BF2" w:rsidP="000968FC">
                      <w:pPr>
                        <w:jc w:val="center"/>
                        <w:rPr>
                          <w:b/>
                          <w:sz w:val="28"/>
                          <w:szCs w:val="28"/>
                        </w:rPr>
                      </w:pPr>
                      <w:r>
                        <w:rPr>
                          <w:b/>
                          <w:sz w:val="28"/>
                          <w:szCs w:val="28"/>
                        </w:rPr>
                        <w:t xml:space="preserve">2022 </w:t>
                      </w:r>
                      <w:r w:rsidR="000968FC" w:rsidRPr="000968FC">
                        <w:rPr>
                          <w:b/>
                          <w:sz w:val="28"/>
                          <w:szCs w:val="28"/>
                        </w:rPr>
                        <w:t>SOS Dates</w:t>
                      </w:r>
                    </w:p>
                    <w:p w14:paraId="7CB2ACAE" w14:textId="77777777" w:rsidR="00720BF2" w:rsidRPr="00720BF2" w:rsidRDefault="00720BF2" w:rsidP="000968FC">
                      <w:pPr>
                        <w:jc w:val="center"/>
                        <w:rPr>
                          <w:b/>
                        </w:rPr>
                      </w:pPr>
                    </w:p>
                    <w:p w14:paraId="431D7060" w14:textId="23909E5E" w:rsidR="000968FC" w:rsidRPr="00B21A9A" w:rsidRDefault="000968FC" w:rsidP="000968FC">
                      <w:pPr>
                        <w:rPr>
                          <w:b/>
                          <w:sz w:val="28"/>
                          <w:szCs w:val="28"/>
                        </w:rPr>
                      </w:pPr>
                      <w:r>
                        <w:rPr>
                          <w:b/>
                          <w:sz w:val="28"/>
                          <w:szCs w:val="28"/>
                        </w:rPr>
                        <w:t>Fall SOS</w:t>
                      </w:r>
                      <w:r>
                        <w:rPr>
                          <w:b/>
                          <w:sz w:val="28"/>
                          <w:szCs w:val="28"/>
                        </w:rPr>
                        <w:tab/>
                      </w:r>
                      <w:r>
                        <w:rPr>
                          <w:b/>
                          <w:sz w:val="28"/>
                          <w:szCs w:val="28"/>
                        </w:rPr>
                        <w:tab/>
                      </w:r>
                      <w:r>
                        <w:rPr>
                          <w:b/>
                          <w:sz w:val="28"/>
                          <w:szCs w:val="28"/>
                        </w:rPr>
                        <w:tab/>
                        <w:t>Sept 15-25</w:t>
                      </w:r>
                    </w:p>
                  </w:txbxContent>
                </v:textbox>
                <w10:wrap anchorx="margin"/>
              </v:shape>
            </w:pict>
          </mc:Fallback>
        </mc:AlternateContent>
      </w:r>
    </w:p>
    <w:p w14:paraId="6C8B39EC" w14:textId="4C3233FA" w:rsidR="00CC055F" w:rsidRDefault="00CC055F" w:rsidP="00BB7D4E">
      <w:pPr>
        <w:rPr>
          <w:noProof/>
        </w:rPr>
      </w:pPr>
    </w:p>
    <w:p w14:paraId="6C8B39ED" w14:textId="726FE703" w:rsidR="00CC055F" w:rsidRDefault="00CC055F" w:rsidP="00BB7D4E">
      <w:pPr>
        <w:rPr>
          <w:noProof/>
        </w:rPr>
      </w:pPr>
    </w:p>
    <w:p w14:paraId="6C8B39EE" w14:textId="6C7A0D1C" w:rsidR="00CC055F" w:rsidRDefault="00CC055F" w:rsidP="00BB7D4E">
      <w:pPr>
        <w:rPr>
          <w:noProof/>
        </w:rPr>
      </w:pPr>
    </w:p>
    <w:p w14:paraId="6C8B39EF" w14:textId="40A81B7D" w:rsidR="00CC055F" w:rsidRDefault="00CC055F" w:rsidP="00BB7D4E">
      <w:pPr>
        <w:rPr>
          <w:noProof/>
        </w:rPr>
      </w:pPr>
    </w:p>
    <w:p w14:paraId="6C8B39F0" w14:textId="027AA757" w:rsidR="00CC055F" w:rsidRDefault="00CC055F" w:rsidP="00BB7D4E">
      <w:pPr>
        <w:rPr>
          <w:noProof/>
        </w:rPr>
      </w:pPr>
    </w:p>
    <w:p w14:paraId="6C8B39F1" w14:textId="67CE75D0" w:rsidR="00CC055F" w:rsidRDefault="00CC055F" w:rsidP="00BB7D4E">
      <w:pPr>
        <w:rPr>
          <w:noProof/>
        </w:rPr>
      </w:pPr>
    </w:p>
    <w:p w14:paraId="6C8B39F2" w14:textId="47568E02" w:rsidR="005702F9" w:rsidRDefault="005702F9" w:rsidP="00BB7D4E">
      <w:pPr>
        <w:rPr>
          <w:noProof/>
        </w:rPr>
      </w:pPr>
    </w:p>
    <w:p w14:paraId="6C8B39F3" w14:textId="7FA66F61" w:rsidR="005702F9" w:rsidRDefault="005702F9" w:rsidP="00BB7D4E">
      <w:pPr>
        <w:rPr>
          <w:noProof/>
        </w:rPr>
      </w:pPr>
    </w:p>
    <w:p w14:paraId="6C8B39F6" w14:textId="516A79DE" w:rsidR="00425102" w:rsidRDefault="00425102" w:rsidP="00BB7D4E">
      <w:pPr>
        <w:rPr>
          <w:noProof/>
        </w:rPr>
      </w:pPr>
    </w:p>
    <w:p w14:paraId="6C8B39F7" w14:textId="00FFCDF9" w:rsidR="00425102" w:rsidRPr="007A22BF" w:rsidRDefault="001C242A" w:rsidP="001C242A">
      <w:pPr>
        <w:jc w:val="center"/>
        <w:rPr>
          <w:rFonts w:ascii="Garamond" w:hAnsi="Garamond"/>
          <w:b/>
          <w:bCs/>
          <w:noProof/>
          <w:sz w:val="48"/>
          <w:szCs w:val="48"/>
          <w:u w:val="single"/>
        </w:rPr>
      </w:pPr>
      <w:r w:rsidRPr="007A22BF">
        <w:rPr>
          <w:rFonts w:ascii="Garamond" w:hAnsi="Garamond"/>
          <w:b/>
          <w:bCs/>
          <w:noProof/>
          <w:sz w:val="48"/>
          <w:szCs w:val="48"/>
          <w:u w:val="single"/>
        </w:rPr>
        <w:lastRenderedPageBreak/>
        <w:t>DANCE LESSONS</w:t>
      </w:r>
    </w:p>
    <w:p w14:paraId="6C8B39F8" w14:textId="3A12FB7C" w:rsidR="00425102" w:rsidRDefault="00425102" w:rsidP="00BB7D4E">
      <w:pPr>
        <w:rPr>
          <w:noProof/>
        </w:rPr>
      </w:pPr>
    </w:p>
    <w:p w14:paraId="6C8B39F9" w14:textId="20314347" w:rsidR="00425102" w:rsidRDefault="00C52540" w:rsidP="00BB7D4E">
      <w:pPr>
        <w:rPr>
          <w:noProof/>
        </w:rPr>
      </w:pPr>
      <w:r>
        <w:rPr>
          <w:noProof/>
        </w:rPr>
        <mc:AlternateContent>
          <mc:Choice Requires="wps">
            <w:drawing>
              <wp:anchor distT="0" distB="0" distL="114300" distR="114300" simplePos="0" relativeHeight="251659264" behindDoc="0" locked="0" layoutInCell="1" allowOverlap="1" wp14:anchorId="6C8B3A6F" wp14:editId="6F559587">
                <wp:simplePos x="0" y="0"/>
                <wp:positionH relativeFrom="margin">
                  <wp:posOffset>2482850</wp:posOffset>
                </wp:positionH>
                <wp:positionV relativeFrom="paragraph">
                  <wp:posOffset>54610</wp:posOffset>
                </wp:positionV>
                <wp:extent cx="1840230" cy="3691890"/>
                <wp:effectExtent l="19050" t="19050" r="26670" b="22860"/>
                <wp:wrapNone/>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36918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6B302332" w14:textId="77777777" w:rsidR="007A22BF" w:rsidRDefault="007A22BF" w:rsidP="00D857A8">
                            <w:pPr>
                              <w:jc w:val="center"/>
                              <w:rPr>
                                <w:b/>
                                <w:i/>
                              </w:rPr>
                            </w:pPr>
                          </w:p>
                          <w:p w14:paraId="6C8B3B6D" w14:textId="0C607333" w:rsidR="004E3FDA" w:rsidRPr="007A22BF" w:rsidRDefault="003F3B73" w:rsidP="00D857A8">
                            <w:pPr>
                              <w:jc w:val="center"/>
                              <w:rPr>
                                <w:b/>
                                <w:i/>
                              </w:rPr>
                            </w:pPr>
                            <w:r w:rsidRPr="007A22BF">
                              <w:rPr>
                                <w:b/>
                                <w:i/>
                              </w:rPr>
                              <w:t>SHAG LESSONS</w:t>
                            </w:r>
                          </w:p>
                          <w:p w14:paraId="6C8B3B6F" w14:textId="28C0D8D4" w:rsidR="00D857A8" w:rsidRPr="007A22BF" w:rsidRDefault="003F3B73" w:rsidP="00D857A8">
                            <w:pPr>
                              <w:jc w:val="center"/>
                            </w:pPr>
                            <w:r w:rsidRPr="007A22BF">
                              <w:t>By</w:t>
                            </w:r>
                          </w:p>
                          <w:p w14:paraId="6C8B3B71" w14:textId="1736551D" w:rsidR="00D857A8" w:rsidRPr="007A22BF" w:rsidRDefault="00D857A8" w:rsidP="00D857A8">
                            <w:pPr>
                              <w:jc w:val="center"/>
                              <w:rPr>
                                <w:b/>
                                <w:i/>
                              </w:rPr>
                            </w:pPr>
                            <w:r w:rsidRPr="007A22BF">
                              <w:rPr>
                                <w:b/>
                                <w:i/>
                              </w:rPr>
                              <w:t>DARRELL GAITHER</w:t>
                            </w:r>
                            <w:r w:rsidR="003F3B73" w:rsidRPr="007A22BF">
                              <w:rPr>
                                <w:b/>
                                <w:i/>
                              </w:rPr>
                              <w:t xml:space="preserve"> &amp; ASHLEY LAUER</w:t>
                            </w:r>
                            <w:r w:rsidRPr="007A22BF">
                              <w:rPr>
                                <w:b/>
                                <w:i/>
                              </w:rPr>
                              <w:t xml:space="preserve"> </w:t>
                            </w:r>
                          </w:p>
                          <w:p w14:paraId="6C8B3B75" w14:textId="22C724E0" w:rsidR="00FD206F" w:rsidRPr="007A22BF" w:rsidRDefault="00CF55F0" w:rsidP="003F3B73">
                            <w:r w:rsidRPr="007A22BF">
                              <w:t xml:space="preserve">       </w:t>
                            </w:r>
                          </w:p>
                          <w:p w14:paraId="6C8B3B76" w14:textId="64005B65" w:rsidR="00FD206F" w:rsidRPr="007A22BF" w:rsidRDefault="002809D3" w:rsidP="003F3B73">
                            <w:pPr>
                              <w:jc w:val="center"/>
                            </w:pPr>
                            <w:r w:rsidRPr="007A22BF">
                              <w:t>Tuesdays -</w:t>
                            </w:r>
                            <w:r w:rsidR="003F3B73" w:rsidRPr="007A22BF">
                              <w:t xml:space="preserve"> The Prescott at 126 S. Main St. Kernersville</w:t>
                            </w:r>
                          </w:p>
                          <w:p w14:paraId="2744CE39" w14:textId="77777777" w:rsidR="00184811" w:rsidRPr="007A22BF" w:rsidRDefault="00184811" w:rsidP="003F3B73">
                            <w:pPr>
                              <w:jc w:val="center"/>
                            </w:pPr>
                          </w:p>
                          <w:p w14:paraId="6C8B3B77" w14:textId="6D26AE1B" w:rsidR="00FD206F" w:rsidRPr="007A22BF" w:rsidRDefault="003F3B73" w:rsidP="003F3B73">
                            <w:pPr>
                              <w:jc w:val="center"/>
                            </w:pPr>
                            <w:r w:rsidRPr="007A22BF">
                              <w:t>Beginners: 6:30 pm</w:t>
                            </w:r>
                          </w:p>
                          <w:p w14:paraId="67228D72" w14:textId="39416786" w:rsidR="003F3B73" w:rsidRPr="007A22BF" w:rsidRDefault="003F3B73" w:rsidP="003F3B73">
                            <w:pPr>
                              <w:jc w:val="center"/>
                            </w:pPr>
                            <w:r w:rsidRPr="007A22BF">
                              <w:t>Intermediate: 7:20 pm</w:t>
                            </w:r>
                          </w:p>
                          <w:p w14:paraId="2421C157" w14:textId="16F68003" w:rsidR="003F3B73" w:rsidRPr="007A22BF" w:rsidRDefault="003F3B73" w:rsidP="003F3B73">
                            <w:pPr>
                              <w:jc w:val="center"/>
                            </w:pPr>
                            <w:r w:rsidRPr="007A22BF">
                              <w:t>Advanced: 8:10 pm</w:t>
                            </w:r>
                          </w:p>
                          <w:p w14:paraId="23129C81" w14:textId="77777777" w:rsidR="003F3B73" w:rsidRPr="007A22BF" w:rsidRDefault="003F3B73" w:rsidP="00D857A8">
                            <w:pPr>
                              <w:jc w:val="center"/>
                              <w:rPr>
                                <w:b/>
                              </w:rPr>
                            </w:pPr>
                          </w:p>
                          <w:p w14:paraId="6C8B3B78" w14:textId="251B4AD5" w:rsidR="000312D7" w:rsidRPr="007A22BF" w:rsidRDefault="003F3B73" w:rsidP="00D857A8">
                            <w:pPr>
                              <w:jc w:val="center"/>
                              <w:rPr>
                                <w:b/>
                              </w:rPr>
                            </w:pPr>
                            <w:r w:rsidRPr="007A22BF">
                              <w:rPr>
                                <w:b/>
                              </w:rPr>
                              <w:t>Arrive 15 minutes early to register.</w:t>
                            </w:r>
                          </w:p>
                          <w:p w14:paraId="44BD199A" w14:textId="456E063B" w:rsidR="003F3B73" w:rsidRPr="007A22BF" w:rsidRDefault="003F3B73" w:rsidP="00D857A8">
                            <w:pPr>
                              <w:jc w:val="center"/>
                            </w:pPr>
                            <w:r w:rsidRPr="007A22BF">
                              <w:rPr>
                                <w:b/>
                              </w:rPr>
                              <w:t>PRIVATE LESSONS AVAILABLE</w:t>
                            </w:r>
                          </w:p>
                          <w:p w14:paraId="65866855" w14:textId="77777777" w:rsidR="003F3B73" w:rsidRPr="007A22BF" w:rsidRDefault="003F3B73" w:rsidP="00D857A8">
                            <w:pPr>
                              <w:jc w:val="center"/>
                            </w:pPr>
                          </w:p>
                          <w:p w14:paraId="6C8B3B7A" w14:textId="37386EA5" w:rsidR="00D857A8" w:rsidRPr="007A22BF" w:rsidRDefault="003F3B73" w:rsidP="00D857A8">
                            <w:pPr>
                              <w:jc w:val="center"/>
                              <w:rPr>
                                <w:b/>
                              </w:rPr>
                            </w:pPr>
                            <w:r w:rsidRPr="007A22BF">
                              <w:t xml:space="preserve">Contact Darrell at </w:t>
                            </w:r>
                            <w:r w:rsidR="006F31B8" w:rsidRPr="007A22BF">
                              <w:rPr>
                                <w:b/>
                              </w:rPr>
                              <w:t>336-682-3266</w:t>
                            </w:r>
                            <w:r w:rsidRPr="007A22BF">
                              <w:rPr>
                                <w:b/>
                              </w:rPr>
                              <w:t xml:space="preserve"> or</w:t>
                            </w:r>
                            <w:r w:rsidR="006F31B8" w:rsidRPr="007A22BF">
                              <w:rPr>
                                <w:b/>
                              </w:rPr>
                              <w:t xml:space="preserve">   </w:t>
                            </w:r>
                            <w:hyperlink r:id="rId49" w:history="1">
                              <w:r w:rsidRPr="007A22BF">
                                <w:rPr>
                                  <w:rStyle w:val="Hyperlink"/>
                                  <w:b/>
                                </w:rPr>
                                <w:t>gaither@mindspring.com</w:t>
                              </w:r>
                            </w:hyperlink>
                          </w:p>
                          <w:p w14:paraId="24A63DE0" w14:textId="47D1435F" w:rsidR="003F3B73" w:rsidRPr="007A22BF" w:rsidRDefault="003F3B73" w:rsidP="00D857A8">
                            <w:pPr>
                              <w:jc w:val="center"/>
                              <w:rPr>
                                <w:b/>
                              </w:rPr>
                            </w:pPr>
                            <w:r w:rsidRPr="007A22BF">
                              <w:rPr>
                                <w:b/>
                              </w:rPr>
                              <w:t>for more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6F" id="Text Box 62" o:spid="_x0000_s1043" type="#_x0000_t202" style="position:absolute;margin-left:195.5pt;margin-top:4.3pt;width:144.9pt;height:2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" filled="f" fillcolor="#eaeaea" strokeweight="3pt">
                <v:stroke linestyle="thinThin"/>
                <v:textbox>
                  <w:txbxContent>
                    <w:p w14:paraId="6B302332" w14:textId="77777777" w:rsidR="007A22BF" w:rsidRDefault="007A22BF" w:rsidP="00D857A8">
                      <w:pPr>
                        <w:jc w:val="center"/>
                        <w:rPr>
                          <w:b/>
                          <w:i/>
                        </w:rPr>
                      </w:pPr>
                    </w:p>
                    <w:p w14:paraId="6C8B3B6D" w14:textId="0C607333" w:rsidR="004E3FDA" w:rsidRPr="007A22BF" w:rsidRDefault="003F3B73" w:rsidP="00D857A8">
                      <w:pPr>
                        <w:jc w:val="center"/>
                        <w:rPr>
                          <w:b/>
                          <w:i/>
                        </w:rPr>
                      </w:pPr>
                      <w:r w:rsidRPr="007A22BF">
                        <w:rPr>
                          <w:b/>
                          <w:i/>
                        </w:rPr>
                        <w:t>SHAG LESSONS</w:t>
                      </w:r>
                    </w:p>
                    <w:p w14:paraId="6C8B3B6F" w14:textId="28C0D8D4" w:rsidR="00D857A8" w:rsidRPr="007A22BF" w:rsidRDefault="003F3B73" w:rsidP="00D857A8">
                      <w:pPr>
                        <w:jc w:val="center"/>
                      </w:pPr>
                      <w:r w:rsidRPr="007A22BF">
                        <w:t>By</w:t>
                      </w:r>
                    </w:p>
                    <w:p w14:paraId="6C8B3B71" w14:textId="1736551D" w:rsidR="00D857A8" w:rsidRPr="007A22BF" w:rsidRDefault="00D857A8" w:rsidP="00D857A8">
                      <w:pPr>
                        <w:jc w:val="center"/>
                        <w:rPr>
                          <w:b/>
                          <w:i/>
                        </w:rPr>
                      </w:pPr>
                      <w:r w:rsidRPr="007A22BF">
                        <w:rPr>
                          <w:b/>
                          <w:i/>
                        </w:rPr>
                        <w:t>DARRELL GAITHER</w:t>
                      </w:r>
                      <w:r w:rsidR="003F3B73" w:rsidRPr="007A22BF">
                        <w:rPr>
                          <w:b/>
                          <w:i/>
                        </w:rPr>
                        <w:t xml:space="preserve"> &amp; ASHLEY LAUER</w:t>
                      </w:r>
                      <w:r w:rsidRPr="007A22BF">
                        <w:rPr>
                          <w:b/>
                          <w:i/>
                        </w:rPr>
                        <w:t xml:space="preserve"> </w:t>
                      </w:r>
                    </w:p>
                    <w:p w14:paraId="6C8B3B75" w14:textId="22C724E0" w:rsidR="00FD206F" w:rsidRPr="007A22BF" w:rsidRDefault="00CF55F0" w:rsidP="003F3B73">
                      <w:r w:rsidRPr="007A22BF">
                        <w:t xml:space="preserve">       </w:t>
                      </w:r>
                    </w:p>
                    <w:p w14:paraId="6C8B3B76" w14:textId="64005B65" w:rsidR="00FD206F" w:rsidRPr="007A22BF" w:rsidRDefault="002809D3" w:rsidP="003F3B73">
                      <w:pPr>
                        <w:jc w:val="center"/>
                      </w:pPr>
                      <w:r w:rsidRPr="007A22BF">
                        <w:t>Tuesdays -</w:t>
                      </w:r>
                      <w:r w:rsidR="003F3B73" w:rsidRPr="007A22BF">
                        <w:t xml:space="preserve"> The Prescott at 126 S. Main St. Kernersville</w:t>
                      </w:r>
                    </w:p>
                    <w:p w14:paraId="2744CE39" w14:textId="77777777" w:rsidR="00184811" w:rsidRPr="007A22BF" w:rsidRDefault="00184811" w:rsidP="003F3B73">
                      <w:pPr>
                        <w:jc w:val="center"/>
                      </w:pPr>
                    </w:p>
                    <w:p w14:paraId="6C8B3B77" w14:textId="6D26AE1B" w:rsidR="00FD206F" w:rsidRPr="007A22BF" w:rsidRDefault="003F3B73" w:rsidP="003F3B73">
                      <w:pPr>
                        <w:jc w:val="center"/>
                      </w:pPr>
                      <w:r w:rsidRPr="007A22BF">
                        <w:t>Beginners: 6:30 pm</w:t>
                      </w:r>
                    </w:p>
                    <w:p w14:paraId="67228D72" w14:textId="39416786" w:rsidR="003F3B73" w:rsidRPr="007A22BF" w:rsidRDefault="003F3B73" w:rsidP="003F3B73">
                      <w:pPr>
                        <w:jc w:val="center"/>
                      </w:pPr>
                      <w:r w:rsidRPr="007A22BF">
                        <w:t>Intermediate: 7:20 pm</w:t>
                      </w:r>
                    </w:p>
                    <w:p w14:paraId="2421C157" w14:textId="16F68003" w:rsidR="003F3B73" w:rsidRPr="007A22BF" w:rsidRDefault="003F3B73" w:rsidP="003F3B73">
                      <w:pPr>
                        <w:jc w:val="center"/>
                      </w:pPr>
                      <w:r w:rsidRPr="007A22BF">
                        <w:t>Advanced: 8:10 pm</w:t>
                      </w:r>
                    </w:p>
                    <w:p w14:paraId="23129C81" w14:textId="77777777" w:rsidR="003F3B73" w:rsidRPr="007A22BF" w:rsidRDefault="003F3B73" w:rsidP="00D857A8">
                      <w:pPr>
                        <w:jc w:val="center"/>
                        <w:rPr>
                          <w:b/>
                        </w:rPr>
                      </w:pPr>
                    </w:p>
                    <w:p w14:paraId="6C8B3B78" w14:textId="251B4AD5" w:rsidR="000312D7" w:rsidRPr="007A22BF" w:rsidRDefault="003F3B73" w:rsidP="00D857A8">
                      <w:pPr>
                        <w:jc w:val="center"/>
                        <w:rPr>
                          <w:b/>
                        </w:rPr>
                      </w:pPr>
                      <w:r w:rsidRPr="007A22BF">
                        <w:rPr>
                          <w:b/>
                        </w:rPr>
                        <w:t>Arrive 15 minutes early to register.</w:t>
                      </w:r>
                    </w:p>
                    <w:p w14:paraId="44BD199A" w14:textId="456E063B" w:rsidR="003F3B73" w:rsidRPr="007A22BF" w:rsidRDefault="003F3B73" w:rsidP="00D857A8">
                      <w:pPr>
                        <w:jc w:val="center"/>
                      </w:pPr>
                      <w:r w:rsidRPr="007A22BF">
                        <w:rPr>
                          <w:b/>
                        </w:rPr>
                        <w:t>PRIVATE LESSONS AVAILABLE</w:t>
                      </w:r>
                    </w:p>
                    <w:p w14:paraId="65866855" w14:textId="77777777" w:rsidR="003F3B73" w:rsidRPr="007A22BF" w:rsidRDefault="003F3B73" w:rsidP="00D857A8">
                      <w:pPr>
                        <w:jc w:val="center"/>
                      </w:pPr>
                    </w:p>
                    <w:p w14:paraId="6C8B3B7A" w14:textId="37386EA5" w:rsidR="00D857A8" w:rsidRPr="007A22BF" w:rsidRDefault="003F3B73" w:rsidP="00D857A8">
                      <w:pPr>
                        <w:jc w:val="center"/>
                        <w:rPr>
                          <w:b/>
                        </w:rPr>
                      </w:pPr>
                      <w:r w:rsidRPr="007A22BF">
                        <w:t xml:space="preserve">Contact Darrell at </w:t>
                      </w:r>
                      <w:r w:rsidR="006F31B8" w:rsidRPr="007A22BF">
                        <w:rPr>
                          <w:b/>
                        </w:rPr>
                        <w:t>336-682-3266</w:t>
                      </w:r>
                      <w:r w:rsidRPr="007A22BF">
                        <w:rPr>
                          <w:b/>
                        </w:rPr>
                        <w:t xml:space="preserve"> or</w:t>
                      </w:r>
                      <w:r w:rsidR="006F31B8" w:rsidRPr="007A22BF">
                        <w:rPr>
                          <w:b/>
                        </w:rPr>
                        <w:t xml:space="preserve">   </w:t>
                      </w:r>
                      <w:hyperlink r:id="rId50" w:history="1">
                        <w:r w:rsidRPr="007A22BF">
                          <w:rPr>
                            <w:rStyle w:val="Hyperlink"/>
                            <w:b/>
                          </w:rPr>
                          <w:t>gaither@mindspring.com</w:t>
                        </w:r>
                      </w:hyperlink>
                    </w:p>
                    <w:p w14:paraId="24A63DE0" w14:textId="47D1435F" w:rsidR="003F3B73" w:rsidRPr="007A22BF" w:rsidRDefault="003F3B73" w:rsidP="00D857A8">
                      <w:pPr>
                        <w:jc w:val="center"/>
                        <w:rPr>
                          <w:b/>
                        </w:rPr>
                      </w:pPr>
                      <w:r w:rsidRPr="007A22BF">
                        <w:rPr>
                          <w:b/>
                        </w:rPr>
                        <w:t>for more information</w:t>
                      </w:r>
                    </w:p>
                  </w:txbxContent>
                </v:textbox>
                <w10:wrap anchorx="margin"/>
              </v:shape>
            </w:pict>
          </mc:Fallback>
        </mc:AlternateContent>
      </w:r>
      <w:r>
        <w:rPr>
          <w:noProof/>
        </w:rPr>
        <mc:AlternateContent>
          <mc:Choice Requires="wps">
            <w:drawing>
              <wp:anchor distT="0" distB="0" distL="114300" distR="114300" simplePos="0" relativeHeight="251677184" behindDoc="0" locked="0" layoutInCell="1" allowOverlap="1" wp14:anchorId="5C2C72AE" wp14:editId="1BE2B44E">
                <wp:simplePos x="0" y="0"/>
                <wp:positionH relativeFrom="column">
                  <wp:posOffset>4969510</wp:posOffset>
                </wp:positionH>
                <wp:positionV relativeFrom="paragraph">
                  <wp:posOffset>74930</wp:posOffset>
                </wp:positionV>
                <wp:extent cx="1840230" cy="3691890"/>
                <wp:effectExtent l="19050" t="19050" r="45720" b="4191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3691890"/>
                        </a:xfrm>
                        <a:prstGeom prst="rect">
                          <a:avLst/>
                        </a:prstGeom>
                        <a:solidFill>
                          <a:srgbClr val="FFFFFF"/>
                        </a:solidFill>
                        <a:ln w="57150" cap="rnd" cmpd="thinThick">
                          <a:solidFill>
                            <a:srgbClr val="FF0000"/>
                          </a:solidFill>
                          <a:prstDash val="sysDot"/>
                          <a:miter lim="800000"/>
                          <a:headEnd/>
                          <a:tailEnd/>
                        </a:ln>
                      </wps:spPr>
                      <wps:txbx>
                        <w:txbxContent>
                          <w:p w14:paraId="00EDBFEB" w14:textId="77777777" w:rsidR="00F311D1" w:rsidRPr="007A22BF" w:rsidRDefault="00F311D1" w:rsidP="00F311D1">
                            <w:pPr>
                              <w:jc w:val="center"/>
                              <w:rPr>
                                <w:rFonts w:ascii="Comic Sans MS" w:hAnsi="Comic Sans MS"/>
                                <w:b/>
                              </w:rPr>
                            </w:pPr>
                            <w:r w:rsidRPr="007A22BF">
                              <w:rPr>
                                <w:rFonts w:ascii="Comic Sans MS" w:hAnsi="Comic Sans MS"/>
                                <w:b/>
                              </w:rPr>
                              <w:t xml:space="preserve">SHAG LESSONS </w:t>
                            </w:r>
                          </w:p>
                          <w:p w14:paraId="3BE8514B" w14:textId="411BBE35" w:rsidR="00F311D1" w:rsidRPr="007A22BF" w:rsidRDefault="00F311D1" w:rsidP="00F311D1">
                            <w:pPr>
                              <w:jc w:val="center"/>
                              <w:rPr>
                                <w:rFonts w:ascii="Comic Sans MS" w:hAnsi="Comic Sans MS"/>
                                <w:b/>
                              </w:rPr>
                            </w:pPr>
                            <w:r w:rsidRPr="007A22BF">
                              <w:rPr>
                                <w:rFonts w:ascii="Comic Sans MS" w:hAnsi="Comic Sans MS"/>
                                <w:b/>
                              </w:rPr>
                              <w:t>WITH VICKIE CHAMBERS</w:t>
                            </w:r>
                          </w:p>
                          <w:p w14:paraId="605CD463" w14:textId="77777777" w:rsidR="001C242A" w:rsidRPr="007A22BF" w:rsidRDefault="001C242A" w:rsidP="00F311D1">
                            <w:pPr>
                              <w:jc w:val="center"/>
                              <w:rPr>
                                <w:rFonts w:ascii="Comic Sans MS" w:hAnsi="Comic Sans MS"/>
                                <w:b/>
                              </w:rPr>
                            </w:pPr>
                          </w:p>
                          <w:p w14:paraId="5A83898E" w14:textId="7BB7CC8D" w:rsidR="00F311D1" w:rsidRPr="007A22BF" w:rsidRDefault="00275E2E" w:rsidP="00F311D1">
                            <w:pPr>
                              <w:jc w:val="center"/>
                              <w:rPr>
                                <w:rFonts w:ascii="Comic Sans MS" w:hAnsi="Comic Sans MS"/>
                                <w:b/>
                              </w:rPr>
                            </w:pPr>
                            <w:r w:rsidRPr="007A22BF">
                              <w:rPr>
                                <w:rFonts w:ascii="Comic Sans MS" w:hAnsi="Comic Sans MS"/>
                                <w:b/>
                              </w:rPr>
                              <w:t xml:space="preserve"> Every T</w:t>
                            </w:r>
                            <w:r w:rsidR="00DD2E68">
                              <w:rPr>
                                <w:rFonts w:ascii="Comic Sans MS" w:hAnsi="Comic Sans MS"/>
                                <w:b/>
                              </w:rPr>
                              <w:t>hur</w:t>
                            </w:r>
                            <w:r w:rsidRPr="007A22BF">
                              <w:rPr>
                                <w:rFonts w:ascii="Comic Sans MS" w:hAnsi="Comic Sans MS"/>
                                <w:b/>
                              </w:rPr>
                              <w:t>sday evening</w:t>
                            </w:r>
                          </w:p>
                          <w:p w14:paraId="4205EDE1" w14:textId="0357574A" w:rsidR="00275E2E" w:rsidRPr="007A22BF" w:rsidRDefault="00643F18" w:rsidP="00F311D1">
                            <w:pPr>
                              <w:jc w:val="center"/>
                              <w:rPr>
                                <w:rFonts w:ascii="Comic Sans MS" w:hAnsi="Comic Sans MS"/>
                                <w:b/>
                              </w:rPr>
                            </w:pPr>
                            <w:r w:rsidRPr="007A22BF">
                              <w:rPr>
                                <w:rFonts w:ascii="Comic Sans MS" w:hAnsi="Comic Sans MS"/>
                                <w:b/>
                              </w:rPr>
                              <w:t>Elks</w:t>
                            </w:r>
                            <w:r w:rsidR="00275E2E" w:rsidRPr="007A22BF">
                              <w:rPr>
                                <w:rFonts w:ascii="Comic Sans MS" w:hAnsi="Comic Sans MS"/>
                                <w:b/>
                              </w:rPr>
                              <w:t xml:space="preserve"> Lodge in Winston Salem</w:t>
                            </w:r>
                          </w:p>
                          <w:p w14:paraId="63EBACFA" w14:textId="7820B0D0" w:rsidR="00275E2E" w:rsidRPr="007A22BF" w:rsidRDefault="00275E2E" w:rsidP="00F311D1">
                            <w:pPr>
                              <w:jc w:val="center"/>
                              <w:rPr>
                                <w:rFonts w:ascii="Comic Sans MS" w:hAnsi="Comic Sans MS"/>
                                <w:b/>
                              </w:rPr>
                            </w:pPr>
                            <w:r w:rsidRPr="007A22BF">
                              <w:rPr>
                                <w:rFonts w:ascii="Comic Sans MS" w:hAnsi="Comic Sans MS"/>
                                <w:b/>
                              </w:rPr>
                              <w:t>2585 Griffith Road W-S NC 27103</w:t>
                            </w:r>
                          </w:p>
                          <w:p w14:paraId="192C110E" w14:textId="48E3F6BA" w:rsidR="00275E2E" w:rsidRPr="007A22BF" w:rsidRDefault="00275E2E" w:rsidP="00F311D1">
                            <w:pPr>
                              <w:jc w:val="center"/>
                              <w:rPr>
                                <w:rFonts w:ascii="Comic Sans MS" w:hAnsi="Comic Sans MS"/>
                                <w:b/>
                              </w:rPr>
                            </w:pPr>
                            <w:r w:rsidRPr="007A22BF">
                              <w:rPr>
                                <w:rFonts w:ascii="Comic Sans MS" w:hAnsi="Comic Sans MS"/>
                                <w:b/>
                              </w:rPr>
                              <w:t>(Use single door entrance on the right, downstairs, elevator available.)</w:t>
                            </w:r>
                          </w:p>
                          <w:p w14:paraId="6C7D28DE" w14:textId="7C012ADB" w:rsidR="00275E2E" w:rsidRPr="007A22BF" w:rsidRDefault="00275E2E" w:rsidP="00F311D1">
                            <w:pPr>
                              <w:jc w:val="center"/>
                              <w:rPr>
                                <w:rFonts w:ascii="Comic Sans MS" w:hAnsi="Comic Sans MS"/>
                                <w:b/>
                              </w:rPr>
                            </w:pPr>
                            <w:r w:rsidRPr="007A22BF">
                              <w:rPr>
                                <w:rFonts w:ascii="Comic Sans MS" w:hAnsi="Comic Sans MS"/>
                                <w:b/>
                              </w:rPr>
                              <w:t>Beginners: 6:30 pm</w:t>
                            </w:r>
                          </w:p>
                          <w:p w14:paraId="53D5FF74" w14:textId="09D8BB7A" w:rsidR="00275E2E" w:rsidRPr="007A22BF" w:rsidRDefault="00275E2E" w:rsidP="00F311D1">
                            <w:pPr>
                              <w:jc w:val="center"/>
                              <w:rPr>
                                <w:rFonts w:ascii="Comic Sans MS" w:hAnsi="Comic Sans MS"/>
                                <w:b/>
                              </w:rPr>
                            </w:pPr>
                            <w:r w:rsidRPr="007A22BF">
                              <w:rPr>
                                <w:rFonts w:ascii="Comic Sans MS" w:hAnsi="Comic Sans MS"/>
                                <w:b/>
                              </w:rPr>
                              <w:t>Advanced: 7:30 pm</w:t>
                            </w:r>
                          </w:p>
                          <w:p w14:paraId="327AB456" w14:textId="77777777" w:rsidR="00D97ACF" w:rsidRPr="007A22BF" w:rsidRDefault="00D97ACF" w:rsidP="00F311D1">
                            <w:pPr>
                              <w:jc w:val="center"/>
                              <w:rPr>
                                <w:rFonts w:ascii="Comic Sans MS" w:hAnsi="Comic Sans MS"/>
                                <w:b/>
                              </w:rPr>
                            </w:pPr>
                          </w:p>
                          <w:p w14:paraId="1E8E78F5" w14:textId="25B16992" w:rsidR="00983109" w:rsidRPr="007A22BF" w:rsidRDefault="00275E2E" w:rsidP="00F311D1">
                            <w:pPr>
                              <w:jc w:val="center"/>
                              <w:rPr>
                                <w:rFonts w:ascii="Comic Sans MS" w:hAnsi="Comic Sans MS"/>
                                <w:b/>
                              </w:rPr>
                            </w:pPr>
                            <w:r w:rsidRPr="007A22BF">
                              <w:rPr>
                                <w:rFonts w:ascii="Comic Sans MS" w:hAnsi="Comic Sans MS"/>
                                <w:b/>
                              </w:rPr>
                              <w:t>$12.00 per person per night</w:t>
                            </w:r>
                          </w:p>
                          <w:p w14:paraId="222BDA43" w14:textId="589600C3" w:rsidR="00275E2E" w:rsidRPr="007A22BF" w:rsidRDefault="00275E2E" w:rsidP="00F311D1">
                            <w:pPr>
                              <w:jc w:val="center"/>
                              <w:rPr>
                                <w:rFonts w:ascii="Comic Sans MS" w:hAnsi="Comic Sans MS"/>
                                <w:b/>
                              </w:rPr>
                            </w:pPr>
                            <w:r w:rsidRPr="007A22BF">
                              <w:rPr>
                                <w:rFonts w:ascii="Comic Sans MS" w:hAnsi="Comic Sans MS"/>
                                <w:b/>
                              </w:rPr>
                              <w:t>PRIVATE LESSONS AVAILABLE.</w:t>
                            </w:r>
                          </w:p>
                          <w:p w14:paraId="0DA81E39" w14:textId="77777777" w:rsidR="00275E2E" w:rsidRPr="007A22BF" w:rsidRDefault="00275E2E" w:rsidP="00F311D1">
                            <w:pPr>
                              <w:jc w:val="center"/>
                              <w:rPr>
                                <w:rFonts w:ascii="Comic Sans MS" w:hAnsi="Comic Sans MS"/>
                                <w:b/>
                              </w:rPr>
                            </w:pPr>
                          </w:p>
                          <w:p w14:paraId="39D0892B" w14:textId="55AC4A0B" w:rsidR="00F311D1" w:rsidRPr="007A22BF" w:rsidRDefault="00275E2E" w:rsidP="005E2217">
                            <w:pPr>
                              <w:jc w:val="center"/>
                            </w:pPr>
                            <w:r w:rsidRPr="007A22BF">
                              <w:rPr>
                                <w:rFonts w:ascii="Comic Sans MS" w:hAnsi="Comic Sans MS"/>
                                <w:b/>
                              </w:rPr>
                              <w:t>Contact Vickie Chambers for more Information (336) 989-0156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C72AE" id="Text Box 24" o:spid="_x0000_s1044" type="#_x0000_t202" style="position:absolute;margin-left:391.3pt;margin-top:5.9pt;width:144.9pt;height:290.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" strokecolor="red" strokeweight="4.5pt">
                <v:stroke dashstyle="1 1" linestyle="thinThick" endcap="round"/>
                <v:textbox>
                  <w:txbxContent>
                    <w:p w14:paraId="00EDBFEB" w14:textId="77777777" w:rsidR="00F311D1" w:rsidRPr="007A22BF" w:rsidRDefault="00F311D1" w:rsidP="00F311D1">
                      <w:pPr>
                        <w:jc w:val="center"/>
                        <w:rPr>
                          <w:rFonts w:ascii="Comic Sans MS" w:hAnsi="Comic Sans MS"/>
                          <w:b/>
                        </w:rPr>
                      </w:pPr>
                      <w:r w:rsidRPr="007A22BF">
                        <w:rPr>
                          <w:rFonts w:ascii="Comic Sans MS" w:hAnsi="Comic Sans MS"/>
                          <w:b/>
                        </w:rPr>
                        <w:t xml:space="preserve">SHAG LESSONS </w:t>
                      </w:r>
                    </w:p>
                    <w:p w14:paraId="3BE8514B" w14:textId="411BBE35" w:rsidR="00F311D1" w:rsidRPr="007A22BF" w:rsidRDefault="00F311D1" w:rsidP="00F311D1">
                      <w:pPr>
                        <w:jc w:val="center"/>
                        <w:rPr>
                          <w:rFonts w:ascii="Comic Sans MS" w:hAnsi="Comic Sans MS"/>
                          <w:b/>
                        </w:rPr>
                      </w:pPr>
                      <w:r w:rsidRPr="007A22BF">
                        <w:rPr>
                          <w:rFonts w:ascii="Comic Sans MS" w:hAnsi="Comic Sans MS"/>
                          <w:b/>
                        </w:rPr>
                        <w:t>WITH VICKIE CHAMBERS</w:t>
                      </w:r>
                    </w:p>
                    <w:p w14:paraId="605CD463" w14:textId="77777777" w:rsidR="001C242A" w:rsidRPr="007A22BF" w:rsidRDefault="001C242A" w:rsidP="00F311D1">
                      <w:pPr>
                        <w:jc w:val="center"/>
                        <w:rPr>
                          <w:rFonts w:ascii="Comic Sans MS" w:hAnsi="Comic Sans MS"/>
                          <w:b/>
                        </w:rPr>
                      </w:pPr>
                    </w:p>
                    <w:p w14:paraId="5A83898E" w14:textId="7BB7CC8D" w:rsidR="00F311D1" w:rsidRPr="007A22BF" w:rsidRDefault="00275E2E" w:rsidP="00F311D1">
                      <w:pPr>
                        <w:jc w:val="center"/>
                        <w:rPr>
                          <w:rFonts w:ascii="Comic Sans MS" w:hAnsi="Comic Sans MS"/>
                          <w:b/>
                        </w:rPr>
                      </w:pPr>
                      <w:r w:rsidRPr="007A22BF">
                        <w:rPr>
                          <w:rFonts w:ascii="Comic Sans MS" w:hAnsi="Comic Sans MS"/>
                          <w:b/>
                        </w:rPr>
                        <w:t xml:space="preserve"> Every T</w:t>
                      </w:r>
                      <w:r w:rsidR="00DD2E68">
                        <w:rPr>
                          <w:rFonts w:ascii="Comic Sans MS" w:hAnsi="Comic Sans MS"/>
                          <w:b/>
                        </w:rPr>
                        <w:t>hur</w:t>
                      </w:r>
                      <w:r w:rsidRPr="007A22BF">
                        <w:rPr>
                          <w:rFonts w:ascii="Comic Sans MS" w:hAnsi="Comic Sans MS"/>
                          <w:b/>
                        </w:rPr>
                        <w:t>sday evening</w:t>
                      </w:r>
                    </w:p>
                    <w:p w14:paraId="4205EDE1" w14:textId="0357574A" w:rsidR="00275E2E" w:rsidRPr="007A22BF" w:rsidRDefault="00643F18" w:rsidP="00F311D1">
                      <w:pPr>
                        <w:jc w:val="center"/>
                        <w:rPr>
                          <w:rFonts w:ascii="Comic Sans MS" w:hAnsi="Comic Sans MS"/>
                          <w:b/>
                        </w:rPr>
                      </w:pPr>
                      <w:r w:rsidRPr="007A22BF">
                        <w:rPr>
                          <w:rFonts w:ascii="Comic Sans MS" w:hAnsi="Comic Sans MS"/>
                          <w:b/>
                        </w:rPr>
                        <w:t>Elks</w:t>
                      </w:r>
                      <w:r w:rsidR="00275E2E" w:rsidRPr="007A22BF">
                        <w:rPr>
                          <w:rFonts w:ascii="Comic Sans MS" w:hAnsi="Comic Sans MS"/>
                          <w:b/>
                        </w:rPr>
                        <w:t xml:space="preserve"> Lodge in Winston Salem</w:t>
                      </w:r>
                    </w:p>
                    <w:p w14:paraId="63EBACFA" w14:textId="7820B0D0" w:rsidR="00275E2E" w:rsidRPr="007A22BF" w:rsidRDefault="00275E2E" w:rsidP="00F311D1">
                      <w:pPr>
                        <w:jc w:val="center"/>
                        <w:rPr>
                          <w:rFonts w:ascii="Comic Sans MS" w:hAnsi="Comic Sans MS"/>
                          <w:b/>
                        </w:rPr>
                      </w:pPr>
                      <w:r w:rsidRPr="007A22BF">
                        <w:rPr>
                          <w:rFonts w:ascii="Comic Sans MS" w:hAnsi="Comic Sans MS"/>
                          <w:b/>
                        </w:rPr>
                        <w:t>2585 Griffith Road W-S NC 27103</w:t>
                      </w:r>
                    </w:p>
                    <w:p w14:paraId="192C110E" w14:textId="48E3F6BA" w:rsidR="00275E2E" w:rsidRPr="007A22BF" w:rsidRDefault="00275E2E" w:rsidP="00F311D1">
                      <w:pPr>
                        <w:jc w:val="center"/>
                        <w:rPr>
                          <w:rFonts w:ascii="Comic Sans MS" w:hAnsi="Comic Sans MS"/>
                          <w:b/>
                        </w:rPr>
                      </w:pPr>
                      <w:r w:rsidRPr="007A22BF">
                        <w:rPr>
                          <w:rFonts w:ascii="Comic Sans MS" w:hAnsi="Comic Sans MS"/>
                          <w:b/>
                        </w:rPr>
                        <w:t>(Use single door entrance on the right, downstairs, elevator available.)</w:t>
                      </w:r>
                    </w:p>
                    <w:p w14:paraId="6C7D28DE" w14:textId="7C012ADB" w:rsidR="00275E2E" w:rsidRPr="007A22BF" w:rsidRDefault="00275E2E" w:rsidP="00F311D1">
                      <w:pPr>
                        <w:jc w:val="center"/>
                        <w:rPr>
                          <w:rFonts w:ascii="Comic Sans MS" w:hAnsi="Comic Sans MS"/>
                          <w:b/>
                        </w:rPr>
                      </w:pPr>
                      <w:r w:rsidRPr="007A22BF">
                        <w:rPr>
                          <w:rFonts w:ascii="Comic Sans MS" w:hAnsi="Comic Sans MS"/>
                          <w:b/>
                        </w:rPr>
                        <w:t>Beginners: 6:30 pm</w:t>
                      </w:r>
                    </w:p>
                    <w:p w14:paraId="53D5FF74" w14:textId="09D8BB7A" w:rsidR="00275E2E" w:rsidRPr="007A22BF" w:rsidRDefault="00275E2E" w:rsidP="00F311D1">
                      <w:pPr>
                        <w:jc w:val="center"/>
                        <w:rPr>
                          <w:rFonts w:ascii="Comic Sans MS" w:hAnsi="Comic Sans MS"/>
                          <w:b/>
                        </w:rPr>
                      </w:pPr>
                      <w:r w:rsidRPr="007A22BF">
                        <w:rPr>
                          <w:rFonts w:ascii="Comic Sans MS" w:hAnsi="Comic Sans MS"/>
                          <w:b/>
                        </w:rPr>
                        <w:t>Advanced: 7:30 pm</w:t>
                      </w:r>
                    </w:p>
                    <w:p w14:paraId="327AB456" w14:textId="77777777" w:rsidR="00D97ACF" w:rsidRPr="007A22BF" w:rsidRDefault="00D97ACF" w:rsidP="00F311D1">
                      <w:pPr>
                        <w:jc w:val="center"/>
                        <w:rPr>
                          <w:rFonts w:ascii="Comic Sans MS" w:hAnsi="Comic Sans MS"/>
                          <w:b/>
                        </w:rPr>
                      </w:pPr>
                    </w:p>
                    <w:p w14:paraId="1E8E78F5" w14:textId="25B16992" w:rsidR="00983109" w:rsidRPr="007A22BF" w:rsidRDefault="00275E2E" w:rsidP="00F311D1">
                      <w:pPr>
                        <w:jc w:val="center"/>
                        <w:rPr>
                          <w:rFonts w:ascii="Comic Sans MS" w:hAnsi="Comic Sans MS"/>
                          <w:b/>
                        </w:rPr>
                      </w:pPr>
                      <w:r w:rsidRPr="007A22BF">
                        <w:rPr>
                          <w:rFonts w:ascii="Comic Sans MS" w:hAnsi="Comic Sans MS"/>
                          <w:b/>
                        </w:rPr>
                        <w:t>$12.00 per person per night</w:t>
                      </w:r>
                    </w:p>
                    <w:p w14:paraId="222BDA43" w14:textId="589600C3" w:rsidR="00275E2E" w:rsidRPr="007A22BF" w:rsidRDefault="00275E2E" w:rsidP="00F311D1">
                      <w:pPr>
                        <w:jc w:val="center"/>
                        <w:rPr>
                          <w:rFonts w:ascii="Comic Sans MS" w:hAnsi="Comic Sans MS"/>
                          <w:b/>
                        </w:rPr>
                      </w:pPr>
                      <w:r w:rsidRPr="007A22BF">
                        <w:rPr>
                          <w:rFonts w:ascii="Comic Sans MS" w:hAnsi="Comic Sans MS"/>
                          <w:b/>
                        </w:rPr>
                        <w:t>PRIVATE LESSONS AVAILABLE.</w:t>
                      </w:r>
                    </w:p>
                    <w:p w14:paraId="0DA81E39" w14:textId="77777777" w:rsidR="00275E2E" w:rsidRPr="007A22BF" w:rsidRDefault="00275E2E" w:rsidP="00F311D1">
                      <w:pPr>
                        <w:jc w:val="center"/>
                        <w:rPr>
                          <w:rFonts w:ascii="Comic Sans MS" w:hAnsi="Comic Sans MS"/>
                          <w:b/>
                        </w:rPr>
                      </w:pPr>
                    </w:p>
                    <w:p w14:paraId="39D0892B" w14:textId="55AC4A0B" w:rsidR="00F311D1" w:rsidRPr="007A22BF" w:rsidRDefault="00275E2E" w:rsidP="005E2217">
                      <w:pPr>
                        <w:jc w:val="center"/>
                      </w:pPr>
                      <w:r w:rsidRPr="007A22BF">
                        <w:rPr>
                          <w:rFonts w:ascii="Comic Sans MS" w:hAnsi="Comic Sans MS"/>
                          <w:b/>
                        </w:rPr>
                        <w:t>Contact Vickie Chambers for more Information (336) 989-0156</w:t>
                      </w:r>
                    </w:p>
                  </w:txbxContent>
                </v:textbox>
              </v:shape>
            </w:pict>
          </mc:Fallback>
        </mc:AlternateContent>
      </w:r>
      <w:r w:rsidR="00726A29">
        <w:rPr>
          <w:noProof/>
        </w:rPr>
        <mc:AlternateContent>
          <mc:Choice Requires="wps">
            <w:drawing>
              <wp:anchor distT="0" distB="0" distL="114300" distR="114300" simplePos="0" relativeHeight="251705856" behindDoc="0" locked="0" layoutInCell="1" allowOverlap="1" wp14:anchorId="6FB485B0" wp14:editId="5BAFEF59">
                <wp:simplePos x="0" y="0"/>
                <wp:positionH relativeFrom="column">
                  <wp:posOffset>59055</wp:posOffset>
                </wp:positionH>
                <wp:positionV relativeFrom="paragraph">
                  <wp:posOffset>25400</wp:posOffset>
                </wp:positionV>
                <wp:extent cx="1786890" cy="3684270"/>
                <wp:effectExtent l="19050" t="19050" r="22860" b="11430"/>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368427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3E6CFA3E" w14:textId="77777777" w:rsidR="00184811" w:rsidRPr="007A22BF" w:rsidRDefault="00184811" w:rsidP="00184811">
                            <w:pPr>
                              <w:shd w:val="clear" w:color="auto" w:fill="FFFFFF"/>
                              <w:jc w:val="center"/>
                              <w:rPr>
                                <w:rFonts w:ascii="Arial" w:hAnsi="Arial" w:cs="Arial"/>
                                <w:b/>
                                <w:bCs/>
                                <w:color w:val="222222"/>
                              </w:rPr>
                            </w:pPr>
                            <w:r w:rsidRPr="007A22BF">
                              <w:rPr>
                                <w:rFonts w:ascii="Arial" w:hAnsi="Arial" w:cs="Arial"/>
                                <w:b/>
                                <w:bCs/>
                                <w:color w:val="222222"/>
                              </w:rPr>
                              <w:t>SHAG LESSONS</w:t>
                            </w:r>
                          </w:p>
                          <w:p w14:paraId="49077788" w14:textId="61E23736" w:rsidR="00184811" w:rsidRPr="007A22BF" w:rsidRDefault="00184811" w:rsidP="00184811">
                            <w:pPr>
                              <w:shd w:val="clear" w:color="auto" w:fill="FFFFFF"/>
                              <w:jc w:val="center"/>
                              <w:rPr>
                                <w:rFonts w:ascii="Arial" w:hAnsi="Arial" w:cs="Arial"/>
                              </w:rPr>
                            </w:pPr>
                            <w:r w:rsidRPr="007A22BF">
                              <w:rPr>
                                <w:rFonts w:ascii="Arial" w:hAnsi="Arial" w:cs="Arial"/>
                              </w:rPr>
                              <w:t>Learn to Shag with Les &amp; Marsha Rose</w:t>
                            </w:r>
                          </w:p>
                          <w:p w14:paraId="427944EB" w14:textId="77777777" w:rsidR="007A22BF" w:rsidRDefault="007A22BF" w:rsidP="007A22BF">
                            <w:pPr>
                              <w:shd w:val="clear" w:color="auto" w:fill="FFFFFF"/>
                              <w:spacing w:after="160" w:line="235" w:lineRule="atLeast"/>
                              <w:jc w:val="center"/>
                              <w:rPr>
                                <w:rFonts w:ascii="Arial" w:hAnsi="Arial" w:cs="Arial"/>
                              </w:rPr>
                            </w:pPr>
                          </w:p>
                          <w:p w14:paraId="6076B9B5" w14:textId="7F92EC1E" w:rsidR="00184811" w:rsidRPr="007A22BF" w:rsidRDefault="002809D3" w:rsidP="007A22BF">
                            <w:pPr>
                              <w:shd w:val="clear" w:color="auto" w:fill="FFFFFF"/>
                              <w:spacing w:after="160" w:line="235" w:lineRule="atLeast"/>
                              <w:jc w:val="center"/>
                              <w:rPr>
                                <w:rFonts w:ascii="Arial" w:hAnsi="Arial" w:cs="Arial"/>
                              </w:rPr>
                            </w:pPr>
                            <w:r w:rsidRPr="007A22BF">
                              <w:rPr>
                                <w:rFonts w:ascii="Arial" w:hAnsi="Arial" w:cs="Arial"/>
                              </w:rPr>
                              <w:t>Thursdays</w:t>
                            </w:r>
                            <w:r w:rsidR="007A22BF">
                              <w:rPr>
                                <w:rFonts w:ascii="Arial" w:hAnsi="Arial" w:cs="Arial"/>
                              </w:rPr>
                              <w:t xml:space="preserve"> -</w:t>
                            </w:r>
                            <w:r w:rsidR="00184811" w:rsidRPr="007A22BF">
                              <w:rPr>
                                <w:rFonts w:ascii="Arial" w:hAnsi="Arial" w:cs="Arial"/>
                              </w:rPr>
                              <w:t>The Guilford Grange 4909 Guilford School Road Greensboro</w:t>
                            </w:r>
                          </w:p>
                          <w:p w14:paraId="54A47548" w14:textId="42C9EC8B" w:rsidR="00184811" w:rsidRPr="007A22BF" w:rsidRDefault="00184811" w:rsidP="00184811">
                            <w:pPr>
                              <w:shd w:val="clear" w:color="auto" w:fill="FFFFFF"/>
                              <w:spacing w:after="160" w:line="235" w:lineRule="atLeast"/>
                              <w:jc w:val="center"/>
                              <w:rPr>
                                <w:rFonts w:ascii="Arial" w:hAnsi="Arial" w:cs="Arial"/>
                              </w:rPr>
                            </w:pPr>
                            <w:r w:rsidRPr="007A22BF">
                              <w:rPr>
                                <w:rFonts w:ascii="Arial" w:hAnsi="Arial" w:cs="Arial"/>
                              </w:rPr>
                              <w:t>Beginners: 5:45pm to 6:30pm</w:t>
                            </w:r>
                          </w:p>
                          <w:p w14:paraId="44344092" w14:textId="16C6F476" w:rsidR="00184811" w:rsidRPr="007A22BF" w:rsidRDefault="00184811" w:rsidP="00184811">
                            <w:pPr>
                              <w:shd w:val="clear" w:color="auto" w:fill="FFFFFF"/>
                              <w:spacing w:after="160" w:line="235" w:lineRule="atLeast"/>
                              <w:jc w:val="center"/>
                              <w:rPr>
                                <w:rFonts w:ascii="Arial" w:hAnsi="Arial" w:cs="Arial"/>
                              </w:rPr>
                            </w:pPr>
                            <w:r w:rsidRPr="007A22BF">
                              <w:rPr>
                                <w:rFonts w:ascii="Arial" w:hAnsi="Arial" w:cs="Arial"/>
                              </w:rPr>
                              <w:t>Intermediate: 6:30 pm to 7:15 pm</w:t>
                            </w:r>
                          </w:p>
                          <w:p w14:paraId="239DECB8" w14:textId="1087ADF9" w:rsidR="00184811" w:rsidRPr="007A22BF" w:rsidRDefault="00184811" w:rsidP="00184811">
                            <w:pPr>
                              <w:shd w:val="clear" w:color="auto" w:fill="FFFFFF"/>
                              <w:spacing w:after="160" w:line="235" w:lineRule="atLeast"/>
                              <w:jc w:val="center"/>
                              <w:rPr>
                                <w:rFonts w:ascii="Arial" w:hAnsi="Arial" w:cs="Arial"/>
                              </w:rPr>
                            </w:pPr>
                            <w:r w:rsidRPr="007A22BF">
                              <w:rPr>
                                <w:rFonts w:ascii="Arial" w:hAnsi="Arial" w:cs="Arial"/>
                              </w:rPr>
                              <w:t>Advanced 7:30 pm to 8:30 pm</w:t>
                            </w:r>
                          </w:p>
                          <w:p w14:paraId="459F6F8F" w14:textId="019DC11C" w:rsidR="00184811" w:rsidRPr="007A22BF" w:rsidRDefault="00184811" w:rsidP="00184811">
                            <w:pPr>
                              <w:shd w:val="clear" w:color="auto" w:fill="FFFFFF"/>
                              <w:spacing w:after="160" w:line="235" w:lineRule="atLeast"/>
                              <w:jc w:val="center"/>
                              <w:rPr>
                                <w:rFonts w:ascii="Arial" w:hAnsi="Arial" w:cs="Arial"/>
                              </w:rPr>
                            </w:pPr>
                            <w:r w:rsidRPr="007A22BF">
                              <w:rPr>
                                <w:rFonts w:ascii="Arial" w:hAnsi="Arial" w:cs="Arial"/>
                              </w:rPr>
                              <w:t xml:space="preserve">Come a few minutes before to </w:t>
                            </w:r>
                            <w:r w:rsidR="005E2217" w:rsidRPr="007A22BF">
                              <w:rPr>
                                <w:rFonts w:ascii="Arial" w:hAnsi="Arial" w:cs="Arial"/>
                              </w:rPr>
                              <w:t>register.</w:t>
                            </w:r>
                          </w:p>
                          <w:p w14:paraId="441FA6A6" w14:textId="6E39B387" w:rsidR="00184811" w:rsidRPr="007A22BF" w:rsidRDefault="00184811" w:rsidP="00184811">
                            <w:pPr>
                              <w:shd w:val="clear" w:color="auto" w:fill="FFFFFF"/>
                              <w:spacing w:after="160" w:line="235" w:lineRule="atLeast"/>
                              <w:jc w:val="center"/>
                              <w:rPr>
                                <w:rFonts w:ascii="Arial" w:hAnsi="Arial" w:cs="Arial"/>
                              </w:rPr>
                            </w:pPr>
                            <w:r w:rsidRPr="007A22BF">
                              <w:rPr>
                                <w:rFonts w:ascii="Arial" w:hAnsi="Arial" w:cs="Arial"/>
                              </w:rPr>
                              <w:t xml:space="preserve">Contact Marsha Rose 336-312-3143 </w:t>
                            </w:r>
                            <w:hyperlink r:id="rId51" w:history="1">
                              <w:r w:rsidRPr="007A22BF">
                                <w:rPr>
                                  <w:rStyle w:val="Hyperlink"/>
                                  <w:rFonts w:ascii="Arial" w:hAnsi="Arial" w:cs="Arial"/>
                                  <w:color w:val="auto"/>
                                </w:rPr>
                                <w:t>rosemarsha@triad.rr.com</w:t>
                              </w:r>
                            </w:hyperlink>
                            <w:r w:rsidRPr="007A22BF">
                              <w:rPr>
                                <w:rFonts w:ascii="Arial" w:hAnsi="Arial" w:cs="Arial"/>
                              </w:rPr>
                              <w:t xml:space="preserve"> for additional information.</w:t>
                            </w:r>
                          </w:p>
                          <w:p w14:paraId="0D490DFE" w14:textId="77777777" w:rsidR="00184811" w:rsidRPr="00184811" w:rsidRDefault="00184811" w:rsidP="00184811">
                            <w:pPr>
                              <w:shd w:val="clear" w:color="auto" w:fill="FFFFFF"/>
                              <w:spacing w:after="160" w:line="235" w:lineRule="atLeast"/>
                              <w:rPr>
                                <w:rFonts w:ascii="Calibri" w:hAnsi="Calibri" w:cs="Calibri"/>
                                <w:color w:val="222222"/>
                                <w:sz w:val="24"/>
                                <w:szCs w:val="24"/>
                              </w:rPr>
                            </w:pPr>
                          </w:p>
                          <w:p w14:paraId="153E8666" w14:textId="77777777" w:rsidR="00184811" w:rsidRPr="00184811" w:rsidRDefault="00184811" w:rsidP="00184811">
                            <w:pPr>
                              <w:shd w:val="clear" w:color="auto" w:fill="FFFFFF"/>
                              <w:spacing w:after="160" w:line="235" w:lineRule="atLeast"/>
                              <w:rPr>
                                <w:rFonts w:ascii="Calibri" w:hAnsi="Calibri" w:cs="Calibri"/>
                                <w:color w:val="222222"/>
                                <w:sz w:val="24"/>
                                <w:szCs w:val="24"/>
                              </w:rPr>
                            </w:pPr>
                          </w:p>
                          <w:p w14:paraId="324B9FDB" w14:textId="090BD81D" w:rsidR="00940C28" w:rsidRPr="006F31B8" w:rsidRDefault="00940C28" w:rsidP="00940C28">
                            <w:pPr>
                              <w:jc w:val="cente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485B0" id="_x0000_s1045" type="#_x0000_t202" style="position:absolute;margin-left:4.65pt;margin-top:2pt;width:140.7pt;height:290.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" filled="f" fillcolor="#eaeaea" strokeweight="3pt">
                <v:stroke linestyle="thinThin"/>
                <v:textbox>
                  <w:txbxContent>
                    <w:p w14:paraId="3E6CFA3E" w14:textId="77777777" w:rsidR="00184811" w:rsidRPr="007A22BF" w:rsidRDefault="00184811" w:rsidP="00184811">
                      <w:pPr>
                        <w:shd w:val="clear" w:color="auto" w:fill="FFFFFF"/>
                        <w:jc w:val="center"/>
                        <w:rPr>
                          <w:rFonts w:ascii="Arial" w:hAnsi="Arial" w:cs="Arial"/>
                          <w:b/>
                          <w:bCs/>
                          <w:color w:val="222222"/>
                        </w:rPr>
                      </w:pPr>
                      <w:r w:rsidRPr="007A22BF">
                        <w:rPr>
                          <w:rFonts w:ascii="Arial" w:hAnsi="Arial" w:cs="Arial"/>
                          <w:b/>
                          <w:bCs/>
                          <w:color w:val="222222"/>
                        </w:rPr>
                        <w:t>SHAG LESSONS</w:t>
                      </w:r>
                    </w:p>
                    <w:p w14:paraId="49077788" w14:textId="61E23736" w:rsidR="00184811" w:rsidRPr="007A22BF" w:rsidRDefault="00184811" w:rsidP="00184811">
                      <w:pPr>
                        <w:shd w:val="clear" w:color="auto" w:fill="FFFFFF"/>
                        <w:jc w:val="center"/>
                        <w:rPr>
                          <w:rFonts w:ascii="Arial" w:hAnsi="Arial" w:cs="Arial"/>
                        </w:rPr>
                      </w:pPr>
                      <w:r w:rsidRPr="007A22BF">
                        <w:rPr>
                          <w:rFonts w:ascii="Arial" w:hAnsi="Arial" w:cs="Arial"/>
                        </w:rPr>
                        <w:t>Learn to Shag with Les &amp; Marsha Rose</w:t>
                      </w:r>
                    </w:p>
                    <w:p w14:paraId="427944EB" w14:textId="77777777" w:rsidR="007A22BF" w:rsidRDefault="007A22BF" w:rsidP="007A22BF">
                      <w:pPr>
                        <w:shd w:val="clear" w:color="auto" w:fill="FFFFFF"/>
                        <w:spacing w:after="160" w:line="235" w:lineRule="atLeast"/>
                        <w:jc w:val="center"/>
                        <w:rPr>
                          <w:rFonts w:ascii="Arial" w:hAnsi="Arial" w:cs="Arial"/>
                        </w:rPr>
                      </w:pPr>
                    </w:p>
                    <w:p w14:paraId="6076B9B5" w14:textId="7F92EC1E" w:rsidR="00184811" w:rsidRPr="007A22BF" w:rsidRDefault="002809D3" w:rsidP="007A22BF">
                      <w:pPr>
                        <w:shd w:val="clear" w:color="auto" w:fill="FFFFFF"/>
                        <w:spacing w:after="160" w:line="235" w:lineRule="atLeast"/>
                        <w:jc w:val="center"/>
                        <w:rPr>
                          <w:rFonts w:ascii="Arial" w:hAnsi="Arial" w:cs="Arial"/>
                        </w:rPr>
                      </w:pPr>
                      <w:r w:rsidRPr="007A22BF">
                        <w:rPr>
                          <w:rFonts w:ascii="Arial" w:hAnsi="Arial" w:cs="Arial"/>
                        </w:rPr>
                        <w:t>Thursdays</w:t>
                      </w:r>
                      <w:r w:rsidR="007A22BF">
                        <w:rPr>
                          <w:rFonts w:ascii="Arial" w:hAnsi="Arial" w:cs="Arial"/>
                        </w:rPr>
                        <w:t xml:space="preserve"> -</w:t>
                      </w:r>
                      <w:r w:rsidR="00184811" w:rsidRPr="007A22BF">
                        <w:rPr>
                          <w:rFonts w:ascii="Arial" w:hAnsi="Arial" w:cs="Arial"/>
                        </w:rPr>
                        <w:t>The Guilford Grange 4909 Guilford School Road Greensboro</w:t>
                      </w:r>
                    </w:p>
                    <w:p w14:paraId="54A47548" w14:textId="42C9EC8B" w:rsidR="00184811" w:rsidRPr="007A22BF" w:rsidRDefault="00184811" w:rsidP="00184811">
                      <w:pPr>
                        <w:shd w:val="clear" w:color="auto" w:fill="FFFFFF"/>
                        <w:spacing w:after="160" w:line="235" w:lineRule="atLeast"/>
                        <w:jc w:val="center"/>
                        <w:rPr>
                          <w:rFonts w:ascii="Arial" w:hAnsi="Arial" w:cs="Arial"/>
                        </w:rPr>
                      </w:pPr>
                      <w:r w:rsidRPr="007A22BF">
                        <w:rPr>
                          <w:rFonts w:ascii="Arial" w:hAnsi="Arial" w:cs="Arial"/>
                        </w:rPr>
                        <w:t>Beginners: 5:45pm to 6:30pm</w:t>
                      </w:r>
                    </w:p>
                    <w:p w14:paraId="44344092" w14:textId="16C6F476" w:rsidR="00184811" w:rsidRPr="007A22BF" w:rsidRDefault="00184811" w:rsidP="00184811">
                      <w:pPr>
                        <w:shd w:val="clear" w:color="auto" w:fill="FFFFFF"/>
                        <w:spacing w:after="160" w:line="235" w:lineRule="atLeast"/>
                        <w:jc w:val="center"/>
                        <w:rPr>
                          <w:rFonts w:ascii="Arial" w:hAnsi="Arial" w:cs="Arial"/>
                        </w:rPr>
                      </w:pPr>
                      <w:r w:rsidRPr="007A22BF">
                        <w:rPr>
                          <w:rFonts w:ascii="Arial" w:hAnsi="Arial" w:cs="Arial"/>
                        </w:rPr>
                        <w:t>Intermediate: 6:30 pm to 7:15 pm</w:t>
                      </w:r>
                    </w:p>
                    <w:p w14:paraId="239DECB8" w14:textId="1087ADF9" w:rsidR="00184811" w:rsidRPr="007A22BF" w:rsidRDefault="00184811" w:rsidP="00184811">
                      <w:pPr>
                        <w:shd w:val="clear" w:color="auto" w:fill="FFFFFF"/>
                        <w:spacing w:after="160" w:line="235" w:lineRule="atLeast"/>
                        <w:jc w:val="center"/>
                        <w:rPr>
                          <w:rFonts w:ascii="Arial" w:hAnsi="Arial" w:cs="Arial"/>
                        </w:rPr>
                      </w:pPr>
                      <w:r w:rsidRPr="007A22BF">
                        <w:rPr>
                          <w:rFonts w:ascii="Arial" w:hAnsi="Arial" w:cs="Arial"/>
                        </w:rPr>
                        <w:t>Advanced 7:30 pm to 8:30 pm</w:t>
                      </w:r>
                    </w:p>
                    <w:p w14:paraId="459F6F8F" w14:textId="019DC11C" w:rsidR="00184811" w:rsidRPr="007A22BF" w:rsidRDefault="00184811" w:rsidP="00184811">
                      <w:pPr>
                        <w:shd w:val="clear" w:color="auto" w:fill="FFFFFF"/>
                        <w:spacing w:after="160" w:line="235" w:lineRule="atLeast"/>
                        <w:jc w:val="center"/>
                        <w:rPr>
                          <w:rFonts w:ascii="Arial" w:hAnsi="Arial" w:cs="Arial"/>
                        </w:rPr>
                      </w:pPr>
                      <w:r w:rsidRPr="007A22BF">
                        <w:rPr>
                          <w:rFonts w:ascii="Arial" w:hAnsi="Arial" w:cs="Arial"/>
                        </w:rPr>
                        <w:t xml:space="preserve">Come a few minutes before to </w:t>
                      </w:r>
                      <w:r w:rsidR="005E2217" w:rsidRPr="007A22BF">
                        <w:rPr>
                          <w:rFonts w:ascii="Arial" w:hAnsi="Arial" w:cs="Arial"/>
                        </w:rPr>
                        <w:t>register.</w:t>
                      </w:r>
                    </w:p>
                    <w:p w14:paraId="441FA6A6" w14:textId="6E39B387" w:rsidR="00184811" w:rsidRPr="007A22BF" w:rsidRDefault="00184811" w:rsidP="00184811">
                      <w:pPr>
                        <w:shd w:val="clear" w:color="auto" w:fill="FFFFFF"/>
                        <w:spacing w:after="160" w:line="235" w:lineRule="atLeast"/>
                        <w:jc w:val="center"/>
                        <w:rPr>
                          <w:rFonts w:ascii="Arial" w:hAnsi="Arial" w:cs="Arial"/>
                        </w:rPr>
                      </w:pPr>
                      <w:r w:rsidRPr="007A22BF">
                        <w:rPr>
                          <w:rFonts w:ascii="Arial" w:hAnsi="Arial" w:cs="Arial"/>
                        </w:rPr>
                        <w:t xml:space="preserve">Contact Marsha Rose 336-312-3143 </w:t>
                      </w:r>
                      <w:hyperlink r:id="rId52" w:history="1">
                        <w:r w:rsidRPr="007A22BF">
                          <w:rPr>
                            <w:rStyle w:val="Hyperlink"/>
                            <w:rFonts w:ascii="Arial" w:hAnsi="Arial" w:cs="Arial"/>
                            <w:color w:val="auto"/>
                          </w:rPr>
                          <w:t>rosemarsha@triad.rr.com</w:t>
                        </w:r>
                      </w:hyperlink>
                      <w:r w:rsidRPr="007A22BF">
                        <w:rPr>
                          <w:rFonts w:ascii="Arial" w:hAnsi="Arial" w:cs="Arial"/>
                        </w:rPr>
                        <w:t xml:space="preserve"> for additional information.</w:t>
                      </w:r>
                    </w:p>
                    <w:p w14:paraId="0D490DFE" w14:textId="77777777" w:rsidR="00184811" w:rsidRPr="00184811" w:rsidRDefault="00184811" w:rsidP="00184811">
                      <w:pPr>
                        <w:shd w:val="clear" w:color="auto" w:fill="FFFFFF"/>
                        <w:spacing w:after="160" w:line="235" w:lineRule="atLeast"/>
                        <w:rPr>
                          <w:rFonts w:ascii="Calibri" w:hAnsi="Calibri" w:cs="Calibri"/>
                          <w:color w:val="222222"/>
                          <w:sz w:val="24"/>
                          <w:szCs w:val="24"/>
                        </w:rPr>
                      </w:pPr>
                    </w:p>
                    <w:p w14:paraId="153E8666" w14:textId="77777777" w:rsidR="00184811" w:rsidRPr="00184811" w:rsidRDefault="00184811" w:rsidP="00184811">
                      <w:pPr>
                        <w:shd w:val="clear" w:color="auto" w:fill="FFFFFF"/>
                        <w:spacing w:after="160" w:line="235" w:lineRule="atLeast"/>
                        <w:rPr>
                          <w:rFonts w:ascii="Calibri" w:hAnsi="Calibri" w:cs="Calibri"/>
                          <w:color w:val="222222"/>
                          <w:sz w:val="24"/>
                          <w:szCs w:val="24"/>
                        </w:rPr>
                      </w:pPr>
                    </w:p>
                    <w:p w14:paraId="324B9FDB" w14:textId="090BD81D" w:rsidR="00940C28" w:rsidRPr="006F31B8" w:rsidRDefault="00940C28" w:rsidP="00940C28">
                      <w:pPr>
                        <w:jc w:val="center"/>
                        <w:rPr>
                          <w:b/>
                          <w:sz w:val="24"/>
                          <w:szCs w:val="24"/>
                        </w:rPr>
                      </w:pPr>
                    </w:p>
                  </w:txbxContent>
                </v:textbox>
              </v:shape>
            </w:pict>
          </mc:Fallback>
        </mc:AlternateContent>
      </w:r>
    </w:p>
    <w:p w14:paraId="6C8B39FA" w14:textId="1F5D4895" w:rsidR="00425102" w:rsidRDefault="00425102" w:rsidP="00BB7D4E">
      <w:pPr>
        <w:rPr>
          <w:noProof/>
        </w:rPr>
      </w:pPr>
    </w:p>
    <w:p w14:paraId="6C8B39FB" w14:textId="4B56D8D9" w:rsidR="00BC3852" w:rsidRDefault="00BC3852" w:rsidP="00BB7D4E">
      <w:pPr>
        <w:rPr>
          <w:noProof/>
        </w:rPr>
      </w:pPr>
    </w:p>
    <w:p w14:paraId="6C8B39FC" w14:textId="7394FC91" w:rsidR="00BB5CAE" w:rsidRDefault="00726F58" w:rsidP="00BB7D4E">
      <w:pPr>
        <w:rPr>
          <w:sz w:val="24"/>
        </w:rPr>
      </w:pPr>
      <w:r>
        <w:rPr>
          <w:sz w:val="24"/>
        </w:rPr>
        <w:tab/>
      </w:r>
      <w:r w:rsidR="00CF55F0">
        <w:rPr>
          <w:sz w:val="24"/>
        </w:rPr>
        <w:tab/>
      </w:r>
      <w:r w:rsidR="00CF55F0">
        <w:rPr>
          <w:sz w:val="24"/>
        </w:rPr>
        <w:tab/>
      </w:r>
      <w:r>
        <w:rPr>
          <w:sz w:val="24"/>
        </w:rPr>
        <w:tab/>
      </w:r>
      <w:r>
        <w:rPr>
          <w:sz w:val="24"/>
        </w:rPr>
        <w:tab/>
      </w:r>
      <w:r w:rsidR="00CF55F0">
        <w:rPr>
          <w:sz w:val="24"/>
        </w:rPr>
        <w:tab/>
      </w:r>
      <w:r w:rsidR="00CF55F0">
        <w:rPr>
          <w:sz w:val="24"/>
        </w:rPr>
        <w:tab/>
      </w:r>
      <w:r w:rsidR="00CF55F0">
        <w:rPr>
          <w:sz w:val="24"/>
        </w:rPr>
        <w:tab/>
      </w:r>
      <w:r w:rsidR="00CF55F0">
        <w:rPr>
          <w:sz w:val="24"/>
        </w:rPr>
        <w:tab/>
      </w:r>
    </w:p>
    <w:p w14:paraId="6C8B39FD" w14:textId="63E32ED1" w:rsidR="000330E6" w:rsidRDefault="000330E6" w:rsidP="00BB7D4E">
      <w:pPr>
        <w:rPr>
          <w:sz w:val="24"/>
        </w:rPr>
      </w:pPr>
    </w:p>
    <w:p w14:paraId="6C8B39FE" w14:textId="7886C6EB" w:rsidR="00D07D9A" w:rsidRDefault="00D07D9A" w:rsidP="00BB7D4E">
      <w:pPr>
        <w:rPr>
          <w:sz w:val="24"/>
        </w:rPr>
      </w:pPr>
    </w:p>
    <w:p w14:paraId="6C8B39FF" w14:textId="0D2E96D7" w:rsidR="00D94F96" w:rsidRDefault="00D94F96">
      <w:pPr>
        <w:rPr>
          <w:sz w:val="24"/>
        </w:rPr>
      </w:pPr>
    </w:p>
    <w:p w14:paraId="6C8B3A00" w14:textId="0CA1C5B1" w:rsidR="008E5EF3" w:rsidRDefault="008E5EF3" w:rsidP="00AE6FE3">
      <w:pPr>
        <w:ind w:left="1296" w:firstLine="432"/>
        <w:rPr>
          <w:sz w:val="24"/>
        </w:rPr>
      </w:pPr>
    </w:p>
    <w:p w14:paraId="6C8B3A01" w14:textId="055D75A6" w:rsidR="00FB0A60" w:rsidRDefault="00FB0A60" w:rsidP="00AE6FE3">
      <w:pPr>
        <w:ind w:left="1296" w:firstLine="432"/>
        <w:rPr>
          <w:sz w:val="24"/>
        </w:rPr>
      </w:pPr>
    </w:p>
    <w:p w14:paraId="6C8B3A05" w14:textId="2D5C2948" w:rsidR="00FB0A60" w:rsidRDefault="00FB0A60" w:rsidP="00601E94">
      <w:pPr>
        <w:rPr>
          <w:sz w:val="24"/>
        </w:rPr>
      </w:pPr>
    </w:p>
    <w:p w14:paraId="6C8B3A06" w14:textId="69A86D0B" w:rsidR="00332EA9" w:rsidRPr="00915988" w:rsidRDefault="00CE329A" w:rsidP="00332EA9">
      <w:pPr>
        <w:rPr>
          <w:sz w:val="24"/>
        </w:rPr>
      </w:pPr>
      <w:r>
        <w:rPr>
          <w:sz w:val="24"/>
        </w:rPr>
        <w:tab/>
      </w:r>
      <w:r>
        <w:rPr>
          <w:sz w:val="24"/>
        </w:rPr>
        <w:tab/>
      </w:r>
      <w:r w:rsidR="00EC1CE9">
        <w:rPr>
          <w:sz w:val="24"/>
        </w:rPr>
        <w:tab/>
      </w:r>
      <w:r w:rsidR="008A53A5">
        <w:rPr>
          <w:sz w:val="24"/>
        </w:rPr>
        <w:tab/>
      </w:r>
      <w:r w:rsidR="008A53A5">
        <w:rPr>
          <w:sz w:val="24"/>
        </w:rPr>
        <w:tab/>
      </w:r>
      <w:r w:rsidR="008A53A5">
        <w:rPr>
          <w:sz w:val="24"/>
        </w:rPr>
        <w:tab/>
      </w:r>
      <w:r w:rsidR="008A53A5">
        <w:rPr>
          <w:sz w:val="24"/>
        </w:rPr>
        <w:tab/>
      </w:r>
      <w:r w:rsidR="008A53A5">
        <w:rPr>
          <w:sz w:val="24"/>
        </w:rPr>
        <w:tab/>
      </w:r>
      <w:r w:rsidR="008A53A5">
        <w:rPr>
          <w:sz w:val="24"/>
        </w:rPr>
        <w:tab/>
      </w:r>
      <w:r w:rsidR="008A53A5">
        <w:rPr>
          <w:sz w:val="24"/>
        </w:rPr>
        <w:tab/>
      </w:r>
      <w:r w:rsidR="008A53A5">
        <w:rPr>
          <w:sz w:val="24"/>
        </w:rPr>
        <w:tab/>
      </w:r>
      <w:r w:rsidR="008A53A5">
        <w:rPr>
          <w:sz w:val="24"/>
        </w:rPr>
        <w:tab/>
      </w:r>
      <w:r w:rsidR="008A53A5">
        <w:rPr>
          <w:sz w:val="24"/>
        </w:rPr>
        <w:tab/>
      </w:r>
      <w:r w:rsidR="008A53A5">
        <w:rPr>
          <w:sz w:val="24"/>
        </w:rPr>
        <w:tab/>
      </w:r>
      <w:r w:rsidR="008A53A5">
        <w:rPr>
          <w:sz w:val="24"/>
        </w:rPr>
        <w:tab/>
      </w:r>
      <w:r w:rsidR="008A53A5">
        <w:rPr>
          <w:sz w:val="24"/>
        </w:rPr>
        <w:tab/>
      </w:r>
      <w:r w:rsidR="008A53A5">
        <w:rPr>
          <w:sz w:val="24"/>
        </w:rPr>
        <w:tab/>
      </w:r>
      <w:r w:rsidR="008A53A5">
        <w:rPr>
          <w:sz w:val="24"/>
        </w:rPr>
        <w:tab/>
      </w:r>
      <w:r>
        <w:rPr>
          <w:sz w:val="24"/>
        </w:rPr>
        <w:tab/>
      </w:r>
      <w:r w:rsidR="00EC1CE9">
        <w:rPr>
          <w:sz w:val="24"/>
        </w:rPr>
        <w:tab/>
      </w:r>
      <w:r w:rsidR="00EC1CE9">
        <w:rPr>
          <w:sz w:val="24"/>
        </w:rPr>
        <w:tab/>
      </w:r>
    </w:p>
    <w:p w14:paraId="6C8B3A07" w14:textId="0BF86C72" w:rsidR="00332EA9" w:rsidRPr="00332EA9" w:rsidRDefault="00332EA9" w:rsidP="00332EA9"/>
    <w:p w14:paraId="6C8B3A08" w14:textId="2E402049" w:rsidR="00332EA9" w:rsidRPr="00332EA9" w:rsidRDefault="00332EA9" w:rsidP="00332EA9"/>
    <w:p w14:paraId="6C8B3A09" w14:textId="6216A7A7" w:rsidR="00332EA9" w:rsidRPr="00332EA9" w:rsidRDefault="00332EA9" w:rsidP="00332EA9"/>
    <w:p w14:paraId="6C8B3A0C" w14:textId="7945BADB" w:rsidR="00332EA9" w:rsidRDefault="00332EA9" w:rsidP="00332EA9">
      <w:pPr>
        <w:ind w:right="216"/>
        <w:jc w:val="right"/>
      </w:pPr>
    </w:p>
    <w:p w14:paraId="34107D87" w14:textId="5C25FBF6" w:rsidR="00E92791" w:rsidRDefault="009E5C7A" w:rsidP="00E92791">
      <w:r>
        <w:t xml:space="preserve">   </w:t>
      </w:r>
      <w:r w:rsidR="00E92791">
        <w:tab/>
      </w:r>
      <w:r>
        <w:t xml:space="preserve">     </w:t>
      </w:r>
      <w:r w:rsidR="00E92791">
        <w:tab/>
      </w:r>
    </w:p>
    <w:p w14:paraId="2F20A63D" w14:textId="669DAA6F" w:rsidR="00910402" w:rsidRDefault="00910402" w:rsidP="00E92791"/>
    <w:p w14:paraId="2925623D" w14:textId="1DB9ED53" w:rsidR="00910402" w:rsidRDefault="00910402" w:rsidP="00E92791"/>
    <w:p w14:paraId="3616E75C" w14:textId="18DB7092" w:rsidR="00910402" w:rsidRDefault="00910402" w:rsidP="00E92791"/>
    <w:p w14:paraId="22CCC2E2" w14:textId="4A23877B" w:rsidR="00910402" w:rsidRDefault="00910402" w:rsidP="00E92791"/>
    <w:p w14:paraId="67AC7DDD" w14:textId="6037A46F" w:rsidR="007A22BF" w:rsidRDefault="007A22BF" w:rsidP="00E92791"/>
    <w:p w14:paraId="50A4CAC7" w14:textId="496DDF19" w:rsidR="007A22BF" w:rsidRDefault="007A22BF" w:rsidP="00E92791"/>
    <w:p w14:paraId="002EB990" w14:textId="2EDC1782" w:rsidR="007A22BF" w:rsidRDefault="007A22BF" w:rsidP="00E92791"/>
    <w:p w14:paraId="57BAFAF9" w14:textId="3C76FC5E" w:rsidR="007A22BF" w:rsidRDefault="003E1C98" w:rsidP="00E92791">
      <w:r>
        <w:rPr>
          <w:noProof/>
        </w:rPr>
        <mc:AlternateContent>
          <mc:Choice Requires="wps">
            <w:drawing>
              <wp:anchor distT="0" distB="0" distL="114300" distR="114300" simplePos="0" relativeHeight="251655680" behindDoc="0" locked="0" layoutInCell="1" allowOverlap="1" wp14:anchorId="6C8B3A81" wp14:editId="5A2C84A7">
                <wp:simplePos x="0" y="0"/>
                <wp:positionH relativeFrom="margin">
                  <wp:posOffset>276225</wp:posOffset>
                </wp:positionH>
                <wp:positionV relativeFrom="paragraph">
                  <wp:posOffset>715645</wp:posOffset>
                </wp:positionV>
                <wp:extent cx="1703070" cy="3661410"/>
                <wp:effectExtent l="19050" t="19050" r="30480" b="3429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3661410"/>
                        </a:xfrm>
                        <a:prstGeom prst="rect">
                          <a:avLst/>
                        </a:prstGeom>
                        <a:noFill/>
                        <a:ln w="50800" cap="rnd">
                          <a:solidFill>
                            <a:srgbClr val="FF00FF"/>
                          </a:solidFill>
                          <a:prstDash val="sysDot"/>
                          <a:miter lim="800000"/>
                          <a:headEnd/>
                          <a:tailEnd/>
                        </a:ln>
                        <a:extLst>
                          <a:ext uri="{909E8E84-426E-40DD-AFC4-6F175D3DCCD1}">
                            <a14:hiddenFill xmlns:a14="http://schemas.microsoft.com/office/drawing/2010/main">
                              <a:solidFill>
                                <a:srgbClr val="C0C0C0"/>
                              </a:solidFill>
                            </a14:hiddenFill>
                          </a:ext>
                        </a:extLst>
                      </wps:spPr>
                      <wps:txbx>
                        <w:txbxContent>
                          <w:p w14:paraId="6C8B3BAA" w14:textId="77777777" w:rsidR="008030DE" w:rsidRPr="0021653E" w:rsidRDefault="008030DE" w:rsidP="00AD0FA6">
                            <w:pPr>
                              <w:rPr>
                                <w:rFonts w:ascii="Garamond" w:hAnsi="Garamond"/>
                                <w:color w:val="FF0000"/>
                                <w:sz w:val="2"/>
                                <w:szCs w:val="2"/>
                              </w:rPr>
                            </w:pPr>
                          </w:p>
                          <w:p w14:paraId="6529BDC9" w14:textId="77777777" w:rsidR="007A22BF" w:rsidRDefault="007A22BF" w:rsidP="000F0FDC">
                            <w:pPr>
                              <w:pStyle w:val="BodyText-Contemporary"/>
                              <w:suppressAutoHyphens w:val="0"/>
                              <w:spacing w:after="0" w:line="240" w:lineRule="auto"/>
                              <w:jc w:val="center"/>
                              <w:rPr>
                                <w:b/>
                              </w:rPr>
                            </w:pPr>
                          </w:p>
                          <w:p w14:paraId="1F943C4E" w14:textId="77777777" w:rsidR="007A22BF" w:rsidRDefault="007A22BF" w:rsidP="000F0FDC">
                            <w:pPr>
                              <w:pStyle w:val="BodyText-Contemporary"/>
                              <w:suppressAutoHyphens w:val="0"/>
                              <w:spacing w:after="0" w:line="240" w:lineRule="auto"/>
                              <w:jc w:val="center"/>
                              <w:rPr>
                                <w:b/>
                              </w:rPr>
                            </w:pPr>
                          </w:p>
                          <w:p w14:paraId="0847BED0" w14:textId="0D62BA5D" w:rsidR="00C909AB" w:rsidRPr="007A22BF" w:rsidRDefault="00C909AB" w:rsidP="000F0FDC">
                            <w:pPr>
                              <w:pStyle w:val="BodyText-Contemporary"/>
                              <w:suppressAutoHyphens w:val="0"/>
                              <w:spacing w:after="0" w:line="240" w:lineRule="auto"/>
                              <w:jc w:val="center"/>
                              <w:rPr>
                                <w:b/>
                              </w:rPr>
                            </w:pPr>
                            <w:r w:rsidRPr="007A22BF">
                              <w:rPr>
                                <w:b/>
                              </w:rPr>
                              <w:t>SHAG LESSONS</w:t>
                            </w:r>
                          </w:p>
                          <w:p w14:paraId="6C8B3BAB" w14:textId="02CFF1AE" w:rsidR="008030DE" w:rsidRPr="007A22BF" w:rsidRDefault="000F0FDC" w:rsidP="000F0FDC">
                            <w:pPr>
                              <w:pStyle w:val="BodyText-Contemporary"/>
                              <w:suppressAutoHyphens w:val="0"/>
                              <w:spacing w:after="0" w:line="240" w:lineRule="auto"/>
                              <w:jc w:val="center"/>
                              <w:rPr>
                                <w:b/>
                              </w:rPr>
                            </w:pPr>
                            <w:r w:rsidRPr="007A22BF">
                              <w:rPr>
                                <w:b/>
                              </w:rPr>
                              <w:t>Mickey &amp; Penny Hull</w:t>
                            </w:r>
                          </w:p>
                          <w:p w14:paraId="7E774A78" w14:textId="77777777" w:rsidR="00C909AB" w:rsidRPr="007A22BF" w:rsidRDefault="00C909AB" w:rsidP="000F0FDC">
                            <w:pPr>
                              <w:pStyle w:val="BodyText-Contemporary"/>
                              <w:suppressAutoHyphens w:val="0"/>
                              <w:spacing w:after="0" w:line="240" w:lineRule="auto"/>
                              <w:jc w:val="center"/>
                              <w:rPr>
                                <w:b/>
                              </w:rPr>
                            </w:pPr>
                          </w:p>
                          <w:p w14:paraId="29C753B4" w14:textId="5F6033A0" w:rsidR="002C4AF2" w:rsidRPr="007A22BF" w:rsidRDefault="002C4AF2" w:rsidP="000F0FDC">
                            <w:pPr>
                              <w:pStyle w:val="BodyText-Contemporary"/>
                              <w:suppressAutoHyphens w:val="0"/>
                              <w:spacing w:after="0" w:line="240" w:lineRule="auto"/>
                              <w:jc w:val="center"/>
                              <w:rPr>
                                <w:b/>
                                <w:i/>
                                <w:iCs/>
                              </w:rPr>
                            </w:pPr>
                            <w:r w:rsidRPr="007A22BF">
                              <w:rPr>
                                <w:b/>
                                <w:i/>
                                <w:iCs/>
                              </w:rPr>
                              <w:t>Call to reserve your spot</w:t>
                            </w:r>
                            <w:r w:rsidR="00FA0D79" w:rsidRPr="007A22BF">
                              <w:rPr>
                                <w:b/>
                                <w:i/>
                                <w:iCs/>
                              </w:rPr>
                              <w:t xml:space="preserve"> and bring a partner: 336-403-5873</w:t>
                            </w:r>
                          </w:p>
                          <w:p w14:paraId="73530D08" w14:textId="5427EEBB" w:rsidR="003F0BFD" w:rsidRPr="007A22BF" w:rsidRDefault="003F0BFD" w:rsidP="000F0FDC">
                            <w:pPr>
                              <w:pStyle w:val="BodyText-Contemporary"/>
                              <w:suppressAutoHyphens w:val="0"/>
                              <w:spacing w:after="0" w:line="240" w:lineRule="auto"/>
                              <w:jc w:val="center"/>
                              <w:rPr>
                                <w:b/>
                              </w:rPr>
                            </w:pPr>
                          </w:p>
                          <w:p w14:paraId="1AFE5B78" w14:textId="3FF1724B" w:rsidR="003F0BFD" w:rsidRPr="007A22BF" w:rsidRDefault="002809D3" w:rsidP="000F0FDC">
                            <w:pPr>
                              <w:pStyle w:val="BodyText-Contemporary"/>
                              <w:suppressAutoHyphens w:val="0"/>
                              <w:spacing w:after="0" w:line="240" w:lineRule="auto"/>
                              <w:jc w:val="center"/>
                              <w:rPr>
                                <w:b/>
                              </w:rPr>
                            </w:pPr>
                            <w:r w:rsidRPr="007A22BF">
                              <w:rPr>
                                <w:b/>
                              </w:rPr>
                              <w:t>Mondays</w:t>
                            </w:r>
                            <w:r w:rsidR="003F0BFD" w:rsidRPr="007A22BF">
                              <w:rPr>
                                <w:b/>
                              </w:rPr>
                              <w:t xml:space="preserve"> </w:t>
                            </w:r>
                          </w:p>
                          <w:p w14:paraId="3F730F7B" w14:textId="0A6460D3" w:rsidR="00A42168" w:rsidRPr="007A22BF" w:rsidRDefault="00A42168" w:rsidP="000F0FDC">
                            <w:pPr>
                              <w:pStyle w:val="BodyText-Contemporary"/>
                              <w:suppressAutoHyphens w:val="0"/>
                              <w:spacing w:after="0" w:line="240" w:lineRule="auto"/>
                              <w:jc w:val="center"/>
                              <w:rPr>
                                <w:b/>
                              </w:rPr>
                            </w:pPr>
                            <w:r w:rsidRPr="007A22BF">
                              <w:rPr>
                                <w:b/>
                              </w:rPr>
                              <w:t>Beginners: 6:00 pm</w:t>
                            </w:r>
                          </w:p>
                          <w:p w14:paraId="47E33A38" w14:textId="566898C2" w:rsidR="00A42168" w:rsidRPr="007A22BF" w:rsidRDefault="00A42168" w:rsidP="000F0FDC">
                            <w:pPr>
                              <w:pStyle w:val="BodyText-Contemporary"/>
                              <w:suppressAutoHyphens w:val="0"/>
                              <w:spacing w:after="0" w:line="240" w:lineRule="auto"/>
                              <w:jc w:val="center"/>
                              <w:rPr>
                                <w:b/>
                              </w:rPr>
                            </w:pPr>
                            <w:r w:rsidRPr="007A22BF">
                              <w:rPr>
                                <w:b/>
                              </w:rPr>
                              <w:t xml:space="preserve">Intermediate: </w:t>
                            </w:r>
                            <w:r w:rsidR="002C4AF2" w:rsidRPr="007A22BF">
                              <w:rPr>
                                <w:b/>
                              </w:rPr>
                              <w:t>7:00 pm</w:t>
                            </w:r>
                          </w:p>
                          <w:p w14:paraId="7BA11D5F" w14:textId="6EF0AEC9" w:rsidR="001C242A" w:rsidRPr="007A22BF" w:rsidRDefault="001C242A" w:rsidP="000F0FDC">
                            <w:pPr>
                              <w:pStyle w:val="BodyText-Contemporary"/>
                              <w:suppressAutoHyphens w:val="0"/>
                              <w:spacing w:after="0" w:line="240" w:lineRule="auto"/>
                              <w:jc w:val="center"/>
                              <w:rPr>
                                <w:b/>
                              </w:rPr>
                            </w:pPr>
                          </w:p>
                          <w:p w14:paraId="23271E5D" w14:textId="3D07501F" w:rsidR="001C242A" w:rsidRPr="007A22BF" w:rsidRDefault="001C242A" w:rsidP="0021653E">
                            <w:pPr>
                              <w:pStyle w:val="BodyText-Contemporary"/>
                              <w:suppressAutoHyphens w:val="0"/>
                              <w:spacing w:after="0" w:line="240" w:lineRule="auto"/>
                              <w:jc w:val="center"/>
                              <w:rPr>
                                <w:b/>
                              </w:rPr>
                            </w:pPr>
                            <w:r w:rsidRPr="007A22BF">
                              <w:rPr>
                                <w:b/>
                              </w:rPr>
                              <w:t xml:space="preserve">Private Lessons </w:t>
                            </w:r>
                            <w:r w:rsidR="00FA0D79" w:rsidRPr="007A22BF">
                              <w:rPr>
                                <w:b/>
                              </w:rPr>
                              <w:t xml:space="preserve">also </w:t>
                            </w:r>
                            <w:r w:rsidRPr="007A22BF">
                              <w:rPr>
                                <w:b/>
                              </w:rPr>
                              <w:t>available</w:t>
                            </w:r>
                            <w:r w:rsidR="00C909AB" w:rsidRPr="007A22BF">
                              <w:rPr>
                                <w:b/>
                              </w:rPr>
                              <w:t>.</w:t>
                            </w:r>
                          </w:p>
                          <w:p w14:paraId="449EE357" w14:textId="77777777" w:rsidR="001C242A" w:rsidRPr="007A22BF" w:rsidRDefault="001C242A" w:rsidP="0021653E">
                            <w:pPr>
                              <w:pStyle w:val="BodyText-Contemporary"/>
                              <w:suppressAutoHyphens w:val="0"/>
                              <w:spacing w:after="0" w:line="240" w:lineRule="auto"/>
                              <w:jc w:val="center"/>
                              <w:rPr>
                                <w:b/>
                              </w:rPr>
                            </w:pPr>
                          </w:p>
                          <w:p w14:paraId="6C8B3BB9" w14:textId="291792A7" w:rsidR="003E0E7D" w:rsidRPr="007A22BF" w:rsidRDefault="003E0E7D" w:rsidP="001C242A">
                            <w:pPr>
                              <w:pStyle w:val="BodyText-Contemporary"/>
                              <w:suppressAutoHyphens w:val="0"/>
                              <w:spacing w:after="0" w:line="240" w:lineRule="auto"/>
                              <w:jc w:val="center"/>
                              <w:rPr>
                                <w:b/>
                              </w:rPr>
                            </w:pPr>
                            <w:r w:rsidRPr="007A22BF">
                              <w:rPr>
                                <w:b/>
                              </w:rPr>
                              <w:t>Call for details</w:t>
                            </w:r>
                            <w:r w:rsidR="00973E6B" w:rsidRPr="007A22BF">
                              <w:rPr>
                                <w:b/>
                              </w:rPr>
                              <w:t xml:space="preserve"> &amp; </w:t>
                            </w:r>
                            <w:r w:rsidR="00FA0D79" w:rsidRPr="007A22BF">
                              <w:rPr>
                                <w:b/>
                              </w:rPr>
                              <w:t>directions.</w:t>
                            </w:r>
                          </w:p>
                          <w:p w14:paraId="6C8B3BBA" w14:textId="7171C41A" w:rsidR="000F0FDC" w:rsidRPr="007A22BF" w:rsidRDefault="000F0FDC" w:rsidP="001C242A">
                            <w:pPr>
                              <w:pStyle w:val="BodyText-Contemporary"/>
                              <w:suppressAutoHyphens w:val="0"/>
                              <w:spacing w:after="0" w:line="240" w:lineRule="auto"/>
                              <w:jc w:val="center"/>
                              <w:rPr>
                                <w:b/>
                              </w:rPr>
                            </w:pPr>
                            <w:r w:rsidRPr="007A22BF">
                              <w:rPr>
                                <w:b/>
                              </w:rPr>
                              <w:t>336-403-5873</w:t>
                            </w:r>
                          </w:p>
                          <w:p w14:paraId="6C8B3BBB" w14:textId="1841EE6C" w:rsidR="000F0FDC" w:rsidRPr="007A22BF" w:rsidRDefault="000F0FDC" w:rsidP="001C242A">
                            <w:pPr>
                              <w:pStyle w:val="BodyText-Contemporary"/>
                              <w:suppressAutoHyphens w:val="0"/>
                              <w:spacing w:after="0" w:line="240" w:lineRule="auto"/>
                              <w:jc w:val="center"/>
                              <w:rPr>
                                <w:b/>
                              </w:rPr>
                            </w:pPr>
                            <w:r w:rsidRPr="007A22BF">
                              <w:rPr>
                                <w:b/>
                              </w:rPr>
                              <w:t xml:space="preserve">Email:  </w:t>
                            </w:r>
                            <w:hyperlink r:id="rId53" w:history="1">
                              <w:r w:rsidR="001C242A" w:rsidRPr="007A22BF">
                                <w:rPr>
                                  <w:rStyle w:val="Hyperlink"/>
                                  <w:b/>
                                </w:rPr>
                                <w:t>thull@triad.rr.com</w:t>
                              </w:r>
                            </w:hyperlink>
                          </w:p>
                          <w:p w14:paraId="78E45D01" w14:textId="77777777" w:rsidR="001C242A" w:rsidRPr="000F0FDC" w:rsidRDefault="001C242A" w:rsidP="001C242A">
                            <w:pPr>
                              <w:pStyle w:val="BodyText-Contemporary"/>
                              <w:suppressAutoHyphens w:val="0"/>
                              <w:spacing w:after="0" w:line="240" w:lineRule="aut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81" id="Text Box 32" o:spid="_x0000_s1046" type="#_x0000_t202" style="position:absolute;margin-left:21.75pt;margin-top:56.35pt;width:134.1pt;height:288.3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" filled="f" fillcolor="silver" strokecolor="fuchsia" strokeweight="4pt">
                <v:stroke dashstyle="1 1" endcap="round"/>
                <v:textbox>
                  <w:txbxContent>
                    <w:p w14:paraId="6C8B3BAA" w14:textId="77777777" w:rsidR="008030DE" w:rsidRPr="0021653E" w:rsidRDefault="008030DE" w:rsidP="00AD0FA6">
                      <w:pPr>
                        <w:rPr>
                          <w:rFonts w:ascii="Garamond" w:hAnsi="Garamond"/>
                          <w:color w:val="FF0000"/>
                          <w:sz w:val="2"/>
                          <w:szCs w:val="2"/>
                        </w:rPr>
                      </w:pPr>
                    </w:p>
                    <w:p w14:paraId="6529BDC9" w14:textId="77777777" w:rsidR="007A22BF" w:rsidRDefault="007A22BF" w:rsidP="000F0FDC">
                      <w:pPr>
                        <w:pStyle w:val="BodyText-Contemporary"/>
                        <w:suppressAutoHyphens w:val="0"/>
                        <w:spacing w:after="0" w:line="240" w:lineRule="auto"/>
                        <w:jc w:val="center"/>
                        <w:rPr>
                          <w:b/>
                        </w:rPr>
                      </w:pPr>
                    </w:p>
                    <w:p w14:paraId="1F943C4E" w14:textId="77777777" w:rsidR="007A22BF" w:rsidRDefault="007A22BF" w:rsidP="000F0FDC">
                      <w:pPr>
                        <w:pStyle w:val="BodyText-Contemporary"/>
                        <w:suppressAutoHyphens w:val="0"/>
                        <w:spacing w:after="0" w:line="240" w:lineRule="auto"/>
                        <w:jc w:val="center"/>
                        <w:rPr>
                          <w:b/>
                        </w:rPr>
                      </w:pPr>
                    </w:p>
                    <w:p w14:paraId="0847BED0" w14:textId="0D62BA5D" w:rsidR="00C909AB" w:rsidRPr="007A22BF" w:rsidRDefault="00C909AB" w:rsidP="000F0FDC">
                      <w:pPr>
                        <w:pStyle w:val="BodyText-Contemporary"/>
                        <w:suppressAutoHyphens w:val="0"/>
                        <w:spacing w:after="0" w:line="240" w:lineRule="auto"/>
                        <w:jc w:val="center"/>
                        <w:rPr>
                          <w:b/>
                        </w:rPr>
                      </w:pPr>
                      <w:r w:rsidRPr="007A22BF">
                        <w:rPr>
                          <w:b/>
                        </w:rPr>
                        <w:t>SHAG LESSONS</w:t>
                      </w:r>
                    </w:p>
                    <w:p w14:paraId="6C8B3BAB" w14:textId="02CFF1AE" w:rsidR="008030DE" w:rsidRPr="007A22BF" w:rsidRDefault="000F0FDC" w:rsidP="000F0FDC">
                      <w:pPr>
                        <w:pStyle w:val="BodyText-Contemporary"/>
                        <w:suppressAutoHyphens w:val="0"/>
                        <w:spacing w:after="0" w:line="240" w:lineRule="auto"/>
                        <w:jc w:val="center"/>
                        <w:rPr>
                          <w:b/>
                        </w:rPr>
                      </w:pPr>
                      <w:r w:rsidRPr="007A22BF">
                        <w:rPr>
                          <w:b/>
                        </w:rPr>
                        <w:t>Mickey &amp; Penny Hull</w:t>
                      </w:r>
                    </w:p>
                    <w:p w14:paraId="7E774A78" w14:textId="77777777" w:rsidR="00C909AB" w:rsidRPr="007A22BF" w:rsidRDefault="00C909AB" w:rsidP="000F0FDC">
                      <w:pPr>
                        <w:pStyle w:val="BodyText-Contemporary"/>
                        <w:suppressAutoHyphens w:val="0"/>
                        <w:spacing w:after="0" w:line="240" w:lineRule="auto"/>
                        <w:jc w:val="center"/>
                        <w:rPr>
                          <w:b/>
                        </w:rPr>
                      </w:pPr>
                    </w:p>
                    <w:p w14:paraId="29C753B4" w14:textId="5F6033A0" w:rsidR="002C4AF2" w:rsidRPr="007A22BF" w:rsidRDefault="002C4AF2" w:rsidP="000F0FDC">
                      <w:pPr>
                        <w:pStyle w:val="BodyText-Contemporary"/>
                        <w:suppressAutoHyphens w:val="0"/>
                        <w:spacing w:after="0" w:line="240" w:lineRule="auto"/>
                        <w:jc w:val="center"/>
                        <w:rPr>
                          <w:b/>
                          <w:i/>
                          <w:iCs/>
                        </w:rPr>
                      </w:pPr>
                      <w:r w:rsidRPr="007A22BF">
                        <w:rPr>
                          <w:b/>
                          <w:i/>
                          <w:iCs/>
                        </w:rPr>
                        <w:t>Call to reserve your spot</w:t>
                      </w:r>
                      <w:r w:rsidR="00FA0D79" w:rsidRPr="007A22BF">
                        <w:rPr>
                          <w:b/>
                          <w:i/>
                          <w:iCs/>
                        </w:rPr>
                        <w:t xml:space="preserve"> and bring a partner: 336-403-5873</w:t>
                      </w:r>
                    </w:p>
                    <w:p w14:paraId="73530D08" w14:textId="5427EEBB" w:rsidR="003F0BFD" w:rsidRPr="007A22BF" w:rsidRDefault="003F0BFD" w:rsidP="000F0FDC">
                      <w:pPr>
                        <w:pStyle w:val="BodyText-Contemporary"/>
                        <w:suppressAutoHyphens w:val="0"/>
                        <w:spacing w:after="0" w:line="240" w:lineRule="auto"/>
                        <w:jc w:val="center"/>
                        <w:rPr>
                          <w:b/>
                        </w:rPr>
                      </w:pPr>
                    </w:p>
                    <w:p w14:paraId="1AFE5B78" w14:textId="3FF1724B" w:rsidR="003F0BFD" w:rsidRPr="007A22BF" w:rsidRDefault="002809D3" w:rsidP="000F0FDC">
                      <w:pPr>
                        <w:pStyle w:val="BodyText-Contemporary"/>
                        <w:suppressAutoHyphens w:val="0"/>
                        <w:spacing w:after="0" w:line="240" w:lineRule="auto"/>
                        <w:jc w:val="center"/>
                        <w:rPr>
                          <w:b/>
                        </w:rPr>
                      </w:pPr>
                      <w:r w:rsidRPr="007A22BF">
                        <w:rPr>
                          <w:b/>
                        </w:rPr>
                        <w:t>Mondays</w:t>
                      </w:r>
                      <w:r w:rsidR="003F0BFD" w:rsidRPr="007A22BF">
                        <w:rPr>
                          <w:b/>
                        </w:rPr>
                        <w:t xml:space="preserve"> </w:t>
                      </w:r>
                    </w:p>
                    <w:p w14:paraId="3F730F7B" w14:textId="0A6460D3" w:rsidR="00A42168" w:rsidRPr="007A22BF" w:rsidRDefault="00A42168" w:rsidP="000F0FDC">
                      <w:pPr>
                        <w:pStyle w:val="BodyText-Contemporary"/>
                        <w:suppressAutoHyphens w:val="0"/>
                        <w:spacing w:after="0" w:line="240" w:lineRule="auto"/>
                        <w:jc w:val="center"/>
                        <w:rPr>
                          <w:b/>
                        </w:rPr>
                      </w:pPr>
                      <w:r w:rsidRPr="007A22BF">
                        <w:rPr>
                          <w:b/>
                        </w:rPr>
                        <w:t>Beginners: 6:00 pm</w:t>
                      </w:r>
                    </w:p>
                    <w:p w14:paraId="47E33A38" w14:textId="566898C2" w:rsidR="00A42168" w:rsidRPr="007A22BF" w:rsidRDefault="00A42168" w:rsidP="000F0FDC">
                      <w:pPr>
                        <w:pStyle w:val="BodyText-Contemporary"/>
                        <w:suppressAutoHyphens w:val="0"/>
                        <w:spacing w:after="0" w:line="240" w:lineRule="auto"/>
                        <w:jc w:val="center"/>
                        <w:rPr>
                          <w:b/>
                        </w:rPr>
                      </w:pPr>
                      <w:r w:rsidRPr="007A22BF">
                        <w:rPr>
                          <w:b/>
                        </w:rPr>
                        <w:t xml:space="preserve">Intermediate: </w:t>
                      </w:r>
                      <w:r w:rsidR="002C4AF2" w:rsidRPr="007A22BF">
                        <w:rPr>
                          <w:b/>
                        </w:rPr>
                        <w:t>7:00 pm</w:t>
                      </w:r>
                    </w:p>
                    <w:p w14:paraId="7BA11D5F" w14:textId="6EF0AEC9" w:rsidR="001C242A" w:rsidRPr="007A22BF" w:rsidRDefault="001C242A" w:rsidP="000F0FDC">
                      <w:pPr>
                        <w:pStyle w:val="BodyText-Contemporary"/>
                        <w:suppressAutoHyphens w:val="0"/>
                        <w:spacing w:after="0" w:line="240" w:lineRule="auto"/>
                        <w:jc w:val="center"/>
                        <w:rPr>
                          <w:b/>
                        </w:rPr>
                      </w:pPr>
                    </w:p>
                    <w:p w14:paraId="23271E5D" w14:textId="3D07501F" w:rsidR="001C242A" w:rsidRPr="007A22BF" w:rsidRDefault="001C242A" w:rsidP="0021653E">
                      <w:pPr>
                        <w:pStyle w:val="BodyText-Contemporary"/>
                        <w:suppressAutoHyphens w:val="0"/>
                        <w:spacing w:after="0" w:line="240" w:lineRule="auto"/>
                        <w:jc w:val="center"/>
                        <w:rPr>
                          <w:b/>
                        </w:rPr>
                      </w:pPr>
                      <w:r w:rsidRPr="007A22BF">
                        <w:rPr>
                          <w:b/>
                        </w:rPr>
                        <w:t xml:space="preserve">Private Lessons </w:t>
                      </w:r>
                      <w:r w:rsidR="00FA0D79" w:rsidRPr="007A22BF">
                        <w:rPr>
                          <w:b/>
                        </w:rPr>
                        <w:t xml:space="preserve">also </w:t>
                      </w:r>
                      <w:r w:rsidRPr="007A22BF">
                        <w:rPr>
                          <w:b/>
                        </w:rPr>
                        <w:t>available</w:t>
                      </w:r>
                      <w:r w:rsidR="00C909AB" w:rsidRPr="007A22BF">
                        <w:rPr>
                          <w:b/>
                        </w:rPr>
                        <w:t>.</w:t>
                      </w:r>
                    </w:p>
                    <w:p w14:paraId="449EE357" w14:textId="77777777" w:rsidR="001C242A" w:rsidRPr="007A22BF" w:rsidRDefault="001C242A" w:rsidP="0021653E">
                      <w:pPr>
                        <w:pStyle w:val="BodyText-Contemporary"/>
                        <w:suppressAutoHyphens w:val="0"/>
                        <w:spacing w:after="0" w:line="240" w:lineRule="auto"/>
                        <w:jc w:val="center"/>
                        <w:rPr>
                          <w:b/>
                        </w:rPr>
                      </w:pPr>
                    </w:p>
                    <w:p w14:paraId="6C8B3BB9" w14:textId="291792A7" w:rsidR="003E0E7D" w:rsidRPr="007A22BF" w:rsidRDefault="003E0E7D" w:rsidP="001C242A">
                      <w:pPr>
                        <w:pStyle w:val="BodyText-Contemporary"/>
                        <w:suppressAutoHyphens w:val="0"/>
                        <w:spacing w:after="0" w:line="240" w:lineRule="auto"/>
                        <w:jc w:val="center"/>
                        <w:rPr>
                          <w:b/>
                        </w:rPr>
                      </w:pPr>
                      <w:r w:rsidRPr="007A22BF">
                        <w:rPr>
                          <w:b/>
                        </w:rPr>
                        <w:t>Call for details</w:t>
                      </w:r>
                      <w:r w:rsidR="00973E6B" w:rsidRPr="007A22BF">
                        <w:rPr>
                          <w:b/>
                        </w:rPr>
                        <w:t xml:space="preserve"> &amp; </w:t>
                      </w:r>
                      <w:r w:rsidR="00FA0D79" w:rsidRPr="007A22BF">
                        <w:rPr>
                          <w:b/>
                        </w:rPr>
                        <w:t>directions.</w:t>
                      </w:r>
                    </w:p>
                    <w:p w14:paraId="6C8B3BBA" w14:textId="7171C41A" w:rsidR="000F0FDC" w:rsidRPr="007A22BF" w:rsidRDefault="000F0FDC" w:rsidP="001C242A">
                      <w:pPr>
                        <w:pStyle w:val="BodyText-Contemporary"/>
                        <w:suppressAutoHyphens w:val="0"/>
                        <w:spacing w:after="0" w:line="240" w:lineRule="auto"/>
                        <w:jc w:val="center"/>
                        <w:rPr>
                          <w:b/>
                        </w:rPr>
                      </w:pPr>
                      <w:r w:rsidRPr="007A22BF">
                        <w:rPr>
                          <w:b/>
                        </w:rPr>
                        <w:t>336-403-5873</w:t>
                      </w:r>
                    </w:p>
                    <w:p w14:paraId="6C8B3BBB" w14:textId="1841EE6C" w:rsidR="000F0FDC" w:rsidRPr="007A22BF" w:rsidRDefault="000F0FDC" w:rsidP="001C242A">
                      <w:pPr>
                        <w:pStyle w:val="BodyText-Contemporary"/>
                        <w:suppressAutoHyphens w:val="0"/>
                        <w:spacing w:after="0" w:line="240" w:lineRule="auto"/>
                        <w:jc w:val="center"/>
                        <w:rPr>
                          <w:b/>
                        </w:rPr>
                      </w:pPr>
                      <w:r w:rsidRPr="007A22BF">
                        <w:rPr>
                          <w:b/>
                        </w:rPr>
                        <w:t xml:space="preserve">Email:  </w:t>
                      </w:r>
                      <w:hyperlink r:id="rId54" w:history="1">
                        <w:r w:rsidR="001C242A" w:rsidRPr="007A22BF">
                          <w:rPr>
                            <w:rStyle w:val="Hyperlink"/>
                            <w:b/>
                          </w:rPr>
                          <w:t>thull@triad.rr.com</w:t>
                        </w:r>
                      </w:hyperlink>
                    </w:p>
                    <w:p w14:paraId="78E45D01" w14:textId="77777777" w:rsidR="001C242A" w:rsidRPr="000F0FDC" w:rsidRDefault="001C242A" w:rsidP="001C242A">
                      <w:pPr>
                        <w:pStyle w:val="BodyText-Contemporary"/>
                        <w:suppressAutoHyphens w:val="0"/>
                        <w:spacing w:after="0" w:line="240" w:lineRule="auto"/>
                        <w:rPr>
                          <w:b/>
                        </w:rPr>
                      </w:pPr>
                    </w:p>
                  </w:txbxContent>
                </v:textbox>
                <w10:wrap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7"/>
        <w:gridCol w:w="5827"/>
      </w:tblGrid>
      <w:tr w:rsidR="00BB1A61" w14:paraId="4693DD26" w14:textId="77777777" w:rsidTr="006F7B25">
        <w:tc>
          <w:tcPr>
            <w:tcW w:w="5827" w:type="dxa"/>
          </w:tcPr>
          <w:p w14:paraId="60335B04" w14:textId="42135F62" w:rsidR="00FA6906" w:rsidRDefault="00FA6906" w:rsidP="003C4F9C"/>
        </w:tc>
        <w:tc>
          <w:tcPr>
            <w:tcW w:w="5827" w:type="dxa"/>
          </w:tcPr>
          <w:p w14:paraId="4AF6A721" w14:textId="5D670DE9" w:rsidR="00FA6906" w:rsidRDefault="00FA6906" w:rsidP="00FA6906">
            <w:pPr>
              <w:shd w:val="clear" w:color="auto" w:fill="FFFFFF"/>
              <w:jc w:val="center"/>
              <w:rPr>
                <w:rFonts w:ascii="Arial" w:hAnsi="Arial" w:cs="Arial"/>
                <w:sz w:val="24"/>
                <w:szCs w:val="24"/>
              </w:rPr>
            </w:pPr>
          </w:p>
          <w:p w14:paraId="24B63DCC" w14:textId="092991E9" w:rsidR="00FA6906" w:rsidRDefault="00FA6906" w:rsidP="00F257E2">
            <w:pPr>
              <w:shd w:val="clear" w:color="auto" w:fill="FFFFFF"/>
              <w:rPr>
                <w:rFonts w:ascii="Arial" w:hAnsi="Arial" w:cs="Arial"/>
                <w:sz w:val="24"/>
                <w:szCs w:val="24"/>
              </w:rPr>
            </w:pPr>
          </w:p>
          <w:p w14:paraId="33A0331E" w14:textId="3C0C6F1C" w:rsidR="00BB1A61" w:rsidRDefault="00BB1A61" w:rsidP="003C4F9C"/>
          <w:p w14:paraId="5D5A19D3" w14:textId="3E071F7A" w:rsidR="00F745F0" w:rsidRDefault="00F745F0" w:rsidP="00FA6906">
            <w:pPr>
              <w:jc w:val="center"/>
            </w:pPr>
          </w:p>
          <w:p w14:paraId="2D37891D" w14:textId="5F945CD7" w:rsidR="00F745F0" w:rsidRDefault="00F745F0" w:rsidP="00313F3B">
            <w:pPr>
              <w:jc w:val="center"/>
            </w:pPr>
          </w:p>
        </w:tc>
      </w:tr>
    </w:tbl>
    <w:p w14:paraId="2916097E" w14:textId="39C75CF0" w:rsidR="00BB1A61" w:rsidRDefault="0019137F" w:rsidP="0019137F">
      <w:pPr>
        <w:tabs>
          <w:tab w:val="left" w:pos="3540"/>
        </w:tabs>
      </w:pPr>
      <w:r>
        <w:tab/>
      </w:r>
    </w:p>
    <w:p w14:paraId="2314EEAD" w14:textId="2173A1B9" w:rsidR="00026DAC" w:rsidRDefault="00026DAC" w:rsidP="003C4F9C"/>
    <w:p w14:paraId="456ADB4C" w14:textId="2D400418" w:rsidR="00026DAC" w:rsidRDefault="00026DAC" w:rsidP="00026DAC">
      <w:pPr>
        <w:jc w:val="center"/>
      </w:pPr>
    </w:p>
    <w:p w14:paraId="56E25A30" w14:textId="1043FEA5" w:rsidR="00026DAC" w:rsidRDefault="00026DAC" w:rsidP="003C4F9C"/>
    <w:p w14:paraId="0CC3D5F4" w14:textId="00DCA63E" w:rsidR="00E41656" w:rsidRDefault="00E41656" w:rsidP="003C4F9C"/>
    <w:p w14:paraId="519C3B5D" w14:textId="21E39A85" w:rsidR="00E41656" w:rsidRDefault="00E41656" w:rsidP="003C4F9C"/>
    <w:p w14:paraId="5CF7EEEB" w14:textId="780BC504" w:rsidR="00E41656" w:rsidRDefault="0019137F" w:rsidP="003C4F9C">
      <w:r>
        <w:rPr>
          <w:noProof/>
        </w:rPr>
        <mc:AlternateContent>
          <mc:Choice Requires="wps">
            <w:drawing>
              <wp:anchor distT="0" distB="0" distL="114300" distR="114300" simplePos="0" relativeHeight="251712000" behindDoc="0" locked="0" layoutInCell="1" allowOverlap="1" wp14:anchorId="05ECF023" wp14:editId="326B448A">
                <wp:simplePos x="0" y="0"/>
                <wp:positionH relativeFrom="margin">
                  <wp:posOffset>3979545</wp:posOffset>
                </wp:positionH>
                <wp:positionV relativeFrom="paragraph">
                  <wp:posOffset>28575</wp:posOffset>
                </wp:positionV>
                <wp:extent cx="3200400" cy="1952625"/>
                <wp:effectExtent l="19050" t="19050" r="38100" b="3810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52625"/>
                        </a:xfrm>
                        <a:prstGeom prst="rect">
                          <a:avLst/>
                        </a:prstGeom>
                        <a:noFill/>
                        <a:ln w="50800" cap="rnd">
                          <a:solidFill>
                            <a:schemeClr val="accent1">
                              <a:lumMod val="75000"/>
                            </a:schemeClr>
                          </a:solidFill>
                          <a:prstDash val="sysDot"/>
                          <a:miter lim="800000"/>
                          <a:headEnd/>
                          <a:tailEnd/>
                        </a:ln>
                      </wps:spPr>
                      <wps:txbx>
                        <w:txbxContent>
                          <w:p w14:paraId="71A52D6E" w14:textId="77777777" w:rsidR="00C52540" w:rsidRPr="0021653E" w:rsidRDefault="00C52540" w:rsidP="00C52540">
                            <w:pPr>
                              <w:rPr>
                                <w:rFonts w:ascii="Garamond" w:hAnsi="Garamond"/>
                                <w:color w:val="FF0000"/>
                                <w:sz w:val="2"/>
                                <w:szCs w:val="2"/>
                              </w:rPr>
                            </w:pPr>
                          </w:p>
                          <w:p w14:paraId="0DFD25D0" w14:textId="3C61A407" w:rsidR="00C008D9" w:rsidRPr="00530A1A" w:rsidRDefault="00C008D9" w:rsidP="00C52540">
                            <w:pPr>
                              <w:pStyle w:val="BodyText-Contemporary"/>
                              <w:suppressAutoHyphens w:val="0"/>
                              <w:spacing w:after="0" w:line="240" w:lineRule="auto"/>
                              <w:rPr>
                                <w:b/>
                                <w:sz w:val="24"/>
                                <w:szCs w:val="24"/>
                              </w:rPr>
                            </w:pPr>
                          </w:p>
                          <w:p w14:paraId="5B20291D" w14:textId="0999A80F" w:rsidR="00661765" w:rsidRDefault="00857AEA" w:rsidP="00C52540">
                            <w:pPr>
                              <w:pStyle w:val="BodyText-Contemporary"/>
                              <w:suppressAutoHyphens w:val="0"/>
                              <w:spacing w:after="0" w:line="240" w:lineRule="auto"/>
                              <w:rPr>
                                <w:bCs/>
                                <w:sz w:val="36"/>
                                <w:szCs w:val="36"/>
                              </w:rPr>
                            </w:pPr>
                            <w:r>
                              <w:rPr>
                                <w:noProof/>
                              </w:rPr>
                              <w:drawing>
                                <wp:inline distT="0" distB="0" distL="0" distR="0" wp14:anchorId="459BADBE" wp14:editId="7D290151">
                                  <wp:extent cx="3362325" cy="2362200"/>
                                  <wp:effectExtent l="0" t="0" r="9525" b="0"/>
                                  <wp:docPr id="13" name="Picture 1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62325" cy="2362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CF023" id="_x0000_s1047" type="#_x0000_t202" style="position:absolute;margin-left:313.35pt;margin-top:2.25pt;width:252pt;height:153.7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" filled="f" strokecolor="#2f5496 [2404]" strokeweight="4pt">
                <v:stroke dashstyle="1 1" endcap="round"/>
                <v:textbox>
                  <w:txbxContent>
                    <w:p w14:paraId="71A52D6E" w14:textId="77777777" w:rsidR="00C52540" w:rsidRPr="0021653E" w:rsidRDefault="00C52540" w:rsidP="00C52540">
                      <w:pPr>
                        <w:rPr>
                          <w:rFonts w:ascii="Garamond" w:hAnsi="Garamond"/>
                          <w:color w:val="FF0000"/>
                          <w:sz w:val="2"/>
                          <w:szCs w:val="2"/>
                        </w:rPr>
                      </w:pPr>
                    </w:p>
                    <w:p w14:paraId="0DFD25D0" w14:textId="3C61A407" w:rsidR="00C008D9" w:rsidRPr="00530A1A" w:rsidRDefault="00C008D9" w:rsidP="00C52540">
                      <w:pPr>
                        <w:pStyle w:val="BodyText-Contemporary"/>
                        <w:suppressAutoHyphens w:val="0"/>
                        <w:spacing w:after="0" w:line="240" w:lineRule="auto"/>
                        <w:rPr>
                          <w:b/>
                          <w:sz w:val="24"/>
                          <w:szCs w:val="24"/>
                        </w:rPr>
                      </w:pPr>
                    </w:p>
                    <w:p w14:paraId="5B20291D" w14:textId="0999A80F" w:rsidR="00661765" w:rsidRDefault="00857AEA" w:rsidP="00C52540">
                      <w:pPr>
                        <w:pStyle w:val="BodyText-Contemporary"/>
                        <w:suppressAutoHyphens w:val="0"/>
                        <w:spacing w:after="0" w:line="240" w:lineRule="auto"/>
                        <w:rPr>
                          <w:bCs/>
                          <w:sz w:val="36"/>
                          <w:szCs w:val="36"/>
                        </w:rPr>
                      </w:pPr>
                      <w:r>
                        <w:rPr>
                          <w:noProof/>
                        </w:rPr>
                        <w:drawing>
                          <wp:inline distT="0" distB="0" distL="0" distR="0" wp14:anchorId="459BADBE" wp14:editId="7D290151">
                            <wp:extent cx="3362325" cy="2362200"/>
                            <wp:effectExtent l="0" t="0" r="9525" b="0"/>
                            <wp:docPr id="13" name="Picture 1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62325" cy="2362200"/>
                                    </a:xfrm>
                                    <a:prstGeom prst="rect">
                                      <a:avLst/>
                                    </a:prstGeom>
                                    <a:noFill/>
                                    <a:ln>
                                      <a:noFill/>
                                    </a:ln>
                                  </pic:spPr>
                                </pic:pic>
                              </a:graphicData>
                            </a:graphic>
                          </wp:inline>
                        </w:drawing>
                      </w:r>
                    </w:p>
                  </w:txbxContent>
                </v:textbox>
                <w10:wrap anchorx="margin"/>
              </v:shape>
            </w:pict>
          </mc:Fallback>
        </mc:AlternateContent>
      </w:r>
    </w:p>
    <w:p w14:paraId="3ABE654A" w14:textId="05B03964" w:rsidR="00E41656" w:rsidRDefault="00E41656" w:rsidP="003C4F9C"/>
    <w:p w14:paraId="08D1672E" w14:textId="58C90254" w:rsidR="00E41656" w:rsidRDefault="00E41656" w:rsidP="003C4F9C"/>
    <w:p w14:paraId="38201B25" w14:textId="77187319" w:rsidR="00E41656" w:rsidRDefault="00E41656" w:rsidP="003C4F9C"/>
    <w:p w14:paraId="6842C582" w14:textId="654A8CE3" w:rsidR="00BB1A61" w:rsidRDefault="00BB1A61" w:rsidP="003C4F9C"/>
    <w:p w14:paraId="68DEE297" w14:textId="52511B91" w:rsidR="00BB1A61" w:rsidRDefault="00BB1A61" w:rsidP="003C4F9C"/>
    <w:p w14:paraId="703A2537" w14:textId="1E92A873" w:rsidR="00E65CDF" w:rsidRDefault="00E92791" w:rsidP="003C4F9C">
      <w:r>
        <w:tab/>
      </w:r>
      <w:r w:rsidR="009E5C7A">
        <w:t xml:space="preserve">               </w:t>
      </w:r>
      <w:r>
        <w:tab/>
      </w:r>
    </w:p>
    <w:p w14:paraId="3BC16BBD" w14:textId="73508DAB" w:rsidR="00E65CDF" w:rsidRDefault="00E65CDF" w:rsidP="003C4F9C"/>
    <w:p w14:paraId="1E73D8F7" w14:textId="150DE854" w:rsidR="00E65CDF" w:rsidRDefault="00E65CDF" w:rsidP="003C4F9C"/>
    <w:p w14:paraId="78752AFD" w14:textId="2FD6ADBB" w:rsidR="00E65CDF" w:rsidRDefault="00E65CDF" w:rsidP="003C4F9C"/>
    <w:p w14:paraId="71699307" w14:textId="0BD7B1F8" w:rsidR="00E65CDF" w:rsidRDefault="00E65CDF" w:rsidP="003C4F9C"/>
    <w:p w14:paraId="2BA8C3E7" w14:textId="07CDE9FB" w:rsidR="00E65CDF" w:rsidRDefault="00E65CDF" w:rsidP="003C4F9C"/>
    <w:p w14:paraId="60206176" w14:textId="5BCE0170" w:rsidR="00E65CDF" w:rsidRDefault="00E65CDF" w:rsidP="003C4F9C"/>
    <w:p w14:paraId="412D17C0" w14:textId="6E9F7368" w:rsidR="00E65CDF" w:rsidRDefault="00E65CDF" w:rsidP="003C4F9C"/>
    <w:p w14:paraId="4397E30C" w14:textId="0FD09D25" w:rsidR="00E65CDF" w:rsidRDefault="00E65CDF" w:rsidP="003C4F9C"/>
    <w:p w14:paraId="2FDCE870" w14:textId="5667D6A2" w:rsidR="00E65CDF" w:rsidRDefault="00E65CDF" w:rsidP="003C4F9C"/>
    <w:p w14:paraId="1F23C949" w14:textId="5AC165E7" w:rsidR="00E65CDF" w:rsidRDefault="00E65CDF" w:rsidP="003C4F9C"/>
    <w:p w14:paraId="46C3A2C5" w14:textId="488B1787" w:rsidR="00A979D8" w:rsidRDefault="00A979D8" w:rsidP="003C4F9C"/>
    <w:p w14:paraId="0BC2320F" w14:textId="415707A5" w:rsidR="00E65CDF" w:rsidRDefault="00E65CDF" w:rsidP="003C4F9C"/>
    <w:p w14:paraId="42CD2812" w14:textId="77777777" w:rsidR="00927602" w:rsidRDefault="00927602" w:rsidP="003C4F9C"/>
    <w:p w14:paraId="68068C8F" w14:textId="39C38B1E" w:rsidR="00E65CDF" w:rsidRDefault="00601E94" w:rsidP="003C4F9C">
      <w:r>
        <w:rPr>
          <w:noProof/>
        </w:rPr>
        <w:lastRenderedPageBreak/>
        <mc:AlternateContent>
          <mc:Choice Requires="wps">
            <w:drawing>
              <wp:anchor distT="0" distB="0" distL="114300" distR="114300" simplePos="0" relativeHeight="251649536" behindDoc="0" locked="0" layoutInCell="0" allowOverlap="1" wp14:anchorId="6C8B3A93" wp14:editId="1DBCD8A4">
                <wp:simplePos x="0" y="0"/>
                <wp:positionH relativeFrom="margin">
                  <wp:align>center</wp:align>
                </wp:positionH>
                <wp:positionV relativeFrom="paragraph">
                  <wp:posOffset>-1905</wp:posOffset>
                </wp:positionV>
                <wp:extent cx="6645349" cy="4338084"/>
                <wp:effectExtent l="0" t="0" r="22225" b="24765"/>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349" cy="4338084"/>
                        </a:xfrm>
                        <a:prstGeom prst="rect">
                          <a:avLst/>
                        </a:prstGeom>
                        <a:solidFill>
                          <a:srgbClr val="FFFFFF"/>
                        </a:solidFill>
                        <a:ln w="9525">
                          <a:solidFill>
                            <a:srgbClr val="000000"/>
                          </a:solidFill>
                          <a:miter lim="800000"/>
                          <a:headEnd/>
                          <a:tailEnd/>
                        </a:ln>
                      </wps:spPr>
                      <wps:txbx>
                        <w:txbxContent>
                          <w:p w14:paraId="6C8B3BCD" w14:textId="6B7A86EE" w:rsidR="008030DE" w:rsidRDefault="008030DE" w:rsidP="00EA31FF">
                            <w:pPr>
                              <w:spacing w:after="180"/>
                              <w:jc w:val="center"/>
                              <w:rPr>
                                <w:b/>
                                <w:sz w:val="24"/>
                              </w:rPr>
                            </w:pPr>
                            <w:r>
                              <w:rPr>
                                <w:b/>
                                <w:sz w:val="24"/>
                              </w:rPr>
                              <w:t>WSSC New Membership____/ Renewal Application _____/ Address Change _____</w:t>
                            </w:r>
                          </w:p>
                          <w:p w14:paraId="6C8B3BCE" w14:textId="77777777" w:rsidR="008030DE" w:rsidRDefault="008030DE" w:rsidP="00EA31FF">
                            <w:pPr>
                              <w:spacing w:after="180"/>
                              <w:rPr>
                                <w:b/>
                                <w:sz w:val="24"/>
                              </w:rPr>
                            </w:pPr>
                            <w:r>
                              <w:rPr>
                                <w:b/>
                                <w:sz w:val="24"/>
                              </w:rPr>
                              <w:t>Name_____________________________________</w:t>
                            </w:r>
                            <w:proofErr w:type="gramStart"/>
                            <w:r>
                              <w:rPr>
                                <w:b/>
                                <w:sz w:val="24"/>
                              </w:rPr>
                              <w:tab/>
                              <w:t xml:space="preserve">  Occupation</w:t>
                            </w:r>
                            <w:proofErr w:type="gramEnd"/>
                            <w:r>
                              <w:rPr>
                                <w:b/>
                                <w:sz w:val="24"/>
                              </w:rPr>
                              <w:t xml:space="preserve"> ________________ </w:t>
                            </w:r>
                          </w:p>
                          <w:p w14:paraId="6883DA3C" w14:textId="77777777" w:rsidR="00EA31FF" w:rsidRDefault="008030DE" w:rsidP="00EA31FF">
                            <w:pPr>
                              <w:spacing w:after="180"/>
                              <w:rPr>
                                <w:b/>
                                <w:sz w:val="24"/>
                              </w:rPr>
                            </w:pPr>
                            <w:bookmarkStart w:id="4" w:name="OLE_LINK1"/>
                            <w:r>
                              <w:rPr>
                                <w:b/>
                                <w:sz w:val="24"/>
                              </w:rPr>
                              <w:t>Email________________________________</w:t>
                            </w:r>
                            <w:bookmarkEnd w:id="4"/>
                            <w:r w:rsidR="00EA31FF">
                              <w:rPr>
                                <w:b/>
                                <w:sz w:val="24"/>
                              </w:rPr>
                              <w:t>_______</w:t>
                            </w:r>
                          </w:p>
                          <w:p w14:paraId="6C8B3BD0" w14:textId="2FAEBB33" w:rsidR="008030DE" w:rsidRDefault="008030DE" w:rsidP="00EA31FF">
                            <w:pPr>
                              <w:spacing w:after="180"/>
                              <w:rPr>
                                <w:b/>
                                <w:sz w:val="24"/>
                              </w:rPr>
                            </w:pPr>
                            <w:proofErr w:type="gramStart"/>
                            <w:r>
                              <w:rPr>
                                <w:b/>
                                <w:sz w:val="24"/>
                              </w:rPr>
                              <w:t xml:space="preserve">Birthday  </w:t>
                            </w:r>
                            <w:proofErr w:type="spellStart"/>
                            <w:r>
                              <w:rPr>
                                <w:b/>
                                <w:sz w:val="24"/>
                              </w:rPr>
                              <w:t>mo</w:t>
                            </w:r>
                            <w:proofErr w:type="spellEnd"/>
                            <w:proofErr w:type="gramEnd"/>
                            <w:r>
                              <w:rPr>
                                <w:b/>
                                <w:sz w:val="24"/>
                              </w:rPr>
                              <w:t>__________</w:t>
                            </w:r>
                            <w:proofErr w:type="spellStart"/>
                            <w:r>
                              <w:rPr>
                                <w:b/>
                                <w:sz w:val="24"/>
                              </w:rPr>
                              <w:t>day_____________phone</w:t>
                            </w:r>
                            <w:proofErr w:type="spellEnd"/>
                            <w:r>
                              <w:rPr>
                                <w:b/>
                                <w:sz w:val="24"/>
                              </w:rPr>
                              <w:t>_</w:t>
                            </w:r>
                            <w:r w:rsidR="00EA31FF">
                              <w:rPr>
                                <w:b/>
                                <w:sz w:val="24"/>
                              </w:rPr>
                              <w:t>__________________</w:t>
                            </w:r>
                            <w:r>
                              <w:rPr>
                                <w:b/>
                                <w:sz w:val="24"/>
                              </w:rPr>
                              <w:t>___________</w:t>
                            </w:r>
                          </w:p>
                          <w:p w14:paraId="6CB2382B" w14:textId="77777777" w:rsidR="00EA31FF" w:rsidRDefault="00EA31FF" w:rsidP="00EA31FF">
                            <w:pPr>
                              <w:spacing w:after="180"/>
                              <w:rPr>
                                <w:b/>
                                <w:sz w:val="24"/>
                              </w:rPr>
                            </w:pPr>
                            <w:r>
                              <w:rPr>
                                <w:b/>
                                <w:sz w:val="24"/>
                              </w:rPr>
                              <w:t>Name_____________________________________</w:t>
                            </w:r>
                            <w:proofErr w:type="gramStart"/>
                            <w:r>
                              <w:rPr>
                                <w:b/>
                                <w:sz w:val="24"/>
                              </w:rPr>
                              <w:tab/>
                              <w:t xml:space="preserve">  Occupation</w:t>
                            </w:r>
                            <w:proofErr w:type="gramEnd"/>
                            <w:r>
                              <w:rPr>
                                <w:b/>
                                <w:sz w:val="24"/>
                              </w:rPr>
                              <w:t xml:space="preserve"> ________________ </w:t>
                            </w:r>
                          </w:p>
                          <w:p w14:paraId="0C21C87A" w14:textId="77777777" w:rsidR="00EA31FF" w:rsidRDefault="00EA31FF" w:rsidP="00EA31FF">
                            <w:pPr>
                              <w:spacing w:after="180"/>
                              <w:rPr>
                                <w:b/>
                                <w:sz w:val="24"/>
                              </w:rPr>
                            </w:pPr>
                            <w:r>
                              <w:rPr>
                                <w:b/>
                                <w:sz w:val="24"/>
                              </w:rPr>
                              <w:t>Email_______________________________________</w:t>
                            </w:r>
                          </w:p>
                          <w:p w14:paraId="0714B7BB" w14:textId="77777777" w:rsidR="00EA31FF" w:rsidRDefault="00EA31FF" w:rsidP="00EA31FF">
                            <w:pPr>
                              <w:spacing w:after="180"/>
                              <w:rPr>
                                <w:b/>
                                <w:sz w:val="24"/>
                              </w:rPr>
                            </w:pPr>
                            <w:proofErr w:type="gramStart"/>
                            <w:r>
                              <w:rPr>
                                <w:b/>
                                <w:sz w:val="24"/>
                              </w:rPr>
                              <w:t xml:space="preserve">Birthday  </w:t>
                            </w:r>
                            <w:proofErr w:type="spellStart"/>
                            <w:r>
                              <w:rPr>
                                <w:b/>
                                <w:sz w:val="24"/>
                              </w:rPr>
                              <w:t>mo</w:t>
                            </w:r>
                            <w:proofErr w:type="spellEnd"/>
                            <w:proofErr w:type="gramEnd"/>
                            <w:r>
                              <w:rPr>
                                <w:b/>
                                <w:sz w:val="24"/>
                              </w:rPr>
                              <w:t>__________</w:t>
                            </w:r>
                            <w:proofErr w:type="spellStart"/>
                            <w:r>
                              <w:rPr>
                                <w:b/>
                                <w:sz w:val="24"/>
                              </w:rPr>
                              <w:t>day_____________phone</w:t>
                            </w:r>
                            <w:proofErr w:type="spellEnd"/>
                            <w:r>
                              <w:rPr>
                                <w:b/>
                                <w:sz w:val="24"/>
                              </w:rPr>
                              <w:t>______________________________</w:t>
                            </w:r>
                          </w:p>
                          <w:p w14:paraId="5D773EC2" w14:textId="77777777" w:rsidR="00EA31FF" w:rsidRDefault="008030DE" w:rsidP="00EA31FF">
                            <w:pPr>
                              <w:spacing w:after="180"/>
                              <w:rPr>
                                <w:b/>
                                <w:sz w:val="24"/>
                              </w:rPr>
                            </w:pPr>
                            <w:r>
                              <w:rPr>
                                <w:b/>
                                <w:sz w:val="24"/>
                              </w:rPr>
                              <w:t>Address_____________________________________________________________________________</w:t>
                            </w:r>
                          </w:p>
                          <w:p w14:paraId="6C8B3BD5" w14:textId="1B73EF76" w:rsidR="008030DE" w:rsidRDefault="00EA31FF" w:rsidP="00EA31FF">
                            <w:pPr>
                              <w:spacing w:after="180"/>
                              <w:rPr>
                                <w:b/>
                                <w:sz w:val="24"/>
                              </w:rPr>
                            </w:pPr>
                            <w:r>
                              <w:rPr>
                                <w:b/>
                                <w:sz w:val="24"/>
                              </w:rPr>
                              <w:t>___________________________________________________________________________________</w:t>
                            </w:r>
                            <w:r w:rsidR="008030DE">
                              <w:rPr>
                                <w:b/>
                                <w:sz w:val="24"/>
                              </w:rPr>
                              <w:t>_</w:t>
                            </w:r>
                          </w:p>
                          <w:p w14:paraId="6C8B3BD6" w14:textId="37E39E74" w:rsidR="008030DE" w:rsidRDefault="008030DE" w:rsidP="00EA31FF">
                            <w:pPr>
                              <w:spacing w:after="180"/>
                              <w:rPr>
                                <w:b/>
                                <w:sz w:val="24"/>
                              </w:rPr>
                            </w:pPr>
                            <w:r>
                              <w:rPr>
                                <w:b/>
                                <w:sz w:val="24"/>
                              </w:rPr>
                              <w:t>New Membership dues are $</w:t>
                            </w:r>
                            <w:r w:rsidR="00B56C12">
                              <w:rPr>
                                <w:b/>
                                <w:sz w:val="24"/>
                              </w:rPr>
                              <w:t>30</w:t>
                            </w:r>
                            <w:r>
                              <w:rPr>
                                <w:b/>
                                <w:sz w:val="24"/>
                              </w:rPr>
                              <w:t>.00 per year.   Check ____</w:t>
                            </w:r>
                            <w:proofErr w:type="gramStart"/>
                            <w:r>
                              <w:rPr>
                                <w:b/>
                                <w:sz w:val="24"/>
                              </w:rPr>
                              <w:t>_  Cash</w:t>
                            </w:r>
                            <w:proofErr w:type="gramEnd"/>
                            <w:r>
                              <w:rPr>
                                <w:b/>
                                <w:sz w:val="24"/>
                              </w:rPr>
                              <w:t>____</w:t>
                            </w:r>
                          </w:p>
                          <w:p w14:paraId="6C8B3BD8" w14:textId="0589E41B" w:rsidR="008030DE" w:rsidRPr="00EA31FF" w:rsidRDefault="008030DE" w:rsidP="00EA31FF">
                            <w:pPr>
                              <w:spacing w:after="180"/>
                              <w:jc w:val="center"/>
                              <w:rPr>
                                <w:b/>
                                <w:sz w:val="24"/>
                              </w:rPr>
                            </w:pPr>
                            <w:r>
                              <w:rPr>
                                <w:b/>
                                <w:sz w:val="24"/>
                              </w:rPr>
                              <w:t>Sponsored by ________________________________________</w:t>
                            </w:r>
                            <w:r w:rsidR="00EA31FF">
                              <w:rPr>
                                <w:b/>
                                <w:sz w:val="24"/>
                              </w:rPr>
                              <w:t>___________________________</w:t>
                            </w:r>
                            <w:r>
                              <w:rPr>
                                <w:b/>
                                <w:sz w:val="24"/>
                              </w:rPr>
                              <w:t>____</w:t>
                            </w:r>
                            <w:r w:rsidR="00EA31FF">
                              <w:rPr>
                                <w:b/>
                                <w:sz w:val="24"/>
                              </w:rPr>
                              <w:t xml:space="preserve">             </w:t>
                            </w:r>
                            <w:proofErr w:type="gramStart"/>
                            <w:r w:rsidR="00EA31FF">
                              <w:rPr>
                                <w:b/>
                                <w:sz w:val="24"/>
                              </w:rPr>
                              <w:t xml:space="preserve">   </w:t>
                            </w:r>
                            <w:r w:rsidR="00EA31FF" w:rsidRPr="00EA31FF">
                              <w:rPr>
                                <w:b/>
                                <w:i/>
                                <w:sz w:val="24"/>
                              </w:rPr>
                              <w:t>(</w:t>
                            </w:r>
                            <w:proofErr w:type="gramEnd"/>
                            <w:r w:rsidRPr="00EA31FF">
                              <w:rPr>
                                <w:b/>
                                <w:i/>
                                <w:sz w:val="24"/>
                              </w:rPr>
                              <w:t>If you don’t have a sponsor, leave this blank</w:t>
                            </w:r>
                            <w:r w:rsidR="00EA31FF" w:rsidRPr="00EA31FF">
                              <w:rPr>
                                <w:b/>
                                <w:i/>
                                <w:sz w:val="24"/>
                              </w:rPr>
                              <w:t>)</w:t>
                            </w:r>
                          </w:p>
                          <w:p w14:paraId="6C8B3BD9" w14:textId="77777777" w:rsidR="008030DE" w:rsidRDefault="00351166">
                            <w:pPr>
                              <w:spacing w:after="180"/>
                              <w:jc w:val="center"/>
                              <w:rPr>
                                <w:b/>
                                <w:sz w:val="24"/>
                              </w:rPr>
                            </w:pPr>
                            <w:r>
                              <w:rPr>
                                <w:b/>
                                <w:sz w:val="24"/>
                              </w:rPr>
                              <w:t>Effective 2019</w:t>
                            </w:r>
                            <w:r w:rsidR="007A4B89">
                              <w:rPr>
                                <w:b/>
                                <w:sz w:val="24"/>
                              </w:rPr>
                              <w:t xml:space="preserve"> Renewal Membership dues are $25</w:t>
                            </w:r>
                            <w:r w:rsidR="008A53A5">
                              <w:rPr>
                                <w:b/>
                                <w:sz w:val="24"/>
                              </w:rPr>
                              <w:t>.00 per year</w:t>
                            </w:r>
                            <w:r>
                              <w:rPr>
                                <w:b/>
                                <w:sz w:val="24"/>
                              </w:rPr>
                              <w:t xml:space="preserve"> due</w:t>
                            </w:r>
                            <w:r w:rsidR="008A53A5">
                              <w:rPr>
                                <w:b/>
                                <w:sz w:val="24"/>
                              </w:rPr>
                              <w:t xml:space="preserve"> in Jan-March</w:t>
                            </w:r>
                            <w:r w:rsidR="008030DE">
                              <w:rPr>
                                <w:b/>
                                <w:sz w:val="24"/>
                              </w:rPr>
                              <w:t xml:space="preserve">. </w:t>
                            </w:r>
                          </w:p>
                          <w:p w14:paraId="6C8B3BDA" w14:textId="77777777" w:rsidR="008030DE" w:rsidRDefault="007A4B89">
                            <w:pPr>
                              <w:spacing w:after="180"/>
                              <w:jc w:val="center"/>
                              <w:rPr>
                                <w:b/>
                                <w:sz w:val="24"/>
                              </w:rPr>
                            </w:pPr>
                            <w:r>
                              <w:rPr>
                                <w:b/>
                                <w:sz w:val="24"/>
                              </w:rPr>
                              <w:t>Renewals are $30</w:t>
                            </w:r>
                            <w:r w:rsidR="008A53A5">
                              <w:rPr>
                                <w:b/>
                                <w:sz w:val="24"/>
                              </w:rPr>
                              <w:t xml:space="preserve"> after March</w:t>
                            </w:r>
                            <w:r w:rsidR="008030DE">
                              <w:rPr>
                                <w:b/>
                                <w:sz w:val="24"/>
                              </w:rPr>
                              <w:t>.  Check _____   Cash ____</w:t>
                            </w:r>
                            <w:r w:rsidR="007B4A28">
                              <w:rPr>
                                <w:b/>
                                <w:sz w:val="24"/>
                              </w:rPr>
                              <w:t xml:space="preserve"> New Memberships </w:t>
                            </w:r>
                            <w:r w:rsidR="008808A4">
                              <w:rPr>
                                <w:b/>
                                <w:sz w:val="24"/>
                              </w:rPr>
                              <w:t xml:space="preserve">$30 </w:t>
                            </w:r>
                          </w:p>
                          <w:p w14:paraId="6C8B3BDF" w14:textId="01030AA9" w:rsidR="008030DE" w:rsidRDefault="008030DE">
                            <w:pPr>
                              <w:jc w:val="center"/>
                              <w:rPr>
                                <w:sz w:val="24"/>
                              </w:rPr>
                            </w:pPr>
                            <w:r>
                              <w:rPr>
                                <w:b/>
                                <w:sz w:val="24"/>
                              </w:rPr>
                              <w:t>Date____________________________</w:t>
                            </w:r>
                          </w:p>
                          <w:p w14:paraId="6C8B3BE0" w14:textId="77777777" w:rsidR="008030DE" w:rsidRDefault="008030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93" id="Text Box 16" o:spid="_x0000_s1048" type="#_x0000_t202" style="position:absolute;margin-left:0;margin-top:-.15pt;width:523.25pt;height:341.6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" o:allowincell="f">
                <v:textbox>
                  <w:txbxContent>
                    <w:p w14:paraId="6C8B3BCD" w14:textId="6B7A86EE" w:rsidR="008030DE" w:rsidRDefault="008030DE" w:rsidP="00EA31FF">
                      <w:pPr>
                        <w:spacing w:after="180"/>
                        <w:jc w:val="center"/>
                        <w:rPr>
                          <w:b/>
                          <w:sz w:val="24"/>
                        </w:rPr>
                      </w:pPr>
                      <w:r>
                        <w:rPr>
                          <w:b/>
                          <w:sz w:val="24"/>
                        </w:rPr>
                        <w:t>WSSC New Membership____/ Renewal Application _____/ Address Change _____</w:t>
                      </w:r>
                    </w:p>
                    <w:p w14:paraId="6C8B3BCE" w14:textId="77777777" w:rsidR="008030DE" w:rsidRDefault="008030DE" w:rsidP="00EA31FF">
                      <w:pPr>
                        <w:spacing w:after="180"/>
                        <w:rPr>
                          <w:b/>
                          <w:sz w:val="24"/>
                        </w:rPr>
                      </w:pPr>
                      <w:r>
                        <w:rPr>
                          <w:b/>
                          <w:sz w:val="24"/>
                        </w:rPr>
                        <w:t>Name_____________________________________</w:t>
                      </w:r>
                      <w:proofErr w:type="gramStart"/>
                      <w:r>
                        <w:rPr>
                          <w:b/>
                          <w:sz w:val="24"/>
                        </w:rPr>
                        <w:tab/>
                        <w:t xml:space="preserve">  Occupation</w:t>
                      </w:r>
                      <w:proofErr w:type="gramEnd"/>
                      <w:r>
                        <w:rPr>
                          <w:b/>
                          <w:sz w:val="24"/>
                        </w:rPr>
                        <w:t xml:space="preserve"> ________________ </w:t>
                      </w:r>
                    </w:p>
                    <w:p w14:paraId="6883DA3C" w14:textId="77777777" w:rsidR="00EA31FF" w:rsidRDefault="008030DE" w:rsidP="00EA31FF">
                      <w:pPr>
                        <w:spacing w:after="180"/>
                        <w:rPr>
                          <w:b/>
                          <w:sz w:val="24"/>
                        </w:rPr>
                      </w:pPr>
                      <w:bookmarkStart w:id="5" w:name="OLE_LINK1"/>
                      <w:r>
                        <w:rPr>
                          <w:b/>
                          <w:sz w:val="24"/>
                        </w:rPr>
                        <w:t>Email________________________________</w:t>
                      </w:r>
                      <w:bookmarkEnd w:id="5"/>
                      <w:r w:rsidR="00EA31FF">
                        <w:rPr>
                          <w:b/>
                          <w:sz w:val="24"/>
                        </w:rPr>
                        <w:t>_______</w:t>
                      </w:r>
                    </w:p>
                    <w:p w14:paraId="6C8B3BD0" w14:textId="2FAEBB33" w:rsidR="008030DE" w:rsidRDefault="008030DE" w:rsidP="00EA31FF">
                      <w:pPr>
                        <w:spacing w:after="180"/>
                        <w:rPr>
                          <w:b/>
                          <w:sz w:val="24"/>
                        </w:rPr>
                      </w:pPr>
                      <w:proofErr w:type="gramStart"/>
                      <w:r>
                        <w:rPr>
                          <w:b/>
                          <w:sz w:val="24"/>
                        </w:rPr>
                        <w:t xml:space="preserve">Birthday  </w:t>
                      </w:r>
                      <w:proofErr w:type="spellStart"/>
                      <w:r>
                        <w:rPr>
                          <w:b/>
                          <w:sz w:val="24"/>
                        </w:rPr>
                        <w:t>mo</w:t>
                      </w:r>
                      <w:proofErr w:type="spellEnd"/>
                      <w:proofErr w:type="gramEnd"/>
                      <w:r>
                        <w:rPr>
                          <w:b/>
                          <w:sz w:val="24"/>
                        </w:rPr>
                        <w:t>__________</w:t>
                      </w:r>
                      <w:proofErr w:type="spellStart"/>
                      <w:r>
                        <w:rPr>
                          <w:b/>
                          <w:sz w:val="24"/>
                        </w:rPr>
                        <w:t>day_____________phone</w:t>
                      </w:r>
                      <w:proofErr w:type="spellEnd"/>
                      <w:r>
                        <w:rPr>
                          <w:b/>
                          <w:sz w:val="24"/>
                        </w:rPr>
                        <w:t>_</w:t>
                      </w:r>
                      <w:r w:rsidR="00EA31FF">
                        <w:rPr>
                          <w:b/>
                          <w:sz w:val="24"/>
                        </w:rPr>
                        <w:t>__________________</w:t>
                      </w:r>
                      <w:r>
                        <w:rPr>
                          <w:b/>
                          <w:sz w:val="24"/>
                        </w:rPr>
                        <w:t>___________</w:t>
                      </w:r>
                    </w:p>
                    <w:p w14:paraId="6CB2382B" w14:textId="77777777" w:rsidR="00EA31FF" w:rsidRDefault="00EA31FF" w:rsidP="00EA31FF">
                      <w:pPr>
                        <w:spacing w:after="180"/>
                        <w:rPr>
                          <w:b/>
                          <w:sz w:val="24"/>
                        </w:rPr>
                      </w:pPr>
                      <w:r>
                        <w:rPr>
                          <w:b/>
                          <w:sz w:val="24"/>
                        </w:rPr>
                        <w:t>Name_____________________________________</w:t>
                      </w:r>
                      <w:proofErr w:type="gramStart"/>
                      <w:r>
                        <w:rPr>
                          <w:b/>
                          <w:sz w:val="24"/>
                        </w:rPr>
                        <w:tab/>
                        <w:t xml:space="preserve">  Occupation</w:t>
                      </w:r>
                      <w:proofErr w:type="gramEnd"/>
                      <w:r>
                        <w:rPr>
                          <w:b/>
                          <w:sz w:val="24"/>
                        </w:rPr>
                        <w:t xml:space="preserve"> ________________ </w:t>
                      </w:r>
                    </w:p>
                    <w:p w14:paraId="0C21C87A" w14:textId="77777777" w:rsidR="00EA31FF" w:rsidRDefault="00EA31FF" w:rsidP="00EA31FF">
                      <w:pPr>
                        <w:spacing w:after="180"/>
                        <w:rPr>
                          <w:b/>
                          <w:sz w:val="24"/>
                        </w:rPr>
                      </w:pPr>
                      <w:r>
                        <w:rPr>
                          <w:b/>
                          <w:sz w:val="24"/>
                        </w:rPr>
                        <w:t>Email_______________________________________</w:t>
                      </w:r>
                    </w:p>
                    <w:p w14:paraId="0714B7BB" w14:textId="77777777" w:rsidR="00EA31FF" w:rsidRDefault="00EA31FF" w:rsidP="00EA31FF">
                      <w:pPr>
                        <w:spacing w:after="180"/>
                        <w:rPr>
                          <w:b/>
                          <w:sz w:val="24"/>
                        </w:rPr>
                      </w:pPr>
                      <w:proofErr w:type="gramStart"/>
                      <w:r>
                        <w:rPr>
                          <w:b/>
                          <w:sz w:val="24"/>
                        </w:rPr>
                        <w:t xml:space="preserve">Birthday  </w:t>
                      </w:r>
                      <w:proofErr w:type="spellStart"/>
                      <w:r>
                        <w:rPr>
                          <w:b/>
                          <w:sz w:val="24"/>
                        </w:rPr>
                        <w:t>mo</w:t>
                      </w:r>
                      <w:proofErr w:type="spellEnd"/>
                      <w:proofErr w:type="gramEnd"/>
                      <w:r>
                        <w:rPr>
                          <w:b/>
                          <w:sz w:val="24"/>
                        </w:rPr>
                        <w:t>__________</w:t>
                      </w:r>
                      <w:proofErr w:type="spellStart"/>
                      <w:r>
                        <w:rPr>
                          <w:b/>
                          <w:sz w:val="24"/>
                        </w:rPr>
                        <w:t>day_____________phone</w:t>
                      </w:r>
                      <w:proofErr w:type="spellEnd"/>
                      <w:r>
                        <w:rPr>
                          <w:b/>
                          <w:sz w:val="24"/>
                        </w:rPr>
                        <w:t>______________________________</w:t>
                      </w:r>
                    </w:p>
                    <w:p w14:paraId="5D773EC2" w14:textId="77777777" w:rsidR="00EA31FF" w:rsidRDefault="008030DE" w:rsidP="00EA31FF">
                      <w:pPr>
                        <w:spacing w:after="180"/>
                        <w:rPr>
                          <w:b/>
                          <w:sz w:val="24"/>
                        </w:rPr>
                      </w:pPr>
                      <w:r>
                        <w:rPr>
                          <w:b/>
                          <w:sz w:val="24"/>
                        </w:rPr>
                        <w:t>Address_____________________________________________________________________________</w:t>
                      </w:r>
                    </w:p>
                    <w:p w14:paraId="6C8B3BD5" w14:textId="1B73EF76" w:rsidR="008030DE" w:rsidRDefault="00EA31FF" w:rsidP="00EA31FF">
                      <w:pPr>
                        <w:spacing w:after="180"/>
                        <w:rPr>
                          <w:b/>
                          <w:sz w:val="24"/>
                        </w:rPr>
                      </w:pPr>
                      <w:r>
                        <w:rPr>
                          <w:b/>
                          <w:sz w:val="24"/>
                        </w:rPr>
                        <w:t>___________________________________________________________________________________</w:t>
                      </w:r>
                      <w:r w:rsidR="008030DE">
                        <w:rPr>
                          <w:b/>
                          <w:sz w:val="24"/>
                        </w:rPr>
                        <w:t>_</w:t>
                      </w:r>
                    </w:p>
                    <w:p w14:paraId="6C8B3BD6" w14:textId="37E39E74" w:rsidR="008030DE" w:rsidRDefault="008030DE" w:rsidP="00EA31FF">
                      <w:pPr>
                        <w:spacing w:after="180"/>
                        <w:rPr>
                          <w:b/>
                          <w:sz w:val="24"/>
                        </w:rPr>
                      </w:pPr>
                      <w:r>
                        <w:rPr>
                          <w:b/>
                          <w:sz w:val="24"/>
                        </w:rPr>
                        <w:t>New Membership dues are $</w:t>
                      </w:r>
                      <w:r w:rsidR="00B56C12">
                        <w:rPr>
                          <w:b/>
                          <w:sz w:val="24"/>
                        </w:rPr>
                        <w:t>30</w:t>
                      </w:r>
                      <w:r>
                        <w:rPr>
                          <w:b/>
                          <w:sz w:val="24"/>
                        </w:rPr>
                        <w:t>.00 per year.   Check ____</w:t>
                      </w:r>
                      <w:proofErr w:type="gramStart"/>
                      <w:r>
                        <w:rPr>
                          <w:b/>
                          <w:sz w:val="24"/>
                        </w:rPr>
                        <w:t>_  Cash</w:t>
                      </w:r>
                      <w:proofErr w:type="gramEnd"/>
                      <w:r>
                        <w:rPr>
                          <w:b/>
                          <w:sz w:val="24"/>
                        </w:rPr>
                        <w:t>____</w:t>
                      </w:r>
                    </w:p>
                    <w:p w14:paraId="6C8B3BD8" w14:textId="0589E41B" w:rsidR="008030DE" w:rsidRPr="00EA31FF" w:rsidRDefault="008030DE" w:rsidP="00EA31FF">
                      <w:pPr>
                        <w:spacing w:after="180"/>
                        <w:jc w:val="center"/>
                        <w:rPr>
                          <w:b/>
                          <w:sz w:val="24"/>
                        </w:rPr>
                      </w:pPr>
                      <w:r>
                        <w:rPr>
                          <w:b/>
                          <w:sz w:val="24"/>
                        </w:rPr>
                        <w:t>Sponsored by ________________________________________</w:t>
                      </w:r>
                      <w:r w:rsidR="00EA31FF">
                        <w:rPr>
                          <w:b/>
                          <w:sz w:val="24"/>
                        </w:rPr>
                        <w:t>___________________________</w:t>
                      </w:r>
                      <w:r>
                        <w:rPr>
                          <w:b/>
                          <w:sz w:val="24"/>
                        </w:rPr>
                        <w:t>____</w:t>
                      </w:r>
                      <w:r w:rsidR="00EA31FF">
                        <w:rPr>
                          <w:b/>
                          <w:sz w:val="24"/>
                        </w:rPr>
                        <w:t xml:space="preserve">             </w:t>
                      </w:r>
                      <w:proofErr w:type="gramStart"/>
                      <w:r w:rsidR="00EA31FF">
                        <w:rPr>
                          <w:b/>
                          <w:sz w:val="24"/>
                        </w:rPr>
                        <w:t xml:space="preserve">   </w:t>
                      </w:r>
                      <w:r w:rsidR="00EA31FF" w:rsidRPr="00EA31FF">
                        <w:rPr>
                          <w:b/>
                          <w:i/>
                          <w:sz w:val="24"/>
                        </w:rPr>
                        <w:t>(</w:t>
                      </w:r>
                      <w:proofErr w:type="gramEnd"/>
                      <w:r w:rsidRPr="00EA31FF">
                        <w:rPr>
                          <w:b/>
                          <w:i/>
                          <w:sz w:val="24"/>
                        </w:rPr>
                        <w:t>If you don’t have a sponsor, leave this blank</w:t>
                      </w:r>
                      <w:r w:rsidR="00EA31FF" w:rsidRPr="00EA31FF">
                        <w:rPr>
                          <w:b/>
                          <w:i/>
                          <w:sz w:val="24"/>
                        </w:rPr>
                        <w:t>)</w:t>
                      </w:r>
                    </w:p>
                    <w:p w14:paraId="6C8B3BD9" w14:textId="77777777" w:rsidR="008030DE" w:rsidRDefault="00351166">
                      <w:pPr>
                        <w:spacing w:after="180"/>
                        <w:jc w:val="center"/>
                        <w:rPr>
                          <w:b/>
                          <w:sz w:val="24"/>
                        </w:rPr>
                      </w:pPr>
                      <w:r>
                        <w:rPr>
                          <w:b/>
                          <w:sz w:val="24"/>
                        </w:rPr>
                        <w:t>Effective 2019</w:t>
                      </w:r>
                      <w:r w:rsidR="007A4B89">
                        <w:rPr>
                          <w:b/>
                          <w:sz w:val="24"/>
                        </w:rPr>
                        <w:t xml:space="preserve"> Renewal Membership dues are $25</w:t>
                      </w:r>
                      <w:r w:rsidR="008A53A5">
                        <w:rPr>
                          <w:b/>
                          <w:sz w:val="24"/>
                        </w:rPr>
                        <w:t>.00 per year</w:t>
                      </w:r>
                      <w:r>
                        <w:rPr>
                          <w:b/>
                          <w:sz w:val="24"/>
                        </w:rPr>
                        <w:t xml:space="preserve"> due</w:t>
                      </w:r>
                      <w:r w:rsidR="008A53A5">
                        <w:rPr>
                          <w:b/>
                          <w:sz w:val="24"/>
                        </w:rPr>
                        <w:t xml:space="preserve"> in Jan-March</w:t>
                      </w:r>
                      <w:r w:rsidR="008030DE">
                        <w:rPr>
                          <w:b/>
                          <w:sz w:val="24"/>
                        </w:rPr>
                        <w:t xml:space="preserve">. </w:t>
                      </w:r>
                    </w:p>
                    <w:p w14:paraId="6C8B3BDA" w14:textId="77777777" w:rsidR="008030DE" w:rsidRDefault="007A4B89">
                      <w:pPr>
                        <w:spacing w:after="180"/>
                        <w:jc w:val="center"/>
                        <w:rPr>
                          <w:b/>
                          <w:sz w:val="24"/>
                        </w:rPr>
                      </w:pPr>
                      <w:r>
                        <w:rPr>
                          <w:b/>
                          <w:sz w:val="24"/>
                        </w:rPr>
                        <w:t>Renewals are $30</w:t>
                      </w:r>
                      <w:r w:rsidR="008A53A5">
                        <w:rPr>
                          <w:b/>
                          <w:sz w:val="24"/>
                        </w:rPr>
                        <w:t xml:space="preserve"> after March</w:t>
                      </w:r>
                      <w:r w:rsidR="008030DE">
                        <w:rPr>
                          <w:b/>
                          <w:sz w:val="24"/>
                        </w:rPr>
                        <w:t>.  Check _____   Cash ____</w:t>
                      </w:r>
                      <w:r w:rsidR="007B4A28">
                        <w:rPr>
                          <w:b/>
                          <w:sz w:val="24"/>
                        </w:rPr>
                        <w:t xml:space="preserve"> New Memberships </w:t>
                      </w:r>
                      <w:r w:rsidR="008808A4">
                        <w:rPr>
                          <w:b/>
                          <w:sz w:val="24"/>
                        </w:rPr>
                        <w:t xml:space="preserve">$30 </w:t>
                      </w:r>
                    </w:p>
                    <w:p w14:paraId="6C8B3BDF" w14:textId="01030AA9" w:rsidR="008030DE" w:rsidRDefault="008030DE">
                      <w:pPr>
                        <w:jc w:val="center"/>
                        <w:rPr>
                          <w:sz w:val="24"/>
                        </w:rPr>
                      </w:pPr>
                      <w:r>
                        <w:rPr>
                          <w:b/>
                          <w:sz w:val="24"/>
                        </w:rPr>
                        <w:t>Date____________________________</w:t>
                      </w:r>
                    </w:p>
                    <w:p w14:paraId="6C8B3BE0" w14:textId="77777777" w:rsidR="008030DE" w:rsidRDefault="008030DE"/>
                  </w:txbxContent>
                </v:textbox>
                <w10:wrap anchorx="margin"/>
              </v:shape>
            </w:pict>
          </mc:Fallback>
        </mc:AlternateContent>
      </w:r>
    </w:p>
    <w:p w14:paraId="07352531" w14:textId="7EB06A05" w:rsidR="00E65CDF" w:rsidRDefault="00E65CDF" w:rsidP="003C4F9C"/>
    <w:p w14:paraId="6B4BBE9E" w14:textId="16A8D23E" w:rsidR="00E65CDF" w:rsidRDefault="00E65CDF" w:rsidP="003C4F9C"/>
    <w:p w14:paraId="52BB0586" w14:textId="2AC28E43" w:rsidR="00E65CDF" w:rsidRDefault="00E65CDF" w:rsidP="003C4F9C"/>
    <w:p w14:paraId="1AC55092" w14:textId="77777777" w:rsidR="00E65CDF" w:rsidRDefault="00E65CDF" w:rsidP="003C4F9C"/>
    <w:p w14:paraId="7B30DBC6" w14:textId="1AC94E39" w:rsidR="00E65CDF" w:rsidRDefault="00E65CDF" w:rsidP="003C4F9C"/>
    <w:p w14:paraId="0016CE3D" w14:textId="15B163FD" w:rsidR="00E65CDF" w:rsidRDefault="00E65CDF" w:rsidP="003C4F9C"/>
    <w:p w14:paraId="4AD3AE30" w14:textId="77777777" w:rsidR="00E65CDF" w:rsidRDefault="00E65CDF" w:rsidP="003C4F9C"/>
    <w:p w14:paraId="46525767" w14:textId="430027D7" w:rsidR="00E65CDF" w:rsidRDefault="00E65CDF" w:rsidP="003C4F9C"/>
    <w:p w14:paraId="11CC8160" w14:textId="07846CE6" w:rsidR="00E65CDF" w:rsidRDefault="00E65CDF" w:rsidP="003C4F9C"/>
    <w:p w14:paraId="2DAA4DDE" w14:textId="2F2DAD1B" w:rsidR="00E65CDF" w:rsidRDefault="00E65CDF" w:rsidP="003C4F9C"/>
    <w:p w14:paraId="5A7F781E" w14:textId="566BCBF5" w:rsidR="00E65CDF" w:rsidRDefault="00E65CDF" w:rsidP="003C4F9C"/>
    <w:p w14:paraId="6BAA308B" w14:textId="171B3F65" w:rsidR="00D643E8" w:rsidRDefault="00513832" w:rsidP="003C4F9C">
      <w:r>
        <w:rPr>
          <w:noProof/>
        </w:rPr>
        <mc:AlternateContent>
          <mc:Choice Requires="wps">
            <w:drawing>
              <wp:anchor distT="0" distB="0" distL="114300" distR="114300" simplePos="0" relativeHeight="251646464" behindDoc="0" locked="0" layoutInCell="0" allowOverlap="1" wp14:anchorId="6C8B3A91" wp14:editId="6E069FBB">
                <wp:simplePos x="0" y="0"/>
                <wp:positionH relativeFrom="column">
                  <wp:posOffset>792539</wp:posOffset>
                </wp:positionH>
                <wp:positionV relativeFrom="paragraph">
                  <wp:posOffset>6852</wp:posOffset>
                </wp:positionV>
                <wp:extent cx="1920240" cy="457200"/>
                <wp:effectExtent l="0" t="0" r="22860" b="1905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57200"/>
                        </a:xfrm>
                        <a:prstGeom prst="rect">
                          <a:avLst/>
                        </a:prstGeom>
                        <a:solidFill>
                          <a:srgbClr val="FFFFFF"/>
                        </a:solidFill>
                        <a:ln w="9525">
                          <a:solidFill>
                            <a:srgbClr val="000000"/>
                          </a:solidFill>
                          <a:miter lim="800000"/>
                          <a:headEnd/>
                          <a:tailEnd/>
                        </a:ln>
                      </wps:spPr>
                      <wps:txbx>
                        <w:txbxContent>
                          <w:p w14:paraId="6C8B3BCA" w14:textId="77777777" w:rsidR="008030DE" w:rsidRDefault="008030DE">
                            <w:pPr>
                              <w:jc w:val="center"/>
                              <w:rPr>
                                <w:rFonts w:ascii="Comic Sans MS" w:hAnsi="Comic Sans MS"/>
                                <w:b/>
                                <w:i/>
                                <w:caps/>
                                <w:sz w:val="16"/>
                              </w:rPr>
                            </w:pPr>
                            <w:r>
                              <w:rPr>
                                <w:rFonts w:ascii="Comic Sans MS" w:hAnsi="Comic Sans MS"/>
                                <w:b/>
                                <w:i/>
                                <w:caps/>
                                <w:sz w:val="16"/>
                              </w:rPr>
                              <w:t>Post Office Box 24322</w:t>
                            </w:r>
                          </w:p>
                          <w:p w14:paraId="6C8B3BCB" w14:textId="77777777" w:rsidR="008030DE" w:rsidRDefault="008030DE">
                            <w:pPr>
                              <w:rPr>
                                <w:sz w:val="24"/>
                              </w:rPr>
                            </w:pPr>
                            <w:r>
                              <w:rPr>
                                <w:rFonts w:ascii="Comic Sans MS" w:hAnsi="Comic Sans MS"/>
                                <w:b/>
                                <w:i/>
                                <w:caps/>
                                <w:sz w:val="16"/>
                              </w:rPr>
                              <w:t>Winston Salem N.C. 27114</w:t>
                            </w:r>
                          </w:p>
                          <w:p w14:paraId="6C8B3BCC" w14:textId="77777777" w:rsidR="008030DE" w:rsidRDefault="008030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3A91" id="Text Box 13" o:spid="_x0000_s1049" type="#_x0000_t202" style="position:absolute;margin-left:62.4pt;margin-top:.55pt;width:151.2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" o:allowincell="f">
                <v:textbox>
                  <w:txbxContent>
                    <w:p w14:paraId="6C8B3BCA" w14:textId="77777777" w:rsidR="008030DE" w:rsidRDefault="008030DE">
                      <w:pPr>
                        <w:jc w:val="center"/>
                        <w:rPr>
                          <w:rFonts w:ascii="Comic Sans MS" w:hAnsi="Comic Sans MS"/>
                          <w:b/>
                          <w:i/>
                          <w:caps/>
                          <w:sz w:val="16"/>
                        </w:rPr>
                      </w:pPr>
                      <w:r>
                        <w:rPr>
                          <w:rFonts w:ascii="Comic Sans MS" w:hAnsi="Comic Sans MS"/>
                          <w:b/>
                          <w:i/>
                          <w:caps/>
                          <w:sz w:val="16"/>
                        </w:rPr>
                        <w:t>Post Office Box 24322</w:t>
                      </w:r>
                    </w:p>
                    <w:p w14:paraId="6C8B3BCB" w14:textId="77777777" w:rsidR="008030DE" w:rsidRDefault="008030DE">
                      <w:pPr>
                        <w:rPr>
                          <w:sz w:val="24"/>
                        </w:rPr>
                      </w:pPr>
                      <w:r>
                        <w:rPr>
                          <w:rFonts w:ascii="Comic Sans MS" w:hAnsi="Comic Sans MS"/>
                          <w:b/>
                          <w:i/>
                          <w:caps/>
                          <w:sz w:val="16"/>
                        </w:rPr>
                        <w:t>Winston Salem N.C. 27114</w:t>
                      </w:r>
                    </w:p>
                    <w:p w14:paraId="6C8B3BCC" w14:textId="77777777" w:rsidR="008030DE" w:rsidRDefault="008030DE"/>
                  </w:txbxContent>
                </v:textbox>
              </v:shape>
            </w:pict>
          </mc:Fallback>
        </mc:AlternateContent>
      </w:r>
      <w:r w:rsidR="009E5C7A">
        <w:t xml:space="preserve">      </w:t>
      </w:r>
      <w:r w:rsidR="00E92791">
        <w:tab/>
      </w:r>
      <w:r w:rsidR="00E92791">
        <w:tab/>
      </w:r>
      <w:r w:rsidR="009E5C7A">
        <w:t xml:space="preserve">        </w:t>
      </w:r>
    </w:p>
    <w:p w14:paraId="728E12C1" w14:textId="1670BDED" w:rsidR="00186F81" w:rsidRDefault="00186F81" w:rsidP="00A77F3F">
      <w:pPr>
        <w:ind w:right="216"/>
        <w:rPr>
          <w:b/>
          <w:color w:val="FF0000"/>
          <w:sz w:val="24"/>
          <w:szCs w:val="24"/>
        </w:rPr>
      </w:pPr>
    </w:p>
    <w:p w14:paraId="753A72DB" w14:textId="1A4B3740" w:rsidR="00186F81" w:rsidRDefault="00186F81" w:rsidP="00A77F3F">
      <w:pPr>
        <w:ind w:right="216"/>
        <w:rPr>
          <w:b/>
          <w:color w:val="FF0000"/>
          <w:sz w:val="24"/>
          <w:szCs w:val="24"/>
        </w:rPr>
      </w:pPr>
    </w:p>
    <w:p w14:paraId="6C8B3A2D" w14:textId="53FB58CE" w:rsidR="00D31052" w:rsidRPr="00D91BDB" w:rsidRDefault="00D31052" w:rsidP="00A77F3F">
      <w:pPr>
        <w:ind w:right="216"/>
        <w:rPr>
          <w:b/>
          <w:color w:val="FF0000"/>
          <w:sz w:val="24"/>
          <w:szCs w:val="24"/>
        </w:rPr>
      </w:pPr>
    </w:p>
    <w:p w14:paraId="6C8B3A2E" w14:textId="7014696F" w:rsidR="00734692" w:rsidRDefault="00734692" w:rsidP="00734692">
      <w:pPr>
        <w:ind w:right="216"/>
        <w:rPr>
          <w:b/>
          <w:sz w:val="32"/>
          <w:szCs w:val="32"/>
        </w:rPr>
      </w:pPr>
    </w:p>
    <w:p w14:paraId="6C8B3A2F" w14:textId="013BB2AD" w:rsidR="00734692" w:rsidRDefault="00734692" w:rsidP="00734692">
      <w:pPr>
        <w:ind w:right="216"/>
        <w:rPr>
          <w:b/>
          <w:sz w:val="32"/>
          <w:szCs w:val="32"/>
        </w:rPr>
      </w:pPr>
    </w:p>
    <w:p w14:paraId="6C8B3A30" w14:textId="34143C6C" w:rsidR="00734692" w:rsidRDefault="00734692" w:rsidP="00734692">
      <w:pPr>
        <w:ind w:right="216"/>
        <w:rPr>
          <w:b/>
          <w:sz w:val="32"/>
          <w:szCs w:val="32"/>
        </w:rPr>
      </w:pPr>
    </w:p>
    <w:p w14:paraId="6C8B3A31" w14:textId="6A4B455C" w:rsidR="00EA30CA" w:rsidRDefault="00EA30CA" w:rsidP="00EA30CA">
      <w:pPr>
        <w:ind w:right="216"/>
        <w:rPr>
          <w:b/>
          <w:sz w:val="32"/>
          <w:szCs w:val="32"/>
        </w:rPr>
      </w:pPr>
    </w:p>
    <w:p w14:paraId="6C8B3A32" w14:textId="59D5B96B" w:rsidR="00E9342B" w:rsidRDefault="00EA30CA" w:rsidP="00E9342B">
      <w:pPr>
        <w:ind w:right="216"/>
        <w:rPr>
          <w:b/>
          <w:sz w:val="32"/>
          <w:szCs w:val="32"/>
        </w:rPr>
      </w:pPr>
      <w:r>
        <w:rPr>
          <w:b/>
          <w:sz w:val="32"/>
          <w:szCs w:val="32"/>
        </w:rPr>
        <w:tab/>
        <w:t xml:space="preserve">    </w:t>
      </w:r>
      <w:r w:rsidR="00252063">
        <w:rPr>
          <w:b/>
          <w:sz w:val="32"/>
          <w:szCs w:val="32"/>
        </w:rPr>
        <w:t xml:space="preserve">  </w:t>
      </w:r>
    </w:p>
    <w:p w14:paraId="6C8B3A33" w14:textId="36C37AE3" w:rsidR="00731F92" w:rsidRDefault="00731F92" w:rsidP="00E9342B">
      <w:pPr>
        <w:ind w:right="216"/>
        <w:rPr>
          <w:b/>
          <w:sz w:val="32"/>
          <w:szCs w:val="32"/>
        </w:rPr>
      </w:pPr>
    </w:p>
    <w:p w14:paraId="5483E518" w14:textId="7EB6F47A" w:rsidR="00251EFA" w:rsidRPr="00251EFA" w:rsidRDefault="005C43A4" w:rsidP="00513832">
      <w:pPr>
        <w:ind w:right="216"/>
      </w:pPr>
      <w:r>
        <w:rPr>
          <w:noProof/>
        </w:rPr>
        <mc:AlternateContent>
          <mc:Choice Requires="wps">
            <w:drawing>
              <wp:anchor distT="0" distB="0" distL="114300" distR="114300" simplePos="0" relativeHeight="251714048" behindDoc="0" locked="0" layoutInCell="1" allowOverlap="1" wp14:anchorId="03F5A330" wp14:editId="6602A229">
                <wp:simplePos x="0" y="0"/>
                <wp:positionH relativeFrom="margin">
                  <wp:posOffset>941070</wp:posOffset>
                </wp:positionH>
                <wp:positionV relativeFrom="paragraph">
                  <wp:posOffset>2171700</wp:posOffset>
                </wp:positionV>
                <wp:extent cx="2084832" cy="493776"/>
                <wp:effectExtent l="0" t="0" r="10795" b="2095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832" cy="493776"/>
                        </a:xfrm>
                        <a:prstGeom prst="rect">
                          <a:avLst/>
                        </a:prstGeom>
                        <a:noFill/>
                        <a:ln w="12700" cap="rnd">
                          <a:solidFill>
                            <a:schemeClr val="tx1"/>
                          </a:solidFill>
                          <a:prstDash val="solid"/>
                          <a:miter lim="800000"/>
                          <a:headEnd/>
                          <a:tailEnd/>
                        </a:ln>
                        <a:extLst>
                          <a:ext uri="{909E8E84-426E-40DD-AFC4-6F175D3DCCD1}">
                            <a14:hiddenFill xmlns:a14="http://schemas.microsoft.com/office/drawing/2010/main">
                              <a:solidFill>
                                <a:srgbClr val="C0C0C0"/>
                              </a:solidFill>
                            </a14:hiddenFill>
                          </a:ext>
                        </a:extLst>
                      </wps:spPr>
                      <wps:txbx>
                        <w:txbxContent>
                          <w:p w14:paraId="1B1C9395" w14:textId="77777777" w:rsidR="005C43A4" w:rsidRPr="00E77490" w:rsidRDefault="005C43A4" w:rsidP="005C43A4">
                            <w:pPr>
                              <w:rPr>
                                <w:rFonts w:ascii="Garamond" w:hAnsi="Garamond"/>
                                <w:sz w:val="2"/>
                                <w:szCs w:val="2"/>
                              </w:rPr>
                            </w:pPr>
                          </w:p>
                          <w:p w14:paraId="32568B3A" w14:textId="6CE5E5B7" w:rsidR="005C43A4" w:rsidRPr="00E77490" w:rsidRDefault="005C43A4" w:rsidP="005C43A4">
                            <w:pPr>
                              <w:pStyle w:val="BodyText-Contemporary"/>
                              <w:suppressAutoHyphens w:val="0"/>
                              <w:spacing w:after="0" w:line="240" w:lineRule="auto"/>
                              <w:jc w:val="center"/>
                              <w:rPr>
                                <w:b/>
                              </w:rPr>
                            </w:pPr>
                            <w:r w:rsidRPr="00E77490">
                              <w:rPr>
                                <w:b/>
                              </w:rPr>
                              <w:t>P O Box 24322</w:t>
                            </w:r>
                          </w:p>
                          <w:p w14:paraId="0C482D28" w14:textId="6BCCEA77" w:rsidR="005C43A4" w:rsidRPr="00E77490" w:rsidRDefault="005C43A4" w:rsidP="005C43A4">
                            <w:pPr>
                              <w:pStyle w:val="BodyText-Contemporary"/>
                              <w:suppressAutoHyphens w:val="0"/>
                              <w:spacing w:after="0" w:line="240" w:lineRule="auto"/>
                              <w:jc w:val="center"/>
                              <w:rPr>
                                <w:b/>
                              </w:rPr>
                            </w:pPr>
                            <w:r w:rsidRPr="00E77490">
                              <w:rPr>
                                <w:b/>
                              </w:rPr>
                              <w:t>Winston Salem, NC 27114</w:t>
                            </w:r>
                          </w:p>
                          <w:p w14:paraId="3D281094" w14:textId="77777777" w:rsidR="005C43A4" w:rsidRPr="00E77490" w:rsidRDefault="005C43A4" w:rsidP="005C43A4">
                            <w:pPr>
                              <w:pStyle w:val="BodyText-Contemporary"/>
                              <w:suppressAutoHyphens w:val="0"/>
                              <w:spacing w:after="0" w:line="240" w:lineRule="auto"/>
                              <w:jc w:val="center"/>
                              <w:rPr>
                                <w:b/>
                              </w:rPr>
                            </w:pPr>
                          </w:p>
                          <w:p w14:paraId="739F8062" w14:textId="77777777" w:rsidR="005C43A4" w:rsidRPr="00E77490" w:rsidRDefault="005C43A4" w:rsidP="005C43A4">
                            <w:pPr>
                              <w:pStyle w:val="BodyText-Contemporary"/>
                              <w:suppressAutoHyphens w:val="0"/>
                              <w:spacing w:after="0" w:line="240" w:lineRule="auto"/>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5A330" id="_x0000_s1050" type="#_x0000_t202" style="position:absolute;margin-left:74.1pt;margin-top:171pt;width:164.15pt;height:38.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" filled="f" fillcolor="silver" strokecolor="black [3213]" strokeweight="1pt">
                <v:stroke endcap="round"/>
                <v:textbox>
                  <w:txbxContent>
                    <w:p w14:paraId="1B1C9395" w14:textId="77777777" w:rsidR="005C43A4" w:rsidRPr="00E77490" w:rsidRDefault="005C43A4" w:rsidP="005C43A4">
                      <w:pPr>
                        <w:rPr>
                          <w:rFonts w:ascii="Garamond" w:hAnsi="Garamond"/>
                          <w:sz w:val="2"/>
                          <w:szCs w:val="2"/>
                        </w:rPr>
                      </w:pPr>
                    </w:p>
                    <w:p w14:paraId="32568B3A" w14:textId="6CE5E5B7" w:rsidR="005C43A4" w:rsidRPr="00E77490" w:rsidRDefault="005C43A4" w:rsidP="005C43A4">
                      <w:pPr>
                        <w:pStyle w:val="BodyText-Contemporary"/>
                        <w:suppressAutoHyphens w:val="0"/>
                        <w:spacing w:after="0" w:line="240" w:lineRule="auto"/>
                        <w:jc w:val="center"/>
                        <w:rPr>
                          <w:b/>
                        </w:rPr>
                      </w:pPr>
                      <w:r w:rsidRPr="00E77490">
                        <w:rPr>
                          <w:b/>
                        </w:rPr>
                        <w:t>P O Box 24322</w:t>
                      </w:r>
                    </w:p>
                    <w:p w14:paraId="0C482D28" w14:textId="6BCCEA77" w:rsidR="005C43A4" w:rsidRPr="00E77490" w:rsidRDefault="005C43A4" w:rsidP="005C43A4">
                      <w:pPr>
                        <w:pStyle w:val="BodyText-Contemporary"/>
                        <w:suppressAutoHyphens w:val="0"/>
                        <w:spacing w:after="0" w:line="240" w:lineRule="auto"/>
                        <w:jc w:val="center"/>
                        <w:rPr>
                          <w:b/>
                        </w:rPr>
                      </w:pPr>
                      <w:r w:rsidRPr="00E77490">
                        <w:rPr>
                          <w:b/>
                        </w:rPr>
                        <w:t>Winston Salem, NC 27114</w:t>
                      </w:r>
                    </w:p>
                    <w:p w14:paraId="3D281094" w14:textId="77777777" w:rsidR="005C43A4" w:rsidRPr="00E77490" w:rsidRDefault="005C43A4" w:rsidP="005C43A4">
                      <w:pPr>
                        <w:pStyle w:val="BodyText-Contemporary"/>
                        <w:suppressAutoHyphens w:val="0"/>
                        <w:spacing w:after="0" w:line="240" w:lineRule="auto"/>
                        <w:jc w:val="center"/>
                        <w:rPr>
                          <w:b/>
                        </w:rPr>
                      </w:pPr>
                    </w:p>
                    <w:p w14:paraId="739F8062" w14:textId="77777777" w:rsidR="005C43A4" w:rsidRPr="00E77490" w:rsidRDefault="005C43A4" w:rsidP="005C43A4">
                      <w:pPr>
                        <w:pStyle w:val="BodyText-Contemporary"/>
                        <w:suppressAutoHyphens w:val="0"/>
                        <w:spacing w:after="0" w:line="240" w:lineRule="auto"/>
                        <w:jc w:val="center"/>
                        <w:rPr>
                          <w:b/>
                        </w:rPr>
                      </w:pPr>
                    </w:p>
                  </w:txbxContent>
                </v:textbox>
                <w10:wrap anchorx="margin"/>
              </v:shape>
            </w:pict>
          </mc:Fallback>
        </mc:AlternateContent>
      </w:r>
      <w:r w:rsidR="00601E94">
        <w:rPr>
          <w:noProof/>
        </w:rPr>
        <w:drawing>
          <wp:anchor distT="0" distB="0" distL="114300" distR="114300" simplePos="0" relativeHeight="251641344" behindDoc="0" locked="0" layoutInCell="0" allowOverlap="1" wp14:anchorId="6C8B3A8B" wp14:editId="36BADF15">
            <wp:simplePos x="0" y="0"/>
            <wp:positionH relativeFrom="page">
              <wp:posOffset>640715</wp:posOffset>
            </wp:positionH>
            <wp:positionV relativeFrom="paragraph">
              <wp:posOffset>706120</wp:posOffset>
            </wp:positionV>
            <wp:extent cx="3152775" cy="1562100"/>
            <wp:effectExtent l="0" t="0" r="9525" b="0"/>
            <wp:wrapNone/>
            <wp:docPr id="2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2775" cy="1562100"/>
                    </a:xfrm>
                    <a:prstGeom prst="rect">
                      <a:avLst/>
                    </a:prstGeom>
                    <a:noFill/>
                  </pic:spPr>
                </pic:pic>
              </a:graphicData>
            </a:graphic>
            <wp14:sizeRelH relativeFrom="page">
              <wp14:pctWidth>0</wp14:pctWidth>
            </wp14:sizeRelH>
            <wp14:sizeRelV relativeFrom="page">
              <wp14:pctHeight>0</wp14:pctHeight>
            </wp14:sizeRelV>
          </wp:anchor>
        </w:drawing>
      </w:r>
      <w:r w:rsidR="00252063">
        <w:rPr>
          <w:b/>
          <w:sz w:val="32"/>
          <w:szCs w:val="32"/>
        </w:rPr>
        <w:t xml:space="preserve">    </w:t>
      </w:r>
      <w:r w:rsidR="007921F7">
        <w:rPr>
          <w:b/>
          <w:sz w:val="18"/>
          <w:szCs w:val="18"/>
        </w:rPr>
        <w:t xml:space="preserve">     </w:t>
      </w:r>
      <w:r w:rsidR="00E9342B">
        <w:rPr>
          <w:b/>
          <w:sz w:val="32"/>
          <w:szCs w:val="32"/>
        </w:rPr>
        <w:t xml:space="preserve">  </w:t>
      </w:r>
    </w:p>
    <w:sectPr w:rsidR="00251EFA" w:rsidRPr="00251EFA" w:rsidSect="00910402">
      <w:headerReference w:type="even" r:id="rId57"/>
      <w:headerReference w:type="default" r:id="rId58"/>
      <w:footerReference w:type="even" r:id="rId59"/>
      <w:footerReference w:type="default" r:id="rId60"/>
      <w:headerReference w:type="first" r:id="rId61"/>
      <w:footerReference w:type="first" r:id="rId62"/>
      <w:pgSz w:w="12240" w:h="15840" w:code="1"/>
      <w:pgMar w:top="576" w:right="288" w:bottom="72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C1668" w14:textId="77777777" w:rsidR="0003300C" w:rsidRDefault="0003300C">
      <w:r>
        <w:separator/>
      </w:r>
    </w:p>
  </w:endnote>
  <w:endnote w:type="continuationSeparator" w:id="0">
    <w:p w14:paraId="2308C969" w14:textId="77777777" w:rsidR="0003300C" w:rsidRDefault="00033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Brush Script MT">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1A37" w14:textId="77777777" w:rsidR="00497DF5" w:rsidRDefault="00497D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3A99" w14:textId="3CF8AA79" w:rsidR="008030DE" w:rsidRDefault="008030DE">
    <w:pPr>
      <w:pStyle w:val="Footer-Elegant"/>
      <w:pBdr>
        <w:top w:val="double" w:sz="6" w:space="1" w:color="auto"/>
      </w:pBdr>
      <w:jc w:val="left"/>
    </w:pPr>
    <w:r>
      <w:rPr>
        <w:sz w:val="20"/>
      </w:rPr>
      <w:t>www.shaglight.com</w:t>
    </w:r>
    <w:r>
      <w:t xml:space="preserve"> </w:t>
    </w:r>
    <w:r>
      <w:tab/>
    </w:r>
    <w:r>
      <w:tab/>
    </w:r>
    <w:r>
      <w:tab/>
    </w:r>
    <w:r>
      <w:tab/>
    </w:r>
    <w:r>
      <w:tab/>
    </w:r>
    <w:r>
      <w:tab/>
    </w:r>
    <w:r>
      <w:tab/>
    </w:r>
    <w:r w:rsidR="00726A29">
      <w:t xml:space="preserve">                                                                                                    </w:t>
    </w:r>
    <w:r>
      <w:tab/>
    </w:r>
    <w:r>
      <w:tab/>
      <w:t xml:space="preserve">  </w:t>
    </w:r>
    <w:r>
      <w:rPr>
        <w:rStyle w:val="PageNumber"/>
      </w:rPr>
      <w:fldChar w:fldCharType="begin"/>
    </w:r>
    <w:r>
      <w:rPr>
        <w:rStyle w:val="PageNumber"/>
      </w:rPr>
      <w:instrText xml:space="preserve"> PAGE </w:instrText>
    </w:r>
    <w:r>
      <w:rPr>
        <w:rStyle w:val="PageNumber"/>
      </w:rPr>
      <w:fldChar w:fldCharType="separate"/>
    </w:r>
    <w:r w:rsidR="008C5359">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3706" w14:textId="77777777" w:rsidR="00497DF5" w:rsidRDefault="00497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9D980" w14:textId="77777777" w:rsidR="0003300C" w:rsidRDefault="0003300C">
      <w:r>
        <w:separator/>
      </w:r>
    </w:p>
  </w:footnote>
  <w:footnote w:type="continuationSeparator" w:id="0">
    <w:p w14:paraId="5050973B" w14:textId="77777777" w:rsidR="0003300C" w:rsidRDefault="00033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ABB01" w14:textId="77777777" w:rsidR="00497DF5" w:rsidRDefault="00497D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A250" w14:textId="77777777" w:rsidR="00497DF5" w:rsidRDefault="00497D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9295" w14:textId="77777777" w:rsidR="00497DF5" w:rsidRDefault="00497D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6DE15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blockpage[1]"/>
      </v:shape>
    </w:pict>
  </w:numPicBullet>
  <w:numPicBullet w:numPicBulletId="1">
    <w:pict>
      <v:shape id="_x0000_i1027" type="#_x0000_t75" style="width:252pt;height:86.25pt;visibility:visible;mso-wrap-style:square" o:bullet="t">
        <v:imagedata r:id="rId2" o:title=""/>
      </v:shape>
    </w:pict>
  </w:numPicBullet>
  <w:numPicBullet w:numPicBulletId="2">
    <w:pict>
      <v:shape id="_x0000_i1028" type="#_x0000_t75" style="width:180pt;height:180pt;visibility:visible;mso-wrap-style:square" o:bullet="t">
        <v:imagedata r:id="rId3" o:title=""/>
      </v:shape>
    </w:pict>
  </w:numPicBullet>
  <w:abstractNum w:abstractNumId="0" w15:restartNumberingAfterBreak="0">
    <w:nsid w:val="FFFFFF1D"/>
    <w:multiLevelType w:val="multilevel"/>
    <w:tmpl w:val="CE9A87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01C07"/>
    <w:multiLevelType w:val="hybridMultilevel"/>
    <w:tmpl w:val="CA90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479D1"/>
    <w:multiLevelType w:val="hybridMultilevel"/>
    <w:tmpl w:val="50068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57D0F"/>
    <w:multiLevelType w:val="hybridMultilevel"/>
    <w:tmpl w:val="F4FA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87A96"/>
    <w:multiLevelType w:val="hybridMultilevel"/>
    <w:tmpl w:val="5A607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976249D"/>
    <w:multiLevelType w:val="hybridMultilevel"/>
    <w:tmpl w:val="CCD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44A3F"/>
    <w:multiLevelType w:val="hybridMultilevel"/>
    <w:tmpl w:val="966AEA64"/>
    <w:lvl w:ilvl="0" w:tplc="00145CF4">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158AB"/>
    <w:multiLevelType w:val="hybridMultilevel"/>
    <w:tmpl w:val="DFB8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28AB"/>
    <w:multiLevelType w:val="hybridMultilevel"/>
    <w:tmpl w:val="DF1C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BA16C3"/>
    <w:multiLevelType w:val="hybridMultilevel"/>
    <w:tmpl w:val="DF0EC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B1AA0"/>
    <w:multiLevelType w:val="hybridMultilevel"/>
    <w:tmpl w:val="21701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8C0311"/>
    <w:multiLevelType w:val="hybridMultilevel"/>
    <w:tmpl w:val="A8AC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45270"/>
    <w:multiLevelType w:val="hybridMultilevel"/>
    <w:tmpl w:val="A48E5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D32597"/>
    <w:multiLevelType w:val="singleLevel"/>
    <w:tmpl w:val="1E46ECA8"/>
    <w:name w:val="r&#10;02"/>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B0A66AF"/>
    <w:multiLevelType w:val="hybridMultilevel"/>
    <w:tmpl w:val="54D0005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0640C"/>
    <w:multiLevelType w:val="hybridMultilevel"/>
    <w:tmpl w:val="2A5A0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CA5488"/>
    <w:multiLevelType w:val="hybridMultilevel"/>
    <w:tmpl w:val="754E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F0EC9"/>
    <w:multiLevelType w:val="hybridMultilevel"/>
    <w:tmpl w:val="E4D0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D011F"/>
    <w:multiLevelType w:val="hybridMultilevel"/>
    <w:tmpl w:val="861C5BDC"/>
    <w:lvl w:ilvl="0" w:tplc="6E9CD44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C93B63"/>
    <w:multiLevelType w:val="multilevel"/>
    <w:tmpl w:val="234CA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D16078"/>
    <w:multiLevelType w:val="hybridMultilevel"/>
    <w:tmpl w:val="2DCC74F0"/>
    <w:lvl w:ilvl="0" w:tplc="8F80C87C">
      <w:start w:val="1"/>
      <w:numFmt w:val="bullet"/>
      <w:lvlText w:val=""/>
      <w:lvlPicBulletId w:val="0"/>
      <w:lvlJc w:val="left"/>
      <w:pPr>
        <w:tabs>
          <w:tab w:val="num" w:pos="990"/>
        </w:tabs>
        <w:ind w:left="990" w:hanging="360"/>
      </w:pPr>
      <w:rPr>
        <w:rFonts w:ascii="Symbol" w:hAnsi="Symbol" w:hint="default"/>
      </w:rPr>
    </w:lvl>
    <w:lvl w:ilvl="1" w:tplc="DA8A59CC" w:tentative="1">
      <w:start w:val="1"/>
      <w:numFmt w:val="bullet"/>
      <w:lvlText w:val=""/>
      <w:lvlJc w:val="left"/>
      <w:pPr>
        <w:tabs>
          <w:tab w:val="num" w:pos="1440"/>
        </w:tabs>
        <w:ind w:left="1440" w:hanging="360"/>
      </w:pPr>
      <w:rPr>
        <w:rFonts w:ascii="Symbol" w:hAnsi="Symbol" w:hint="default"/>
      </w:rPr>
    </w:lvl>
    <w:lvl w:ilvl="2" w:tplc="3B965AD8" w:tentative="1">
      <w:start w:val="1"/>
      <w:numFmt w:val="bullet"/>
      <w:lvlText w:val=""/>
      <w:lvlJc w:val="left"/>
      <w:pPr>
        <w:tabs>
          <w:tab w:val="num" w:pos="2160"/>
        </w:tabs>
        <w:ind w:left="2160" w:hanging="360"/>
      </w:pPr>
      <w:rPr>
        <w:rFonts w:ascii="Symbol" w:hAnsi="Symbol" w:hint="default"/>
      </w:rPr>
    </w:lvl>
    <w:lvl w:ilvl="3" w:tplc="6234BB08" w:tentative="1">
      <w:start w:val="1"/>
      <w:numFmt w:val="bullet"/>
      <w:lvlText w:val=""/>
      <w:lvlJc w:val="left"/>
      <w:pPr>
        <w:tabs>
          <w:tab w:val="num" w:pos="2880"/>
        </w:tabs>
        <w:ind w:left="2880" w:hanging="360"/>
      </w:pPr>
      <w:rPr>
        <w:rFonts w:ascii="Symbol" w:hAnsi="Symbol" w:hint="default"/>
      </w:rPr>
    </w:lvl>
    <w:lvl w:ilvl="4" w:tplc="CEA67396" w:tentative="1">
      <w:start w:val="1"/>
      <w:numFmt w:val="bullet"/>
      <w:lvlText w:val=""/>
      <w:lvlJc w:val="left"/>
      <w:pPr>
        <w:tabs>
          <w:tab w:val="num" w:pos="3600"/>
        </w:tabs>
        <w:ind w:left="3600" w:hanging="360"/>
      </w:pPr>
      <w:rPr>
        <w:rFonts w:ascii="Symbol" w:hAnsi="Symbol" w:hint="default"/>
      </w:rPr>
    </w:lvl>
    <w:lvl w:ilvl="5" w:tplc="B956A3A4" w:tentative="1">
      <w:start w:val="1"/>
      <w:numFmt w:val="bullet"/>
      <w:lvlText w:val=""/>
      <w:lvlJc w:val="left"/>
      <w:pPr>
        <w:tabs>
          <w:tab w:val="num" w:pos="4320"/>
        </w:tabs>
        <w:ind w:left="4320" w:hanging="360"/>
      </w:pPr>
      <w:rPr>
        <w:rFonts w:ascii="Symbol" w:hAnsi="Symbol" w:hint="default"/>
      </w:rPr>
    </w:lvl>
    <w:lvl w:ilvl="6" w:tplc="6F6884EC" w:tentative="1">
      <w:start w:val="1"/>
      <w:numFmt w:val="bullet"/>
      <w:lvlText w:val=""/>
      <w:lvlJc w:val="left"/>
      <w:pPr>
        <w:tabs>
          <w:tab w:val="num" w:pos="5040"/>
        </w:tabs>
        <w:ind w:left="5040" w:hanging="360"/>
      </w:pPr>
      <w:rPr>
        <w:rFonts w:ascii="Symbol" w:hAnsi="Symbol" w:hint="default"/>
      </w:rPr>
    </w:lvl>
    <w:lvl w:ilvl="7" w:tplc="B0F05D9A" w:tentative="1">
      <w:start w:val="1"/>
      <w:numFmt w:val="bullet"/>
      <w:lvlText w:val=""/>
      <w:lvlJc w:val="left"/>
      <w:pPr>
        <w:tabs>
          <w:tab w:val="num" w:pos="5760"/>
        </w:tabs>
        <w:ind w:left="5760" w:hanging="360"/>
      </w:pPr>
      <w:rPr>
        <w:rFonts w:ascii="Symbol" w:hAnsi="Symbol" w:hint="default"/>
      </w:rPr>
    </w:lvl>
    <w:lvl w:ilvl="8" w:tplc="6F76990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141273F"/>
    <w:multiLevelType w:val="hybridMultilevel"/>
    <w:tmpl w:val="77BCD7B0"/>
    <w:lvl w:ilvl="0" w:tplc="353E0CA6">
      <w:start w:val="2014"/>
      <w:numFmt w:val="decimal"/>
      <w:lvlText w:val="%1"/>
      <w:lvlJc w:val="left"/>
      <w:pPr>
        <w:tabs>
          <w:tab w:val="num" w:pos="1680"/>
        </w:tabs>
        <w:ind w:left="1680" w:hanging="13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6016260"/>
    <w:multiLevelType w:val="hybridMultilevel"/>
    <w:tmpl w:val="A42E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152280"/>
    <w:multiLevelType w:val="singleLevel"/>
    <w:tmpl w:val="1E46ECA8"/>
    <w:name w:val="r&#10;02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A1F3DAE"/>
    <w:multiLevelType w:val="hybridMultilevel"/>
    <w:tmpl w:val="E530F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3C1EBA"/>
    <w:multiLevelType w:val="hybridMultilevel"/>
    <w:tmpl w:val="11F07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BE1346C"/>
    <w:multiLevelType w:val="hybridMultilevel"/>
    <w:tmpl w:val="9E22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BA1C6E"/>
    <w:multiLevelType w:val="hybridMultilevel"/>
    <w:tmpl w:val="CC0E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474F3A"/>
    <w:multiLevelType w:val="hybridMultilevel"/>
    <w:tmpl w:val="A68611D2"/>
    <w:lvl w:ilvl="0" w:tplc="E254623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731D07"/>
    <w:multiLevelType w:val="multilevel"/>
    <w:tmpl w:val="8C46E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A33495"/>
    <w:multiLevelType w:val="hybridMultilevel"/>
    <w:tmpl w:val="D37E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8F3AF5"/>
    <w:multiLevelType w:val="hybridMultilevel"/>
    <w:tmpl w:val="849E2BA0"/>
    <w:lvl w:ilvl="0" w:tplc="9B32523E">
      <w:start w:val="2015"/>
      <w:numFmt w:val="decimal"/>
      <w:lvlText w:val="%1"/>
      <w:lvlJc w:val="left"/>
      <w:pPr>
        <w:ind w:left="1176" w:hanging="8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004B3B"/>
    <w:multiLevelType w:val="hybridMultilevel"/>
    <w:tmpl w:val="BF92E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275C15"/>
    <w:multiLevelType w:val="hybridMultilevel"/>
    <w:tmpl w:val="B2E239DE"/>
    <w:lvl w:ilvl="0" w:tplc="406607EE">
      <w:start w:val="127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E52E5"/>
    <w:multiLevelType w:val="hybridMultilevel"/>
    <w:tmpl w:val="4CE4557C"/>
    <w:lvl w:ilvl="0" w:tplc="85905BD4">
      <w:start w:val="2015"/>
      <w:numFmt w:val="decimal"/>
      <w:lvlText w:val="%1"/>
      <w:lvlJc w:val="left"/>
      <w:pPr>
        <w:ind w:left="2112" w:hanging="672"/>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16cid:durableId="336739341">
    <w:abstractNumId w:val="30"/>
  </w:num>
  <w:num w:numId="2" w16cid:durableId="413860438">
    <w:abstractNumId w:val="27"/>
  </w:num>
  <w:num w:numId="3" w16cid:durableId="1660882395">
    <w:abstractNumId w:val="24"/>
  </w:num>
  <w:num w:numId="4" w16cid:durableId="1787848754">
    <w:abstractNumId w:val="26"/>
  </w:num>
  <w:num w:numId="5" w16cid:durableId="698972925">
    <w:abstractNumId w:val="21"/>
  </w:num>
  <w:num w:numId="6" w16cid:durableId="560099398">
    <w:abstractNumId w:val="22"/>
  </w:num>
  <w:num w:numId="7" w16cid:durableId="1361665036">
    <w:abstractNumId w:val="16"/>
  </w:num>
  <w:num w:numId="8" w16cid:durableId="1442384722">
    <w:abstractNumId w:val="5"/>
  </w:num>
  <w:num w:numId="9" w16cid:durableId="1964145536">
    <w:abstractNumId w:val="8"/>
  </w:num>
  <w:num w:numId="10" w16cid:durableId="542596452">
    <w:abstractNumId w:val="1"/>
  </w:num>
  <w:num w:numId="11" w16cid:durableId="347373033">
    <w:abstractNumId w:val="4"/>
  </w:num>
  <w:num w:numId="12" w16cid:durableId="1441989819">
    <w:abstractNumId w:val="1"/>
  </w:num>
  <w:num w:numId="13" w16cid:durableId="2001424737">
    <w:abstractNumId w:val="4"/>
  </w:num>
  <w:num w:numId="14" w16cid:durableId="193925187">
    <w:abstractNumId w:val="2"/>
  </w:num>
  <w:num w:numId="15" w16cid:durableId="533734040">
    <w:abstractNumId w:val="6"/>
  </w:num>
  <w:num w:numId="16" w16cid:durableId="256327534">
    <w:abstractNumId w:val="14"/>
  </w:num>
  <w:num w:numId="17" w16cid:durableId="165707002">
    <w:abstractNumId w:val="9"/>
  </w:num>
  <w:num w:numId="18" w16cid:durableId="2089187676">
    <w:abstractNumId w:val="11"/>
  </w:num>
  <w:num w:numId="19" w16cid:durableId="1960183663">
    <w:abstractNumId w:val="31"/>
  </w:num>
  <w:num w:numId="20" w16cid:durableId="609892679">
    <w:abstractNumId w:val="34"/>
  </w:num>
  <w:num w:numId="21" w16cid:durableId="1534224335">
    <w:abstractNumId w:val="17"/>
  </w:num>
  <w:num w:numId="22" w16cid:durableId="1419402923">
    <w:abstractNumId w:val="7"/>
  </w:num>
  <w:num w:numId="23" w16cid:durableId="73282235">
    <w:abstractNumId w:val="7"/>
  </w:num>
  <w:num w:numId="24" w16cid:durableId="2972473">
    <w:abstractNumId w:val="25"/>
  </w:num>
  <w:num w:numId="25" w16cid:durableId="689989223">
    <w:abstractNumId w:val="18"/>
  </w:num>
  <w:num w:numId="26" w16cid:durableId="1716346523">
    <w:abstractNumId w:val="28"/>
  </w:num>
  <w:num w:numId="27" w16cid:durableId="477066744">
    <w:abstractNumId w:val="10"/>
  </w:num>
  <w:num w:numId="28" w16cid:durableId="2029015223">
    <w:abstractNumId w:val="3"/>
  </w:num>
  <w:num w:numId="29" w16cid:durableId="169299955">
    <w:abstractNumId w:val="20"/>
  </w:num>
  <w:num w:numId="30" w16cid:durableId="1536580859">
    <w:abstractNumId w:val="15"/>
  </w:num>
  <w:num w:numId="31" w16cid:durableId="513230984">
    <w:abstractNumId w:val="12"/>
  </w:num>
  <w:num w:numId="32" w16cid:durableId="1420562700">
    <w:abstractNumId w:val="32"/>
  </w:num>
  <w:num w:numId="33" w16cid:durableId="1306929849">
    <w:abstractNumId w:val="0"/>
  </w:num>
  <w:num w:numId="34" w16cid:durableId="986281021">
    <w:abstractNumId w:val="33"/>
  </w:num>
  <w:num w:numId="35" w16cid:durableId="470907437">
    <w:abstractNumId w:val="29"/>
  </w:num>
  <w:num w:numId="36" w16cid:durableId="1185442565">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ewsletter Post Wizard Balloon" w:val="???ý???"/>
  </w:docVars>
  <w:rsids>
    <w:rsidRoot w:val="0025271A"/>
    <w:rsid w:val="00000097"/>
    <w:rsid w:val="00000785"/>
    <w:rsid w:val="00000BB8"/>
    <w:rsid w:val="00000E9A"/>
    <w:rsid w:val="0000141D"/>
    <w:rsid w:val="000029BB"/>
    <w:rsid w:val="00003188"/>
    <w:rsid w:val="000033EF"/>
    <w:rsid w:val="00003C36"/>
    <w:rsid w:val="00004B44"/>
    <w:rsid w:val="000051A0"/>
    <w:rsid w:val="000053DD"/>
    <w:rsid w:val="00005472"/>
    <w:rsid w:val="00005A46"/>
    <w:rsid w:val="00006312"/>
    <w:rsid w:val="00007189"/>
    <w:rsid w:val="00007609"/>
    <w:rsid w:val="000076CB"/>
    <w:rsid w:val="00007CAB"/>
    <w:rsid w:val="000100F7"/>
    <w:rsid w:val="0001045A"/>
    <w:rsid w:val="00010C75"/>
    <w:rsid w:val="00011124"/>
    <w:rsid w:val="00011564"/>
    <w:rsid w:val="00011840"/>
    <w:rsid w:val="00011963"/>
    <w:rsid w:val="00011C18"/>
    <w:rsid w:val="00011DA6"/>
    <w:rsid w:val="00012CB4"/>
    <w:rsid w:val="00013264"/>
    <w:rsid w:val="000139F6"/>
    <w:rsid w:val="00013C28"/>
    <w:rsid w:val="00013C73"/>
    <w:rsid w:val="00013D36"/>
    <w:rsid w:val="00014912"/>
    <w:rsid w:val="000154B2"/>
    <w:rsid w:val="000158B4"/>
    <w:rsid w:val="000159B9"/>
    <w:rsid w:val="00015D89"/>
    <w:rsid w:val="00016148"/>
    <w:rsid w:val="00016FFE"/>
    <w:rsid w:val="00017197"/>
    <w:rsid w:val="0001748B"/>
    <w:rsid w:val="00017E6F"/>
    <w:rsid w:val="000207F0"/>
    <w:rsid w:val="00020BBB"/>
    <w:rsid w:val="00020E2B"/>
    <w:rsid w:val="00021D76"/>
    <w:rsid w:val="000221D2"/>
    <w:rsid w:val="00023443"/>
    <w:rsid w:val="000259BB"/>
    <w:rsid w:val="00025CA3"/>
    <w:rsid w:val="00026DAC"/>
    <w:rsid w:val="00026DEF"/>
    <w:rsid w:val="000273BA"/>
    <w:rsid w:val="00027683"/>
    <w:rsid w:val="00027911"/>
    <w:rsid w:val="00027BDE"/>
    <w:rsid w:val="000312D7"/>
    <w:rsid w:val="000315A4"/>
    <w:rsid w:val="00031D67"/>
    <w:rsid w:val="0003232F"/>
    <w:rsid w:val="0003300C"/>
    <w:rsid w:val="0003309B"/>
    <w:rsid w:val="000330E6"/>
    <w:rsid w:val="00035EA9"/>
    <w:rsid w:val="000362B1"/>
    <w:rsid w:val="00036E36"/>
    <w:rsid w:val="00036ED5"/>
    <w:rsid w:val="00037032"/>
    <w:rsid w:val="00037191"/>
    <w:rsid w:val="0004008A"/>
    <w:rsid w:val="0004116C"/>
    <w:rsid w:val="00041232"/>
    <w:rsid w:val="000421AB"/>
    <w:rsid w:val="0004421B"/>
    <w:rsid w:val="000442A6"/>
    <w:rsid w:val="000459E8"/>
    <w:rsid w:val="00045D4F"/>
    <w:rsid w:val="000476D5"/>
    <w:rsid w:val="00047E1D"/>
    <w:rsid w:val="00047F76"/>
    <w:rsid w:val="00050749"/>
    <w:rsid w:val="00050D54"/>
    <w:rsid w:val="00051024"/>
    <w:rsid w:val="00052AF2"/>
    <w:rsid w:val="00052D66"/>
    <w:rsid w:val="00052F79"/>
    <w:rsid w:val="00053047"/>
    <w:rsid w:val="0005421C"/>
    <w:rsid w:val="00054651"/>
    <w:rsid w:val="00054ABE"/>
    <w:rsid w:val="00054AC9"/>
    <w:rsid w:val="00055954"/>
    <w:rsid w:val="00055964"/>
    <w:rsid w:val="000560E6"/>
    <w:rsid w:val="00056F67"/>
    <w:rsid w:val="00057871"/>
    <w:rsid w:val="00057ABD"/>
    <w:rsid w:val="00060221"/>
    <w:rsid w:val="00061240"/>
    <w:rsid w:val="00062625"/>
    <w:rsid w:val="00062AC0"/>
    <w:rsid w:val="00062EEB"/>
    <w:rsid w:val="00063376"/>
    <w:rsid w:val="0006343D"/>
    <w:rsid w:val="00063447"/>
    <w:rsid w:val="000636E0"/>
    <w:rsid w:val="000641EE"/>
    <w:rsid w:val="00064285"/>
    <w:rsid w:val="00065C87"/>
    <w:rsid w:val="00065F8E"/>
    <w:rsid w:val="0006718E"/>
    <w:rsid w:val="0006745C"/>
    <w:rsid w:val="00067AFE"/>
    <w:rsid w:val="0007074A"/>
    <w:rsid w:val="00070783"/>
    <w:rsid w:val="00070DAC"/>
    <w:rsid w:val="000712E1"/>
    <w:rsid w:val="00071BAB"/>
    <w:rsid w:val="00071F06"/>
    <w:rsid w:val="00072E72"/>
    <w:rsid w:val="00072F40"/>
    <w:rsid w:val="00073419"/>
    <w:rsid w:val="000737D2"/>
    <w:rsid w:val="00076355"/>
    <w:rsid w:val="00076DC4"/>
    <w:rsid w:val="00077B8B"/>
    <w:rsid w:val="00080941"/>
    <w:rsid w:val="00081060"/>
    <w:rsid w:val="000826E4"/>
    <w:rsid w:val="00082C39"/>
    <w:rsid w:val="000830C9"/>
    <w:rsid w:val="00083AE5"/>
    <w:rsid w:val="000852B6"/>
    <w:rsid w:val="000856D1"/>
    <w:rsid w:val="00086190"/>
    <w:rsid w:val="00086822"/>
    <w:rsid w:val="00086D5D"/>
    <w:rsid w:val="000872F1"/>
    <w:rsid w:val="00091264"/>
    <w:rsid w:val="0009155E"/>
    <w:rsid w:val="00091926"/>
    <w:rsid w:val="00091EED"/>
    <w:rsid w:val="00092D4E"/>
    <w:rsid w:val="00093760"/>
    <w:rsid w:val="0009428A"/>
    <w:rsid w:val="00095470"/>
    <w:rsid w:val="000958F1"/>
    <w:rsid w:val="00095E27"/>
    <w:rsid w:val="0009631C"/>
    <w:rsid w:val="0009666C"/>
    <w:rsid w:val="000968FC"/>
    <w:rsid w:val="00096BED"/>
    <w:rsid w:val="00096CA7"/>
    <w:rsid w:val="0009719A"/>
    <w:rsid w:val="00097CBD"/>
    <w:rsid w:val="000A03DF"/>
    <w:rsid w:val="000A082E"/>
    <w:rsid w:val="000A19C0"/>
    <w:rsid w:val="000A21B9"/>
    <w:rsid w:val="000A23EB"/>
    <w:rsid w:val="000A2CCA"/>
    <w:rsid w:val="000A31BC"/>
    <w:rsid w:val="000A36ED"/>
    <w:rsid w:val="000A3BA3"/>
    <w:rsid w:val="000A3D15"/>
    <w:rsid w:val="000A42DE"/>
    <w:rsid w:val="000A488C"/>
    <w:rsid w:val="000A4898"/>
    <w:rsid w:val="000A49E1"/>
    <w:rsid w:val="000A4E81"/>
    <w:rsid w:val="000A4FAA"/>
    <w:rsid w:val="000A513A"/>
    <w:rsid w:val="000A624E"/>
    <w:rsid w:val="000A7926"/>
    <w:rsid w:val="000A7D73"/>
    <w:rsid w:val="000B11B1"/>
    <w:rsid w:val="000B12FB"/>
    <w:rsid w:val="000B3769"/>
    <w:rsid w:val="000B3C1A"/>
    <w:rsid w:val="000B7650"/>
    <w:rsid w:val="000C0616"/>
    <w:rsid w:val="000C0CC4"/>
    <w:rsid w:val="000C0D91"/>
    <w:rsid w:val="000C1B04"/>
    <w:rsid w:val="000C2202"/>
    <w:rsid w:val="000C2260"/>
    <w:rsid w:val="000C2925"/>
    <w:rsid w:val="000C3472"/>
    <w:rsid w:val="000C38E8"/>
    <w:rsid w:val="000C4253"/>
    <w:rsid w:val="000C4487"/>
    <w:rsid w:val="000C4CBF"/>
    <w:rsid w:val="000C57F7"/>
    <w:rsid w:val="000C6465"/>
    <w:rsid w:val="000C652C"/>
    <w:rsid w:val="000C71F9"/>
    <w:rsid w:val="000C725E"/>
    <w:rsid w:val="000C763E"/>
    <w:rsid w:val="000C7A85"/>
    <w:rsid w:val="000C7AC7"/>
    <w:rsid w:val="000C7E57"/>
    <w:rsid w:val="000D0864"/>
    <w:rsid w:val="000D0929"/>
    <w:rsid w:val="000D099C"/>
    <w:rsid w:val="000D1A89"/>
    <w:rsid w:val="000D1EC9"/>
    <w:rsid w:val="000D2649"/>
    <w:rsid w:val="000D32D9"/>
    <w:rsid w:val="000D382B"/>
    <w:rsid w:val="000D4B13"/>
    <w:rsid w:val="000D58BD"/>
    <w:rsid w:val="000D5CDE"/>
    <w:rsid w:val="000D5D3F"/>
    <w:rsid w:val="000D67FD"/>
    <w:rsid w:val="000E0FB2"/>
    <w:rsid w:val="000E1805"/>
    <w:rsid w:val="000E1C27"/>
    <w:rsid w:val="000E1ED8"/>
    <w:rsid w:val="000E23FF"/>
    <w:rsid w:val="000E24CD"/>
    <w:rsid w:val="000E2801"/>
    <w:rsid w:val="000E3518"/>
    <w:rsid w:val="000E3E4D"/>
    <w:rsid w:val="000E4684"/>
    <w:rsid w:val="000E50C4"/>
    <w:rsid w:val="000E583E"/>
    <w:rsid w:val="000E5F7C"/>
    <w:rsid w:val="000E61DD"/>
    <w:rsid w:val="000E6BF3"/>
    <w:rsid w:val="000E6D74"/>
    <w:rsid w:val="000F0985"/>
    <w:rsid w:val="000F0FDC"/>
    <w:rsid w:val="000F1FF6"/>
    <w:rsid w:val="000F2483"/>
    <w:rsid w:val="000F3683"/>
    <w:rsid w:val="000F37EA"/>
    <w:rsid w:val="000F3CBC"/>
    <w:rsid w:val="000F4059"/>
    <w:rsid w:val="000F4A39"/>
    <w:rsid w:val="000F4EA7"/>
    <w:rsid w:val="000F5550"/>
    <w:rsid w:val="000F59C7"/>
    <w:rsid w:val="000F6B6B"/>
    <w:rsid w:val="000F702E"/>
    <w:rsid w:val="000F7506"/>
    <w:rsid w:val="000F75FA"/>
    <w:rsid w:val="000F7B14"/>
    <w:rsid w:val="001004CD"/>
    <w:rsid w:val="001017D5"/>
    <w:rsid w:val="00101A10"/>
    <w:rsid w:val="00102939"/>
    <w:rsid w:val="00102BFC"/>
    <w:rsid w:val="001045DF"/>
    <w:rsid w:val="00105981"/>
    <w:rsid w:val="00105B5D"/>
    <w:rsid w:val="00105B77"/>
    <w:rsid w:val="001063B3"/>
    <w:rsid w:val="00106705"/>
    <w:rsid w:val="00106753"/>
    <w:rsid w:val="001072C7"/>
    <w:rsid w:val="00107E53"/>
    <w:rsid w:val="00110161"/>
    <w:rsid w:val="001101AD"/>
    <w:rsid w:val="0011298B"/>
    <w:rsid w:val="00112A46"/>
    <w:rsid w:val="0011306E"/>
    <w:rsid w:val="00113233"/>
    <w:rsid w:val="00114A0F"/>
    <w:rsid w:val="00114D7B"/>
    <w:rsid w:val="00115C61"/>
    <w:rsid w:val="001166D8"/>
    <w:rsid w:val="0011696F"/>
    <w:rsid w:val="00121963"/>
    <w:rsid w:val="00122A30"/>
    <w:rsid w:val="00122D5B"/>
    <w:rsid w:val="0012312C"/>
    <w:rsid w:val="001238DD"/>
    <w:rsid w:val="00123A65"/>
    <w:rsid w:val="00123C48"/>
    <w:rsid w:val="001257FE"/>
    <w:rsid w:val="00125E44"/>
    <w:rsid w:val="00126562"/>
    <w:rsid w:val="001266CF"/>
    <w:rsid w:val="00126A19"/>
    <w:rsid w:val="0012767C"/>
    <w:rsid w:val="00127B42"/>
    <w:rsid w:val="001304CB"/>
    <w:rsid w:val="00130B28"/>
    <w:rsid w:val="00132952"/>
    <w:rsid w:val="00133C65"/>
    <w:rsid w:val="00135EF0"/>
    <w:rsid w:val="0013684C"/>
    <w:rsid w:val="0013710E"/>
    <w:rsid w:val="0013748D"/>
    <w:rsid w:val="0013759A"/>
    <w:rsid w:val="001401AF"/>
    <w:rsid w:val="00142292"/>
    <w:rsid w:val="00142655"/>
    <w:rsid w:val="001441F6"/>
    <w:rsid w:val="00144992"/>
    <w:rsid w:val="00145C48"/>
    <w:rsid w:val="00147781"/>
    <w:rsid w:val="00147E0A"/>
    <w:rsid w:val="0015098B"/>
    <w:rsid w:val="00151284"/>
    <w:rsid w:val="00152522"/>
    <w:rsid w:val="00152E6A"/>
    <w:rsid w:val="00152EEE"/>
    <w:rsid w:val="00152F82"/>
    <w:rsid w:val="00152FB4"/>
    <w:rsid w:val="0015352E"/>
    <w:rsid w:val="00153A4F"/>
    <w:rsid w:val="00154066"/>
    <w:rsid w:val="00154576"/>
    <w:rsid w:val="00154F07"/>
    <w:rsid w:val="00154F95"/>
    <w:rsid w:val="00155097"/>
    <w:rsid w:val="0015520E"/>
    <w:rsid w:val="001555E5"/>
    <w:rsid w:val="00155E58"/>
    <w:rsid w:val="00156200"/>
    <w:rsid w:val="00156D15"/>
    <w:rsid w:val="00156DF6"/>
    <w:rsid w:val="00156E73"/>
    <w:rsid w:val="00157312"/>
    <w:rsid w:val="0016016A"/>
    <w:rsid w:val="00160178"/>
    <w:rsid w:val="001604F7"/>
    <w:rsid w:val="00161041"/>
    <w:rsid w:val="00161736"/>
    <w:rsid w:val="00163238"/>
    <w:rsid w:val="00163F14"/>
    <w:rsid w:val="0016436D"/>
    <w:rsid w:val="001647B9"/>
    <w:rsid w:val="00164AFE"/>
    <w:rsid w:val="00165F22"/>
    <w:rsid w:val="001661C1"/>
    <w:rsid w:val="00166278"/>
    <w:rsid w:val="00166350"/>
    <w:rsid w:val="001700E9"/>
    <w:rsid w:val="00171170"/>
    <w:rsid w:val="001715AC"/>
    <w:rsid w:val="00171AA3"/>
    <w:rsid w:val="00172C7B"/>
    <w:rsid w:val="00172E89"/>
    <w:rsid w:val="001737A0"/>
    <w:rsid w:val="00173A94"/>
    <w:rsid w:val="00173C9D"/>
    <w:rsid w:val="00173EEB"/>
    <w:rsid w:val="00174033"/>
    <w:rsid w:val="001740A6"/>
    <w:rsid w:val="001741EC"/>
    <w:rsid w:val="00175C2D"/>
    <w:rsid w:val="00175E64"/>
    <w:rsid w:val="00176F4B"/>
    <w:rsid w:val="001806E4"/>
    <w:rsid w:val="00180B57"/>
    <w:rsid w:val="00180F74"/>
    <w:rsid w:val="001818A6"/>
    <w:rsid w:val="00181ECD"/>
    <w:rsid w:val="0018293F"/>
    <w:rsid w:val="00182F78"/>
    <w:rsid w:val="001830DB"/>
    <w:rsid w:val="001831DD"/>
    <w:rsid w:val="001844FC"/>
    <w:rsid w:val="00184811"/>
    <w:rsid w:val="00184F88"/>
    <w:rsid w:val="00185CD1"/>
    <w:rsid w:val="00185E44"/>
    <w:rsid w:val="001862B3"/>
    <w:rsid w:val="00186EEB"/>
    <w:rsid w:val="00186F81"/>
    <w:rsid w:val="001870C5"/>
    <w:rsid w:val="00187131"/>
    <w:rsid w:val="00187532"/>
    <w:rsid w:val="00187624"/>
    <w:rsid w:val="00187B7D"/>
    <w:rsid w:val="00190076"/>
    <w:rsid w:val="001902AC"/>
    <w:rsid w:val="0019137F"/>
    <w:rsid w:val="00191438"/>
    <w:rsid w:val="0019162A"/>
    <w:rsid w:val="00191C67"/>
    <w:rsid w:val="00191DA2"/>
    <w:rsid w:val="0019245D"/>
    <w:rsid w:val="00192C20"/>
    <w:rsid w:val="00192CFD"/>
    <w:rsid w:val="001939B9"/>
    <w:rsid w:val="00193D34"/>
    <w:rsid w:val="0019538E"/>
    <w:rsid w:val="00196EAC"/>
    <w:rsid w:val="00196F6B"/>
    <w:rsid w:val="0019719A"/>
    <w:rsid w:val="001974B5"/>
    <w:rsid w:val="0019754E"/>
    <w:rsid w:val="001A030A"/>
    <w:rsid w:val="001A0EA2"/>
    <w:rsid w:val="001A1FAB"/>
    <w:rsid w:val="001A4201"/>
    <w:rsid w:val="001A48BE"/>
    <w:rsid w:val="001A5D46"/>
    <w:rsid w:val="001A6024"/>
    <w:rsid w:val="001A6440"/>
    <w:rsid w:val="001A6730"/>
    <w:rsid w:val="001A6FCE"/>
    <w:rsid w:val="001A7680"/>
    <w:rsid w:val="001A7794"/>
    <w:rsid w:val="001A7AE2"/>
    <w:rsid w:val="001B017F"/>
    <w:rsid w:val="001B0E0D"/>
    <w:rsid w:val="001B1696"/>
    <w:rsid w:val="001B28A9"/>
    <w:rsid w:val="001B2944"/>
    <w:rsid w:val="001B3769"/>
    <w:rsid w:val="001B455A"/>
    <w:rsid w:val="001B469A"/>
    <w:rsid w:val="001B4F57"/>
    <w:rsid w:val="001B5BCB"/>
    <w:rsid w:val="001B602F"/>
    <w:rsid w:val="001B657D"/>
    <w:rsid w:val="001B661D"/>
    <w:rsid w:val="001B6844"/>
    <w:rsid w:val="001B6A79"/>
    <w:rsid w:val="001B7826"/>
    <w:rsid w:val="001C0C2E"/>
    <w:rsid w:val="001C152A"/>
    <w:rsid w:val="001C1760"/>
    <w:rsid w:val="001C17F2"/>
    <w:rsid w:val="001C1881"/>
    <w:rsid w:val="001C19EE"/>
    <w:rsid w:val="001C242A"/>
    <w:rsid w:val="001C2A7C"/>
    <w:rsid w:val="001C2F8B"/>
    <w:rsid w:val="001C3848"/>
    <w:rsid w:val="001C4C94"/>
    <w:rsid w:val="001C5069"/>
    <w:rsid w:val="001C5332"/>
    <w:rsid w:val="001C570D"/>
    <w:rsid w:val="001C57DB"/>
    <w:rsid w:val="001C5B1A"/>
    <w:rsid w:val="001C65DD"/>
    <w:rsid w:val="001C6745"/>
    <w:rsid w:val="001C7244"/>
    <w:rsid w:val="001C733C"/>
    <w:rsid w:val="001C7561"/>
    <w:rsid w:val="001C7C49"/>
    <w:rsid w:val="001D0808"/>
    <w:rsid w:val="001D0B0A"/>
    <w:rsid w:val="001D1E7D"/>
    <w:rsid w:val="001D287B"/>
    <w:rsid w:val="001D287D"/>
    <w:rsid w:val="001D2DF6"/>
    <w:rsid w:val="001D3FC3"/>
    <w:rsid w:val="001D4B27"/>
    <w:rsid w:val="001D5808"/>
    <w:rsid w:val="001D5A52"/>
    <w:rsid w:val="001D6777"/>
    <w:rsid w:val="001D6C90"/>
    <w:rsid w:val="001D7504"/>
    <w:rsid w:val="001D7A58"/>
    <w:rsid w:val="001E0062"/>
    <w:rsid w:val="001E059B"/>
    <w:rsid w:val="001E075E"/>
    <w:rsid w:val="001E1F12"/>
    <w:rsid w:val="001E2128"/>
    <w:rsid w:val="001E2FA5"/>
    <w:rsid w:val="001E33E0"/>
    <w:rsid w:val="001E387C"/>
    <w:rsid w:val="001E55ED"/>
    <w:rsid w:val="001E5A43"/>
    <w:rsid w:val="001E5C5B"/>
    <w:rsid w:val="001E65DF"/>
    <w:rsid w:val="001E6D53"/>
    <w:rsid w:val="001E7320"/>
    <w:rsid w:val="001E7755"/>
    <w:rsid w:val="001E789D"/>
    <w:rsid w:val="001F03D3"/>
    <w:rsid w:val="001F0869"/>
    <w:rsid w:val="001F1630"/>
    <w:rsid w:val="001F1A59"/>
    <w:rsid w:val="001F1E01"/>
    <w:rsid w:val="001F1F13"/>
    <w:rsid w:val="001F21F8"/>
    <w:rsid w:val="001F2486"/>
    <w:rsid w:val="001F254F"/>
    <w:rsid w:val="001F2DFA"/>
    <w:rsid w:val="001F2EE2"/>
    <w:rsid w:val="001F364A"/>
    <w:rsid w:val="001F524F"/>
    <w:rsid w:val="001F5D66"/>
    <w:rsid w:val="001F5E57"/>
    <w:rsid w:val="001F625F"/>
    <w:rsid w:val="001F6415"/>
    <w:rsid w:val="001F763C"/>
    <w:rsid w:val="00202054"/>
    <w:rsid w:val="00203089"/>
    <w:rsid w:val="00203570"/>
    <w:rsid w:val="00204070"/>
    <w:rsid w:val="002053A1"/>
    <w:rsid w:val="00205C7F"/>
    <w:rsid w:val="002063FD"/>
    <w:rsid w:val="002078D6"/>
    <w:rsid w:val="00207DED"/>
    <w:rsid w:val="00210966"/>
    <w:rsid w:val="002110D5"/>
    <w:rsid w:val="00211683"/>
    <w:rsid w:val="00211A07"/>
    <w:rsid w:val="002121A7"/>
    <w:rsid w:val="00212999"/>
    <w:rsid w:val="0021322E"/>
    <w:rsid w:val="002135A4"/>
    <w:rsid w:val="00213C91"/>
    <w:rsid w:val="00214256"/>
    <w:rsid w:val="00214C46"/>
    <w:rsid w:val="00214EE8"/>
    <w:rsid w:val="0021573B"/>
    <w:rsid w:val="002157ED"/>
    <w:rsid w:val="00215D30"/>
    <w:rsid w:val="002161A7"/>
    <w:rsid w:val="00216247"/>
    <w:rsid w:val="0021653E"/>
    <w:rsid w:val="0021672B"/>
    <w:rsid w:val="00217CE2"/>
    <w:rsid w:val="002209B8"/>
    <w:rsid w:val="00221318"/>
    <w:rsid w:val="00221D1E"/>
    <w:rsid w:val="0022485F"/>
    <w:rsid w:val="00224914"/>
    <w:rsid w:val="002253BD"/>
    <w:rsid w:val="00225C38"/>
    <w:rsid w:val="00225DD4"/>
    <w:rsid w:val="00226097"/>
    <w:rsid w:val="0022633F"/>
    <w:rsid w:val="00227168"/>
    <w:rsid w:val="002276A8"/>
    <w:rsid w:val="00227CEE"/>
    <w:rsid w:val="0023042C"/>
    <w:rsid w:val="0023089C"/>
    <w:rsid w:val="00230B59"/>
    <w:rsid w:val="00230F2B"/>
    <w:rsid w:val="0023246A"/>
    <w:rsid w:val="00234714"/>
    <w:rsid w:val="00235F62"/>
    <w:rsid w:val="00236ADD"/>
    <w:rsid w:val="00241E05"/>
    <w:rsid w:val="002422CA"/>
    <w:rsid w:val="00242A72"/>
    <w:rsid w:val="00242DBE"/>
    <w:rsid w:val="00243A60"/>
    <w:rsid w:val="0024431B"/>
    <w:rsid w:val="002445C0"/>
    <w:rsid w:val="00244DB6"/>
    <w:rsid w:val="00245C11"/>
    <w:rsid w:val="002466E2"/>
    <w:rsid w:val="00246CD7"/>
    <w:rsid w:val="00246D21"/>
    <w:rsid w:val="00246D74"/>
    <w:rsid w:val="00246E02"/>
    <w:rsid w:val="002501D0"/>
    <w:rsid w:val="00250420"/>
    <w:rsid w:val="002504AC"/>
    <w:rsid w:val="002513C9"/>
    <w:rsid w:val="00251909"/>
    <w:rsid w:val="00251EFA"/>
    <w:rsid w:val="00252063"/>
    <w:rsid w:val="0025231A"/>
    <w:rsid w:val="0025271A"/>
    <w:rsid w:val="00253A1C"/>
    <w:rsid w:val="00254559"/>
    <w:rsid w:val="00254AEB"/>
    <w:rsid w:val="002575E7"/>
    <w:rsid w:val="002600F7"/>
    <w:rsid w:val="002604E1"/>
    <w:rsid w:val="002608D4"/>
    <w:rsid w:val="00261D96"/>
    <w:rsid w:val="00262016"/>
    <w:rsid w:val="00263450"/>
    <w:rsid w:val="0026414E"/>
    <w:rsid w:val="00264B70"/>
    <w:rsid w:val="00264FF8"/>
    <w:rsid w:val="00265507"/>
    <w:rsid w:val="00265E46"/>
    <w:rsid w:val="002662F4"/>
    <w:rsid w:val="002672C1"/>
    <w:rsid w:val="002673FF"/>
    <w:rsid w:val="00267B26"/>
    <w:rsid w:val="00267F9D"/>
    <w:rsid w:val="002706BA"/>
    <w:rsid w:val="00270928"/>
    <w:rsid w:val="0027096C"/>
    <w:rsid w:val="0027128A"/>
    <w:rsid w:val="0027140B"/>
    <w:rsid w:val="00271870"/>
    <w:rsid w:val="00271903"/>
    <w:rsid w:val="00271CBD"/>
    <w:rsid w:val="00272088"/>
    <w:rsid w:val="0027322B"/>
    <w:rsid w:val="002741CD"/>
    <w:rsid w:val="00274416"/>
    <w:rsid w:val="0027487B"/>
    <w:rsid w:val="00274CEF"/>
    <w:rsid w:val="00275E2E"/>
    <w:rsid w:val="00276305"/>
    <w:rsid w:val="0027669D"/>
    <w:rsid w:val="00277043"/>
    <w:rsid w:val="00277140"/>
    <w:rsid w:val="00277DAA"/>
    <w:rsid w:val="002809D3"/>
    <w:rsid w:val="00280F49"/>
    <w:rsid w:val="00280F84"/>
    <w:rsid w:val="002812CA"/>
    <w:rsid w:val="0028187B"/>
    <w:rsid w:val="002835B7"/>
    <w:rsid w:val="0028377D"/>
    <w:rsid w:val="00284FA4"/>
    <w:rsid w:val="002853DA"/>
    <w:rsid w:val="002857F4"/>
    <w:rsid w:val="002864D6"/>
    <w:rsid w:val="002865CD"/>
    <w:rsid w:val="00287FE6"/>
    <w:rsid w:val="00291262"/>
    <w:rsid w:val="00291F2D"/>
    <w:rsid w:val="0029200C"/>
    <w:rsid w:val="00292017"/>
    <w:rsid w:val="0029227D"/>
    <w:rsid w:val="002924C5"/>
    <w:rsid w:val="0029297E"/>
    <w:rsid w:val="00292C1B"/>
    <w:rsid w:val="00293A4C"/>
    <w:rsid w:val="002940FD"/>
    <w:rsid w:val="00294808"/>
    <w:rsid w:val="00295055"/>
    <w:rsid w:val="00296206"/>
    <w:rsid w:val="00297E97"/>
    <w:rsid w:val="002A041C"/>
    <w:rsid w:val="002A0D7B"/>
    <w:rsid w:val="002A0F54"/>
    <w:rsid w:val="002A25E0"/>
    <w:rsid w:val="002A3338"/>
    <w:rsid w:val="002A3503"/>
    <w:rsid w:val="002A387D"/>
    <w:rsid w:val="002A3CA3"/>
    <w:rsid w:val="002A3F27"/>
    <w:rsid w:val="002A42CB"/>
    <w:rsid w:val="002A4838"/>
    <w:rsid w:val="002A4DE4"/>
    <w:rsid w:val="002A4FB4"/>
    <w:rsid w:val="002A6766"/>
    <w:rsid w:val="002A6938"/>
    <w:rsid w:val="002A7049"/>
    <w:rsid w:val="002B04C4"/>
    <w:rsid w:val="002B089B"/>
    <w:rsid w:val="002B15C9"/>
    <w:rsid w:val="002B1C49"/>
    <w:rsid w:val="002B1FE2"/>
    <w:rsid w:val="002B20CE"/>
    <w:rsid w:val="002B272C"/>
    <w:rsid w:val="002B276D"/>
    <w:rsid w:val="002B3F82"/>
    <w:rsid w:val="002B49FA"/>
    <w:rsid w:val="002B5253"/>
    <w:rsid w:val="002B5A0E"/>
    <w:rsid w:val="002B6057"/>
    <w:rsid w:val="002B609E"/>
    <w:rsid w:val="002B699A"/>
    <w:rsid w:val="002B6B2B"/>
    <w:rsid w:val="002B7D5E"/>
    <w:rsid w:val="002C06BB"/>
    <w:rsid w:val="002C0AC8"/>
    <w:rsid w:val="002C136A"/>
    <w:rsid w:val="002C13A7"/>
    <w:rsid w:val="002C1DA2"/>
    <w:rsid w:val="002C3709"/>
    <w:rsid w:val="002C372E"/>
    <w:rsid w:val="002C3AEF"/>
    <w:rsid w:val="002C4AF2"/>
    <w:rsid w:val="002C59EC"/>
    <w:rsid w:val="002C6A77"/>
    <w:rsid w:val="002C6BDA"/>
    <w:rsid w:val="002C6CEA"/>
    <w:rsid w:val="002D01D1"/>
    <w:rsid w:val="002D2293"/>
    <w:rsid w:val="002D2CC7"/>
    <w:rsid w:val="002D3623"/>
    <w:rsid w:val="002D3C58"/>
    <w:rsid w:val="002D464B"/>
    <w:rsid w:val="002D59CE"/>
    <w:rsid w:val="002D5A61"/>
    <w:rsid w:val="002D70FC"/>
    <w:rsid w:val="002D74D2"/>
    <w:rsid w:val="002D7821"/>
    <w:rsid w:val="002E11A7"/>
    <w:rsid w:val="002E1374"/>
    <w:rsid w:val="002E160E"/>
    <w:rsid w:val="002E25F2"/>
    <w:rsid w:val="002E2F41"/>
    <w:rsid w:val="002E403A"/>
    <w:rsid w:val="002E44AD"/>
    <w:rsid w:val="002E5C76"/>
    <w:rsid w:val="002E698D"/>
    <w:rsid w:val="002E78D5"/>
    <w:rsid w:val="002E7C5A"/>
    <w:rsid w:val="002F162E"/>
    <w:rsid w:val="002F2994"/>
    <w:rsid w:val="002F30AA"/>
    <w:rsid w:val="002F3EAB"/>
    <w:rsid w:val="002F4B68"/>
    <w:rsid w:val="002F4D63"/>
    <w:rsid w:val="002F5726"/>
    <w:rsid w:val="002F5D29"/>
    <w:rsid w:val="002F5E21"/>
    <w:rsid w:val="002F6155"/>
    <w:rsid w:val="002F78DF"/>
    <w:rsid w:val="002F79D5"/>
    <w:rsid w:val="00300C37"/>
    <w:rsid w:val="003013D9"/>
    <w:rsid w:val="00301483"/>
    <w:rsid w:val="0030157A"/>
    <w:rsid w:val="003019B5"/>
    <w:rsid w:val="00301A78"/>
    <w:rsid w:val="00301E03"/>
    <w:rsid w:val="003026CD"/>
    <w:rsid w:val="00302706"/>
    <w:rsid w:val="0030375F"/>
    <w:rsid w:val="0030476F"/>
    <w:rsid w:val="00305520"/>
    <w:rsid w:val="003067F9"/>
    <w:rsid w:val="003077B1"/>
    <w:rsid w:val="00307F4F"/>
    <w:rsid w:val="00310AB9"/>
    <w:rsid w:val="00310D3B"/>
    <w:rsid w:val="00312878"/>
    <w:rsid w:val="00312B2A"/>
    <w:rsid w:val="00312F4B"/>
    <w:rsid w:val="00313330"/>
    <w:rsid w:val="003138B1"/>
    <w:rsid w:val="00313929"/>
    <w:rsid w:val="00313F3B"/>
    <w:rsid w:val="00314781"/>
    <w:rsid w:val="00314986"/>
    <w:rsid w:val="00314CF0"/>
    <w:rsid w:val="0031525B"/>
    <w:rsid w:val="00315857"/>
    <w:rsid w:val="00315EF5"/>
    <w:rsid w:val="00316715"/>
    <w:rsid w:val="003171DC"/>
    <w:rsid w:val="003219F9"/>
    <w:rsid w:val="00321E8F"/>
    <w:rsid w:val="003221F4"/>
    <w:rsid w:val="00322347"/>
    <w:rsid w:val="00322C55"/>
    <w:rsid w:val="00323001"/>
    <w:rsid w:val="00326B56"/>
    <w:rsid w:val="00330457"/>
    <w:rsid w:val="00330681"/>
    <w:rsid w:val="00330D3B"/>
    <w:rsid w:val="0033195D"/>
    <w:rsid w:val="00331A7D"/>
    <w:rsid w:val="00331C53"/>
    <w:rsid w:val="00332EA9"/>
    <w:rsid w:val="00333A15"/>
    <w:rsid w:val="00333B7E"/>
    <w:rsid w:val="0033501D"/>
    <w:rsid w:val="003355DB"/>
    <w:rsid w:val="003358C9"/>
    <w:rsid w:val="00337DA8"/>
    <w:rsid w:val="003401EA"/>
    <w:rsid w:val="00340372"/>
    <w:rsid w:val="00340B02"/>
    <w:rsid w:val="00340C55"/>
    <w:rsid w:val="00342575"/>
    <w:rsid w:val="00342D64"/>
    <w:rsid w:val="00343DC9"/>
    <w:rsid w:val="00343FF9"/>
    <w:rsid w:val="003452B5"/>
    <w:rsid w:val="00345AFB"/>
    <w:rsid w:val="00347066"/>
    <w:rsid w:val="00347405"/>
    <w:rsid w:val="003477C3"/>
    <w:rsid w:val="003500DC"/>
    <w:rsid w:val="003506FF"/>
    <w:rsid w:val="00351166"/>
    <w:rsid w:val="00351E15"/>
    <w:rsid w:val="00352010"/>
    <w:rsid w:val="00352447"/>
    <w:rsid w:val="00353193"/>
    <w:rsid w:val="003533C1"/>
    <w:rsid w:val="0035426D"/>
    <w:rsid w:val="0035637A"/>
    <w:rsid w:val="00356441"/>
    <w:rsid w:val="003565C4"/>
    <w:rsid w:val="00356CD4"/>
    <w:rsid w:val="00357801"/>
    <w:rsid w:val="00360E4E"/>
    <w:rsid w:val="003615B7"/>
    <w:rsid w:val="003615D7"/>
    <w:rsid w:val="0036201A"/>
    <w:rsid w:val="00362535"/>
    <w:rsid w:val="0036313C"/>
    <w:rsid w:val="003632A9"/>
    <w:rsid w:val="0036341B"/>
    <w:rsid w:val="0036383B"/>
    <w:rsid w:val="00363AE6"/>
    <w:rsid w:val="00364739"/>
    <w:rsid w:val="00364C66"/>
    <w:rsid w:val="00364D4C"/>
    <w:rsid w:val="00365F86"/>
    <w:rsid w:val="00366503"/>
    <w:rsid w:val="00366713"/>
    <w:rsid w:val="00366AAB"/>
    <w:rsid w:val="00367233"/>
    <w:rsid w:val="00367462"/>
    <w:rsid w:val="00367FB3"/>
    <w:rsid w:val="0037086A"/>
    <w:rsid w:val="0037165A"/>
    <w:rsid w:val="0037256B"/>
    <w:rsid w:val="00372971"/>
    <w:rsid w:val="00373A8F"/>
    <w:rsid w:val="003744D7"/>
    <w:rsid w:val="00374AE2"/>
    <w:rsid w:val="00374C80"/>
    <w:rsid w:val="003752B2"/>
    <w:rsid w:val="003755AD"/>
    <w:rsid w:val="00376322"/>
    <w:rsid w:val="00376D25"/>
    <w:rsid w:val="00377EE3"/>
    <w:rsid w:val="003802BA"/>
    <w:rsid w:val="00380891"/>
    <w:rsid w:val="003808CA"/>
    <w:rsid w:val="00380A93"/>
    <w:rsid w:val="00380B95"/>
    <w:rsid w:val="00384744"/>
    <w:rsid w:val="003851E3"/>
    <w:rsid w:val="003854F1"/>
    <w:rsid w:val="003857A2"/>
    <w:rsid w:val="00385837"/>
    <w:rsid w:val="00386793"/>
    <w:rsid w:val="00387C25"/>
    <w:rsid w:val="00390800"/>
    <w:rsid w:val="00390CCF"/>
    <w:rsid w:val="00391584"/>
    <w:rsid w:val="00391E04"/>
    <w:rsid w:val="003928D4"/>
    <w:rsid w:val="00393BD5"/>
    <w:rsid w:val="003943CB"/>
    <w:rsid w:val="00394CA7"/>
    <w:rsid w:val="00394CA9"/>
    <w:rsid w:val="0039539E"/>
    <w:rsid w:val="00395BBA"/>
    <w:rsid w:val="00395F53"/>
    <w:rsid w:val="00396618"/>
    <w:rsid w:val="00396867"/>
    <w:rsid w:val="00397436"/>
    <w:rsid w:val="003976CB"/>
    <w:rsid w:val="003977AE"/>
    <w:rsid w:val="00397B8E"/>
    <w:rsid w:val="00397C08"/>
    <w:rsid w:val="00397E17"/>
    <w:rsid w:val="003A0ADC"/>
    <w:rsid w:val="003A0E87"/>
    <w:rsid w:val="003A135C"/>
    <w:rsid w:val="003A1FE0"/>
    <w:rsid w:val="003A2072"/>
    <w:rsid w:val="003A223E"/>
    <w:rsid w:val="003A2D8E"/>
    <w:rsid w:val="003A3976"/>
    <w:rsid w:val="003A4DCB"/>
    <w:rsid w:val="003A5848"/>
    <w:rsid w:val="003A5EA8"/>
    <w:rsid w:val="003A6DA5"/>
    <w:rsid w:val="003A7451"/>
    <w:rsid w:val="003A7824"/>
    <w:rsid w:val="003A7B47"/>
    <w:rsid w:val="003B01AF"/>
    <w:rsid w:val="003B0465"/>
    <w:rsid w:val="003B053B"/>
    <w:rsid w:val="003B0B70"/>
    <w:rsid w:val="003B190A"/>
    <w:rsid w:val="003B4E69"/>
    <w:rsid w:val="003B4F33"/>
    <w:rsid w:val="003B5630"/>
    <w:rsid w:val="003B6DB4"/>
    <w:rsid w:val="003B7DBF"/>
    <w:rsid w:val="003B7FEB"/>
    <w:rsid w:val="003C0597"/>
    <w:rsid w:val="003C0C6B"/>
    <w:rsid w:val="003C0E14"/>
    <w:rsid w:val="003C11FD"/>
    <w:rsid w:val="003C1900"/>
    <w:rsid w:val="003C1E4F"/>
    <w:rsid w:val="003C1F1D"/>
    <w:rsid w:val="003C1F7C"/>
    <w:rsid w:val="003C23DD"/>
    <w:rsid w:val="003C2C8D"/>
    <w:rsid w:val="003C33CC"/>
    <w:rsid w:val="003C345C"/>
    <w:rsid w:val="003C4F9C"/>
    <w:rsid w:val="003C551A"/>
    <w:rsid w:val="003C62A4"/>
    <w:rsid w:val="003C7778"/>
    <w:rsid w:val="003D051E"/>
    <w:rsid w:val="003D0760"/>
    <w:rsid w:val="003D093A"/>
    <w:rsid w:val="003D200E"/>
    <w:rsid w:val="003D2B78"/>
    <w:rsid w:val="003D357F"/>
    <w:rsid w:val="003D4116"/>
    <w:rsid w:val="003D5E4A"/>
    <w:rsid w:val="003D60C0"/>
    <w:rsid w:val="003D64E2"/>
    <w:rsid w:val="003D71C8"/>
    <w:rsid w:val="003D73D3"/>
    <w:rsid w:val="003D77C1"/>
    <w:rsid w:val="003D7A76"/>
    <w:rsid w:val="003E0815"/>
    <w:rsid w:val="003E0E7D"/>
    <w:rsid w:val="003E1C98"/>
    <w:rsid w:val="003E213A"/>
    <w:rsid w:val="003E229C"/>
    <w:rsid w:val="003E2FFB"/>
    <w:rsid w:val="003E43F4"/>
    <w:rsid w:val="003E5424"/>
    <w:rsid w:val="003E56A2"/>
    <w:rsid w:val="003E65E4"/>
    <w:rsid w:val="003E69A3"/>
    <w:rsid w:val="003E6B40"/>
    <w:rsid w:val="003E6E68"/>
    <w:rsid w:val="003E6F5F"/>
    <w:rsid w:val="003E7CB9"/>
    <w:rsid w:val="003E7E6D"/>
    <w:rsid w:val="003F0454"/>
    <w:rsid w:val="003F0586"/>
    <w:rsid w:val="003F06FA"/>
    <w:rsid w:val="003F0BFD"/>
    <w:rsid w:val="003F0E23"/>
    <w:rsid w:val="003F1509"/>
    <w:rsid w:val="003F2185"/>
    <w:rsid w:val="003F26E7"/>
    <w:rsid w:val="003F2D88"/>
    <w:rsid w:val="003F2FD0"/>
    <w:rsid w:val="003F3B30"/>
    <w:rsid w:val="003F3B73"/>
    <w:rsid w:val="003F4400"/>
    <w:rsid w:val="003F5B21"/>
    <w:rsid w:val="003F64EB"/>
    <w:rsid w:val="003F695F"/>
    <w:rsid w:val="003F704B"/>
    <w:rsid w:val="003F79EC"/>
    <w:rsid w:val="003F7B2A"/>
    <w:rsid w:val="003F7CB6"/>
    <w:rsid w:val="00400AB8"/>
    <w:rsid w:val="00400D1B"/>
    <w:rsid w:val="0040130B"/>
    <w:rsid w:val="004016DF"/>
    <w:rsid w:val="00402091"/>
    <w:rsid w:val="00402374"/>
    <w:rsid w:val="004026A7"/>
    <w:rsid w:val="0040421A"/>
    <w:rsid w:val="004043DC"/>
    <w:rsid w:val="00404409"/>
    <w:rsid w:val="004048D4"/>
    <w:rsid w:val="00405983"/>
    <w:rsid w:val="00406487"/>
    <w:rsid w:val="00406A8D"/>
    <w:rsid w:val="004078D4"/>
    <w:rsid w:val="0040793C"/>
    <w:rsid w:val="00407DDE"/>
    <w:rsid w:val="00410CE0"/>
    <w:rsid w:val="00411636"/>
    <w:rsid w:val="00411F55"/>
    <w:rsid w:val="00412B0F"/>
    <w:rsid w:val="00412B6B"/>
    <w:rsid w:val="00412CE7"/>
    <w:rsid w:val="004133CD"/>
    <w:rsid w:val="00413A0B"/>
    <w:rsid w:val="004146FE"/>
    <w:rsid w:val="0041489A"/>
    <w:rsid w:val="00414970"/>
    <w:rsid w:val="00414A5C"/>
    <w:rsid w:val="00414B49"/>
    <w:rsid w:val="004167CE"/>
    <w:rsid w:val="00417355"/>
    <w:rsid w:val="0042026C"/>
    <w:rsid w:val="0042033E"/>
    <w:rsid w:val="00420D4C"/>
    <w:rsid w:val="00420E3B"/>
    <w:rsid w:val="004219DC"/>
    <w:rsid w:val="00422DCF"/>
    <w:rsid w:val="00423E68"/>
    <w:rsid w:val="00423EEC"/>
    <w:rsid w:val="00425102"/>
    <w:rsid w:val="00425266"/>
    <w:rsid w:val="00426D13"/>
    <w:rsid w:val="0042776A"/>
    <w:rsid w:val="0043099C"/>
    <w:rsid w:val="00430AED"/>
    <w:rsid w:val="00431118"/>
    <w:rsid w:val="00431329"/>
    <w:rsid w:val="00431A17"/>
    <w:rsid w:val="004320A9"/>
    <w:rsid w:val="004320D9"/>
    <w:rsid w:val="00432DC2"/>
    <w:rsid w:val="004330DA"/>
    <w:rsid w:val="00433B84"/>
    <w:rsid w:val="00434B26"/>
    <w:rsid w:val="00435368"/>
    <w:rsid w:val="00435394"/>
    <w:rsid w:val="00435909"/>
    <w:rsid w:val="00435E94"/>
    <w:rsid w:val="004367DD"/>
    <w:rsid w:val="00437A2D"/>
    <w:rsid w:val="00437E13"/>
    <w:rsid w:val="004406FD"/>
    <w:rsid w:val="00440E41"/>
    <w:rsid w:val="00441484"/>
    <w:rsid w:val="00441C96"/>
    <w:rsid w:val="00442248"/>
    <w:rsid w:val="004424F4"/>
    <w:rsid w:val="004427B6"/>
    <w:rsid w:val="004428E7"/>
    <w:rsid w:val="00443B83"/>
    <w:rsid w:val="00443E13"/>
    <w:rsid w:val="00444892"/>
    <w:rsid w:val="0044509A"/>
    <w:rsid w:val="0044518D"/>
    <w:rsid w:val="004455CF"/>
    <w:rsid w:val="00445872"/>
    <w:rsid w:val="00447263"/>
    <w:rsid w:val="0045073F"/>
    <w:rsid w:val="00450BD7"/>
    <w:rsid w:val="00450CDD"/>
    <w:rsid w:val="0045192E"/>
    <w:rsid w:val="0045206D"/>
    <w:rsid w:val="0045218F"/>
    <w:rsid w:val="00452274"/>
    <w:rsid w:val="0045256D"/>
    <w:rsid w:val="00452987"/>
    <w:rsid w:val="00453B48"/>
    <w:rsid w:val="00453D19"/>
    <w:rsid w:val="004543A9"/>
    <w:rsid w:val="00454865"/>
    <w:rsid w:val="00454DC9"/>
    <w:rsid w:val="004553EE"/>
    <w:rsid w:val="004554AF"/>
    <w:rsid w:val="0045563D"/>
    <w:rsid w:val="00455C56"/>
    <w:rsid w:val="00455EF3"/>
    <w:rsid w:val="00457F4E"/>
    <w:rsid w:val="0046013D"/>
    <w:rsid w:val="004608E6"/>
    <w:rsid w:val="0046145B"/>
    <w:rsid w:val="00464C1A"/>
    <w:rsid w:val="00465774"/>
    <w:rsid w:val="004658B6"/>
    <w:rsid w:val="00465C63"/>
    <w:rsid w:val="00466955"/>
    <w:rsid w:val="00466D68"/>
    <w:rsid w:val="00467F3F"/>
    <w:rsid w:val="00471499"/>
    <w:rsid w:val="00471545"/>
    <w:rsid w:val="00471682"/>
    <w:rsid w:val="0047246D"/>
    <w:rsid w:val="0047302F"/>
    <w:rsid w:val="00473556"/>
    <w:rsid w:val="004741DA"/>
    <w:rsid w:val="00476772"/>
    <w:rsid w:val="00476E40"/>
    <w:rsid w:val="00477981"/>
    <w:rsid w:val="00480634"/>
    <w:rsid w:val="004807CE"/>
    <w:rsid w:val="0048108E"/>
    <w:rsid w:val="00481A76"/>
    <w:rsid w:val="00482802"/>
    <w:rsid w:val="00482C9F"/>
    <w:rsid w:val="00483508"/>
    <w:rsid w:val="00483903"/>
    <w:rsid w:val="00483984"/>
    <w:rsid w:val="004852E8"/>
    <w:rsid w:val="00485391"/>
    <w:rsid w:val="00485464"/>
    <w:rsid w:val="00485ECB"/>
    <w:rsid w:val="00487BAC"/>
    <w:rsid w:val="00487C48"/>
    <w:rsid w:val="00491800"/>
    <w:rsid w:val="00491C26"/>
    <w:rsid w:val="00491C28"/>
    <w:rsid w:val="00491FC0"/>
    <w:rsid w:val="0049216A"/>
    <w:rsid w:val="00492FF2"/>
    <w:rsid w:val="00493416"/>
    <w:rsid w:val="004934CB"/>
    <w:rsid w:val="00493ED7"/>
    <w:rsid w:val="00494E15"/>
    <w:rsid w:val="004953B7"/>
    <w:rsid w:val="004955B5"/>
    <w:rsid w:val="004957E2"/>
    <w:rsid w:val="00496033"/>
    <w:rsid w:val="004960F7"/>
    <w:rsid w:val="0049674D"/>
    <w:rsid w:val="00496DBB"/>
    <w:rsid w:val="0049703F"/>
    <w:rsid w:val="0049783E"/>
    <w:rsid w:val="00497C11"/>
    <w:rsid w:val="00497CE2"/>
    <w:rsid w:val="00497DF5"/>
    <w:rsid w:val="00497F9A"/>
    <w:rsid w:val="004A05CC"/>
    <w:rsid w:val="004A23B7"/>
    <w:rsid w:val="004A290A"/>
    <w:rsid w:val="004A2B6A"/>
    <w:rsid w:val="004A310B"/>
    <w:rsid w:val="004A3EF2"/>
    <w:rsid w:val="004A40FD"/>
    <w:rsid w:val="004A546D"/>
    <w:rsid w:val="004A5B6C"/>
    <w:rsid w:val="004A65F9"/>
    <w:rsid w:val="004A6738"/>
    <w:rsid w:val="004A6A8C"/>
    <w:rsid w:val="004A6D82"/>
    <w:rsid w:val="004A748A"/>
    <w:rsid w:val="004A760A"/>
    <w:rsid w:val="004A76A4"/>
    <w:rsid w:val="004A7A98"/>
    <w:rsid w:val="004B0A3F"/>
    <w:rsid w:val="004B101B"/>
    <w:rsid w:val="004B135A"/>
    <w:rsid w:val="004B1E39"/>
    <w:rsid w:val="004B3C86"/>
    <w:rsid w:val="004B5622"/>
    <w:rsid w:val="004B65E4"/>
    <w:rsid w:val="004B6846"/>
    <w:rsid w:val="004C0ABE"/>
    <w:rsid w:val="004C0FA0"/>
    <w:rsid w:val="004C1B96"/>
    <w:rsid w:val="004C3050"/>
    <w:rsid w:val="004C3B06"/>
    <w:rsid w:val="004C5ACD"/>
    <w:rsid w:val="004C605F"/>
    <w:rsid w:val="004C685B"/>
    <w:rsid w:val="004C68FF"/>
    <w:rsid w:val="004C713F"/>
    <w:rsid w:val="004C717E"/>
    <w:rsid w:val="004C7575"/>
    <w:rsid w:val="004C76EE"/>
    <w:rsid w:val="004C783D"/>
    <w:rsid w:val="004C7F5A"/>
    <w:rsid w:val="004D1284"/>
    <w:rsid w:val="004D13DA"/>
    <w:rsid w:val="004D2829"/>
    <w:rsid w:val="004D3E37"/>
    <w:rsid w:val="004D483F"/>
    <w:rsid w:val="004D63D9"/>
    <w:rsid w:val="004D6A0D"/>
    <w:rsid w:val="004D6D0E"/>
    <w:rsid w:val="004D7A4E"/>
    <w:rsid w:val="004D7E2C"/>
    <w:rsid w:val="004E0082"/>
    <w:rsid w:val="004E04A5"/>
    <w:rsid w:val="004E168F"/>
    <w:rsid w:val="004E23E8"/>
    <w:rsid w:val="004E267B"/>
    <w:rsid w:val="004E2EE5"/>
    <w:rsid w:val="004E313F"/>
    <w:rsid w:val="004E3AE3"/>
    <w:rsid w:val="004E3C16"/>
    <w:rsid w:val="004E3F19"/>
    <w:rsid w:val="004E3FDA"/>
    <w:rsid w:val="004E4E54"/>
    <w:rsid w:val="004E5180"/>
    <w:rsid w:val="004E547B"/>
    <w:rsid w:val="004E6296"/>
    <w:rsid w:val="004E6404"/>
    <w:rsid w:val="004E6D01"/>
    <w:rsid w:val="004F01EB"/>
    <w:rsid w:val="004F0251"/>
    <w:rsid w:val="004F0FD4"/>
    <w:rsid w:val="004F1771"/>
    <w:rsid w:val="004F1CA8"/>
    <w:rsid w:val="004F233C"/>
    <w:rsid w:val="004F398D"/>
    <w:rsid w:val="004F51D9"/>
    <w:rsid w:val="004F59AC"/>
    <w:rsid w:val="004F6B44"/>
    <w:rsid w:val="005004EC"/>
    <w:rsid w:val="00500665"/>
    <w:rsid w:val="0050248A"/>
    <w:rsid w:val="00502493"/>
    <w:rsid w:val="00502748"/>
    <w:rsid w:val="00502AEF"/>
    <w:rsid w:val="0050337B"/>
    <w:rsid w:val="005043D4"/>
    <w:rsid w:val="0050488B"/>
    <w:rsid w:val="005048F2"/>
    <w:rsid w:val="005054E4"/>
    <w:rsid w:val="00506DFF"/>
    <w:rsid w:val="00507BA8"/>
    <w:rsid w:val="00507E01"/>
    <w:rsid w:val="0051024C"/>
    <w:rsid w:val="0051045B"/>
    <w:rsid w:val="00510A78"/>
    <w:rsid w:val="00510C7C"/>
    <w:rsid w:val="00510E2B"/>
    <w:rsid w:val="00511401"/>
    <w:rsid w:val="00512B48"/>
    <w:rsid w:val="00512DC3"/>
    <w:rsid w:val="0051335D"/>
    <w:rsid w:val="00513832"/>
    <w:rsid w:val="00514590"/>
    <w:rsid w:val="005148F2"/>
    <w:rsid w:val="00514C58"/>
    <w:rsid w:val="0051550E"/>
    <w:rsid w:val="005155F0"/>
    <w:rsid w:val="00515708"/>
    <w:rsid w:val="00515B53"/>
    <w:rsid w:val="00515E5A"/>
    <w:rsid w:val="00515FA3"/>
    <w:rsid w:val="00516367"/>
    <w:rsid w:val="005179EF"/>
    <w:rsid w:val="00517B66"/>
    <w:rsid w:val="0052028D"/>
    <w:rsid w:val="005203BE"/>
    <w:rsid w:val="00520A12"/>
    <w:rsid w:val="00520A9D"/>
    <w:rsid w:val="00520F81"/>
    <w:rsid w:val="005217E4"/>
    <w:rsid w:val="005218C6"/>
    <w:rsid w:val="0052247D"/>
    <w:rsid w:val="00523677"/>
    <w:rsid w:val="00523A3B"/>
    <w:rsid w:val="00523F31"/>
    <w:rsid w:val="005241E2"/>
    <w:rsid w:val="005249CF"/>
    <w:rsid w:val="0052533D"/>
    <w:rsid w:val="00525604"/>
    <w:rsid w:val="00525706"/>
    <w:rsid w:val="00525D17"/>
    <w:rsid w:val="005270D9"/>
    <w:rsid w:val="00527539"/>
    <w:rsid w:val="00527702"/>
    <w:rsid w:val="00527917"/>
    <w:rsid w:val="00527B73"/>
    <w:rsid w:val="00527BCC"/>
    <w:rsid w:val="00530251"/>
    <w:rsid w:val="00530434"/>
    <w:rsid w:val="00530A1A"/>
    <w:rsid w:val="00530EAD"/>
    <w:rsid w:val="00531231"/>
    <w:rsid w:val="00531DF0"/>
    <w:rsid w:val="005337D1"/>
    <w:rsid w:val="00533950"/>
    <w:rsid w:val="005343A8"/>
    <w:rsid w:val="00534DEB"/>
    <w:rsid w:val="0053504B"/>
    <w:rsid w:val="0053579D"/>
    <w:rsid w:val="00537871"/>
    <w:rsid w:val="00537D5B"/>
    <w:rsid w:val="005406D4"/>
    <w:rsid w:val="00540787"/>
    <w:rsid w:val="00540CF4"/>
    <w:rsid w:val="00541155"/>
    <w:rsid w:val="00541350"/>
    <w:rsid w:val="00541BBD"/>
    <w:rsid w:val="00541CF6"/>
    <w:rsid w:val="00541D2D"/>
    <w:rsid w:val="00541DAD"/>
    <w:rsid w:val="00541FAF"/>
    <w:rsid w:val="00542400"/>
    <w:rsid w:val="005435B5"/>
    <w:rsid w:val="0054388D"/>
    <w:rsid w:val="0054593C"/>
    <w:rsid w:val="00546088"/>
    <w:rsid w:val="00546C5C"/>
    <w:rsid w:val="0054702D"/>
    <w:rsid w:val="00547347"/>
    <w:rsid w:val="00547BB7"/>
    <w:rsid w:val="00547BD4"/>
    <w:rsid w:val="00547F5B"/>
    <w:rsid w:val="00547F6E"/>
    <w:rsid w:val="00550EA3"/>
    <w:rsid w:val="00551D45"/>
    <w:rsid w:val="00551F1F"/>
    <w:rsid w:val="00551F68"/>
    <w:rsid w:val="00552040"/>
    <w:rsid w:val="005537F5"/>
    <w:rsid w:val="00553FDB"/>
    <w:rsid w:val="005542A4"/>
    <w:rsid w:val="00554400"/>
    <w:rsid w:val="00554E20"/>
    <w:rsid w:val="00555433"/>
    <w:rsid w:val="005554B8"/>
    <w:rsid w:val="00555CEA"/>
    <w:rsid w:val="005564A4"/>
    <w:rsid w:val="005565D5"/>
    <w:rsid w:val="005566D1"/>
    <w:rsid w:val="0055676B"/>
    <w:rsid w:val="0055742B"/>
    <w:rsid w:val="00557BB3"/>
    <w:rsid w:val="0056029B"/>
    <w:rsid w:val="00560CEF"/>
    <w:rsid w:val="0056145D"/>
    <w:rsid w:val="005618E9"/>
    <w:rsid w:val="0056193E"/>
    <w:rsid w:val="00562098"/>
    <w:rsid w:val="0056238B"/>
    <w:rsid w:val="00562747"/>
    <w:rsid w:val="00562918"/>
    <w:rsid w:val="00563A27"/>
    <w:rsid w:val="00563C1D"/>
    <w:rsid w:val="00563FBC"/>
    <w:rsid w:val="00564431"/>
    <w:rsid w:val="00566034"/>
    <w:rsid w:val="005665AD"/>
    <w:rsid w:val="00566DF5"/>
    <w:rsid w:val="005671F8"/>
    <w:rsid w:val="0056738A"/>
    <w:rsid w:val="0056753E"/>
    <w:rsid w:val="005702F9"/>
    <w:rsid w:val="005727A4"/>
    <w:rsid w:val="00572A8A"/>
    <w:rsid w:val="00573502"/>
    <w:rsid w:val="00574922"/>
    <w:rsid w:val="005755FA"/>
    <w:rsid w:val="00575B39"/>
    <w:rsid w:val="00576104"/>
    <w:rsid w:val="00576812"/>
    <w:rsid w:val="00576CF7"/>
    <w:rsid w:val="00576F23"/>
    <w:rsid w:val="00576FE7"/>
    <w:rsid w:val="005774F8"/>
    <w:rsid w:val="00577573"/>
    <w:rsid w:val="00577A25"/>
    <w:rsid w:val="005805FF"/>
    <w:rsid w:val="0058070E"/>
    <w:rsid w:val="00581920"/>
    <w:rsid w:val="0058293A"/>
    <w:rsid w:val="00582A59"/>
    <w:rsid w:val="005832FD"/>
    <w:rsid w:val="005835D7"/>
    <w:rsid w:val="00584126"/>
    <w:rsid w:val="005843E7"/>
    <w:rsid w:val="005848D8"/>
    <w:rsid w:val="0058676A"/>
    <w:rsid w:val="00586E3C"/>
    <w:rsid w:val="00587078"/>
    <w:rsid w:val="00587821"/>
    <w:rsid w:val="00590062"/>
    <w:rsid w:val="005902FA"/>
    <w:rsid w:val="0059035C"/>
    <w:rsid w:val="00590AC6"/>
    <w:rsid w:val="00590B53"/>
    <w:rsid w:val="0059219D"/>
    <w:rsid w:val="00592274"/>
    <w:rsid w:val="00592B33"/>
    <w:rsid w:val="00592F6A"/>
    <w:rsid w:val="00593222"/>
    <w:rsid w:val="005932B4"/>
    <w:rsid w:val="005941DC"/>
    <w:rsid w:val="00594588"/>
    <w:rsid w:val="00594D0F"/>
    <w:rsid w:val="0059507F"/>
    <w:rsid w:val="00596EA0"/>
    <w:rsid w:val="005971C9"/>
    <w:rsid w:val="0059734B"/>
    <w:rsid w:val="005974B5"/>
    <w:rsid w:val="005A000A"/>
    <w:rsid w:val="005A0523"/>
    <w:rsid w:val="005A058A"/>
    <w:rsid w:val="005A0ED2"/>
    <w:rsid w:val="005A0EDF"/>
    <w:rsid w:val="005A11ED"/>
    <w:rsid w:val="005A1AD6"/>
    <w:rsid w:val="005A1B39"/>
    <w:rsid w:val="005A2419"/>
    <w:rsid w:val="005A2737"/>
    <w:rsid w:val="005A2E87"/>
    <w:rsid w:val="005A43CB"/>
    <w:rsid w:val="005A4596"/>
    <w:rsid w:val="005A5115"/>
    <w:rsid w:val="005A51E3"/>
    <w:rsid w:val="005A55F0"/>
    <w:rsid w:val="005A5D3E"/>
    <w:rsid w:val="005A5FD2"/>
    <w:rsid w:val="005A65A9"/>
    <w:rsid w:val="005A665B"/>
    <w:rsid w:val="005A6A4F"/>
    <w:rsid w:val="005A71A6"/>
    <w:rsid w:val="005A7E8C"/>
    <w:rsid w:val="005A7FE2"/>
    <w:rsid w:val="005B01B6"/>
    <w:rsid w:val="005B08B9"/>
    <w:rsid w:val="005B0D63"/>
    <w:rsid w:val="005B0E7B"/>
    <w:rsid w:val="005B10E4"/>
    <w:rsid w:val="005B246F"/>
    <w:rsid w:val="005B2D06"/>
    <w:rsid w:val="005B3886"/>
    <w:rsid w:val="005B3C93"/>
    <w:rsid w:val="005B40EE"/>
    <w:rsid w:val="005B4725"/>
    <w:rsid w:val="005B50E2"/>
    <w:rsid w:val="005B657D"/>
    <w:rsid w:val="005B667A"/>
    <w:rsid w:val="005B6722"/>
    <w:rsid w:val="005B67B7"/>
    <w:rsid w:val="005C0D66"/>
    <w:rsid w:val="005C137F"/>
    <w:rsid w:val="005C1CF3"/>
    <w:rsid w:val="005C1EAC"/>
    <w:rsid w:val="005C2987"/>
    <w:rsid w:val="005C2D1B"/>
    <w:rsid w:val="005C3138"/>
    <w:rsid w:val="005C3734"/>
    <w:rsid w:val="005C43A4"/>
    <w:rsid w:val="005C4467"/>
    <w:rsid w:val="005C468C"/>
    <w:rsid w:val="005C4901"/>
    <w:rsid w:val="005C4BF3"/>
    <w:rsid w:val="005C4D01"/>
    <w:rsid w:val="005C525E"/>
    <w:rsid w:val="005C65BA"/>
    <w:rsid w:val="005C7685"/>
    <w:rsid w:val="005C7D0C"/>
    <w:rsid w:val="005D0192"/>
    <w:rsid w:val="005D0391"/>
    <w:rsid w:val="005D0677"/>
    <w:rsid w:val="005D138F"/>
    <w:rsid w:val="005D1610"/>
    <w:rsid w:val="005D18E5"/>
    <w:rsid w:val="005D2489"/>
    <w:rsid w:val="005D2CC2"/>
    <w:rsid w:val="005D3FF1"/>
    <w:rsid w:val="005D417B"/>
    <w:rsid w:val="005D4233"/>
    <w:rsid w:val="005D47E9"/>
    <w:rsid w:val="005D4949"/>
    <w:rsid w:val="005D5334"/>
    <w:rsid w:val="005D5622"/>
    <w:rsid w:val="005D570C"/>
    <w:rsid w:val="005D5A73"/>
    <w:rsid w:val="005D5D0C"/>
    <w:rsid w:val="005D6FDD"/>
    <w:rsid w:val="005E05FE"/>
    <w:rsid w:val="005E06AD"/>
    <w:rsid w:val="005E141F"/>
    <w:rsid w:val="005E2217"/>
    <w:rsid w:val="005E2264"/>
    <w:rsid w:val="005E363F"/>
    <w:rsid w:val="005E372B"/>
    <w:rsid w:val="005E3C71"/>
    <w:rsid w:val="005E438A"/>
    <w:rsid w:val="005E43F6"/>
    <w:rsid w:val="005E446A"/>
    <w:rsid w:val="005E501B"/>
    <w:rsid w:val="005E6260"/>
    <w:rsid w:val="005F261E"/>
    <w:rsid w:val="005F28DA"/>
    <w:rsid w:val="005F2FF5"/>
    <w:rsid w:val="005F30F5"/>
    <w:rsid w:val="005F32B7"/>
    <w:rsid w:val="005F38A3"/>
    <w:rsid w:val="005F3C9F"/>
    <w:rsid w:val="005F5D95"/>
    <w:rsid w:val="005F68AE"/>
    <w:rsid w:val="005F7418"/>
    <w:rsid w:val="005F79C2"/>
    <w:rsid w:val="006001EE"/>
    <w:rsid w:val="00600C1C"/>
    <w:rsid w:val="006013C0"/>
    <w:rsid w:val="0060144B"/>
    <w:rsid w:val="00601621"/>
    <w:rsid w:val="00601A44"/>
    <w:rsid w:val="00601E94"/>
    <w:rsid w:val="0060207C"/>
    <w:rsid w:val="006022BF"/>
    <w:rsid w:val="006023C7"/>
    <w:rsid w:val="00602F0E"/>
    <w:rsid w:val="006046B5"/>
    <w:rsid w:val="006048DF"/>
    <w:rsid w:val="00604A33"/>
    <w:rsid w:val="00605289"/>
    <w:rsid w:val="006052A2"/>
    <w:rsid w:val="006056ED"/>
    <w:rsid w:val="006070EC"/>
    <w:rsid w:val="00607108"/>
    <w:rsid w:val="006111C2"/>
    <w:rsid w:val="0061165B"/>
    <w:rsid w:val="00611EA7"/>
    <w:rsid w:val="0061205F"/>
    <w:rsid w:val="006121A5"/>
    <w:rsid w:val="0061279D"/>
    <w:rsid w:val="00612912"/>
    <w:rsid w:val="0061370F"/>
    <w:rsid w:val="00613AB2"/>
    <w:rsid w:val="00613EC8"/>
    <w:rsid w:val="00613F3B"/>
    <w:rsid w:val="0061474C"/>
    <w:rsid w:val="00616B03"/>
    <w:rsid w:val="006206E7"/>
    <w:rsid w:val="00620896"/>
    <w:rsid w:val="0062175E"/>
    <w:rsid w:val="006218F6"/>
    <w:rsid w:val="00621B2B"/>
    <w:rsid w:val="00624BCD"/>
    <w:rsid w:val="006252F8"/>
    <w:rsid w:val="00625CB7"/>
    <w:rsid w:val="00625CE4"/>
    <w:rsid w:val="006269BE"/>
    <w:rsid w:val="00626F1B"/>
    <w:rsid w:val="00627859"/>
    <w:rsid w:val="00627ECE"/>
    <w:rsid w:val="006302C5"/>
    <w:rsid w:val="00630308"/>
    <w:rsid w:val="006311CE"/>
    <w:rsid w:val="0063167A"/>
    <w:rsid w:val="00631817"/>
    <w:rsid w:val="00631D13"/>
    <w:rsid w:val="0063286F"/>
    <w:rsid w:val="00634110"/>
    <w:rsid w:val="006344E2"/>
    <w:rsid w:val="0063454B"/>
    <w:rsid w:val="00635F82"/>
    <w:rsid w:val="00636543"/>
    <w:rsid w:val="006367E3"/>
    <w:rsid w:val="00637470"/>
    <w:rsid w:val="00637ADF"/>
    <w:rsid w:val="006405F0"/>
    <w:rsid w:val="00641104"/>
    <w:rsid w:val="00641213"/>
    <w:rsid w:val="00641513"/>
    <w:rsid w:val="006417F8"/>
    <w:rsid w:val="00642236"/>
    <w:rsid w:val="00642708"/>
    <w:rsid w:val="00642860"/>
    <w:rsid w:val="00643024"/>
    <w:rsid w:val="006436F5"/>
    <w:rsid w:val="00643AC1"/>
    <w:rsid w:val="00643F18"/>
    <w:rsid w:val="00644845"/>
    <w:rsid w:val="0064647F"/>
    <w:rsid w:val="006464DA"/>
    <w:rsid w:val="0064769B"/>
    <w:rsid w:val="0064789A"/>
    <w:rsid w:val="00647D35"/>
    <w:rsid w:val="00647D56"/>
    <w:rsid w:val="0065175D"/>
    <w:rsid w:val="00651FB6"/>
    <w:rsid w:val="00653164"/>
    <w:rsid w:val="00653949"/>
    <w:rsid w:val="0065422B"/>
    <w:rsid w:val="00654E9C"/>
    <w:rsid w:val="0065545F"/>
    <w:rsid w:val="006578D4"/>
    <w:rsid w:val="00657C9B"/>
    <w:rsid w:val="00660286"/>
    <w:rsid w:val="00660DF4"/>
    <w:rsid w:val="00661109"/>
    <w:rsid w:val="00661765"/>
    <w:rsid w:val="00661BE8"/>
    <w:rsid w:val="006634EB"/>
    <w:rsid w:val="006636BE"/>
    <w:rsid w:val="0066437A"/>
    <w:rsid w:val="006651B0"/>
    <w:rsid w:val="0066559A"/>
    <w:rsid w:val="006655C0"/>
    <w:rsid w:val="006674B4"/>
    <w:rsid w:val="00667B0E"/>
    <w:rsid w:val="0067042B"/>
    <w:rsid w:val="00670BBD"/>
    <w:rsid w:val="00670D03"/>
    <w:rsid w:val="006712B2"/>
    <w:rsid w:val="0067203A"/>
    <w:rsid w:val="006729AF"/>
    <w:rsid w:val="00675245"/>
    <w:rsid w:val="006758F7"/>
    <w:rsid w:val="00675D6A"/>
    <w:rsid w:val="00676089"/>
    <w:rsid w:val="00676324"/>
    <w:rsid w:val="006779EC"/>
    <w:rsid w:val="00677B3C"/>
    <w:rsid w:val="00677B42"/>
    <w:rsid w:val="00677E31"/>
    <w:rsid w:val="0068054A"/>
    <w:rsid w:val="00680E40"/>
    <w:rsid w:val="00680EA8"/>
    <w:rsid w:val="006811B5"/>
    <w:rsid w:val="00681F4E"/>
    <w:rsid w:val="00682024"/>
    <w:rsid w:val="00682187"/>
    <w:rsid w:val="00682991"/>
    <w:rsid w:val="00682CF9"/>
    <w:rsid w:val="006833EE"/>
    <w:rsid w:val="00683982"/>
    <w:rsid w:val="00683C8D"/>
    <w:rsid w:val="00683E10"/>
    <w:rsid w:val="0068519C"/>
    <w:rsid w:val="00685796"/>
    <w:rsid w:val="00685A24"/>
    <w:rsid w:val="00685B44"/>
    <w:rsid w:val="00685C71"/>
    <w:rsid w:val="00686D5E"/>
    <w:rsid w:val="00686D8E"/>
    <w:rsid w:val="00687A49"/>
    <w:rsid w:val="00687A81"/>
    <w:rsid w:val="006908C3"/>
    <w:rsid w:val="00690923"/>
    <w:rsid w:val="00690985"/>
    <w:rsid w:val="00690B4E"/>
    <w:rsid w:val="00690D68"/>
    <w:rsid w:val="006913E0"/>
    <w:rsid w:val="006915EC"/>
    <w:rsid w:val="0069162F"/>
    <w:rsid w:val="00692E60"/>
    <w:rsid w:val="0069370C"/>
    <w:rsid w:val="006966F2"/>
    <w:rsid w:val="006A0719"/>
    <w:rsid w:val="006A1915"/>
    <w:rsid w:val="006A1E48"/>
    <w:rsid w:val="006A2578"/>
    <w:rsid w:val="006A2FCC"/>
    <w:rsid w:val="006A3897"/>
    <w:rsid w:val="006A58C0"/>
    <w:rsid w:val="006A59CE"/>
    <w:rsid w:val="006A6C99"/>
    <w:rsid w:val="006A7E2E"/>
    <w:rsid w:val="006B01B1"/>
    <w:rsid w:val="006B08D6"/>
    <w:rsid w:val="006B0B42"/>
    <w:rsid w:val="006B1B65"/>
    <w:rsid w:val="006B1C98"/>
    <w:rsid w:val="006B218A"/>
    <w:rsid w:val="006B462E"/>
    <w:rsid w:val="006B51A9"/>
    <w:rsid w:val="006B75E3"/>
    <w:rsid w:val="006B7610"/>
    <w:rsid w:val="006B7779"/>
    <w:rsid w:val="006B7C8D"/>
    <w:rsid w:val="006B7DA5"/>
    <w:rsid w:val="006C013A"/>
    <w:rsid w:val="006C0BCC"/>
    <w:rsid w:val="006C0DB6"/>
    <w:rsid w:val="006C10F7"/>
    <w:rsid w:val="006C1B14"/>
    <w:rsid w:val="006C1EBA"/>
    <w:rsid w:val="006C26D7"/>
    <w:rsid w:val="006C28AF"/>
    <w:rsid w:val="006C2BB3"/>
    <w:rsid w:val="006C2D40"/>
    <w:rsid w:val="006C386E"/>
    <w:rsid w:val="006C39DB"/>
    <w:rsid w:val="006C4912"/>
    <w:rsid w:val="006C4E9B"/>
    <w:rsid w:val="006C5341"/>
    <w:rsid w:val="006C5C75"/>
    <w:rsid w:val="006C5E0B"/>
    <w:rsid w:val="006C65AC"/>
    <w:rsid w:val="006C7652"/>
    <w:rsid w:val="006C7AD3"/>
    <w:rsid w:val="006C7C69"/>
    <w:rsid w:val="006C7E57"/>
    <w:rsid w:val="006D048A"/>
    <w:rsid w:val="006D05E8"/>
    <w:rsid w:val="006D1C11"/>
    <w:rsid w:val="006D329D"/>
    <w:rsid w:val="006D3800"/>
    <w:rsid w:val="006D435F"/>
    <w:rsid w:val="006D5397"/>
    <w:rsid w:val="006D5809"/>
    <w:rsid w:val="006D69CC"/>
    <w:rsid w:val="006D7DC7"/>
    <w:rsid w:val="006E07F8"/>
    <w:rsid w:val="006E0833"/>
    <w:rsid w:val="006E192F"/>
    <w:rsid w:val="006E1AB4"/>
    <w:rsid w:val="006E1B5E"/>
    <w:rsid w:val="006E1E25"/>
    <w:rsid w:val="006E23C8"/>
    <w:rsid w:val="006E2481"/>
    <w:rsid w:val="006E2816"/>
    <w:rsid w:val="006E33FE"/>
    <w:rsid w:val="006E38DE"/>
    <w:rsid w:val="006E3B24"/>
    <w:rsid w:val="006E5055"/>
    <w:rsid w:val="006E523E"/>
    <w:rsid w:val="006E54A9"/>
    <w:rsid w:val="006E589D"/>
    <w:rsid w:val="006E5D2B"/>
    <w:rsid w:val="006E7168"/>
    <w:rsid w:val="006E7DE2"/>
    <w:rsid w:val="006F1635"/>
    <w:rsid w:val="006F193C"/>
    <w:rsid w:val="006F280A"/>
    <w:rsid w:val="006F2C4A"/>
    <w:rsid w:val="006F3048"/>
    <w:rsid w:val="006F31B8"/>
    <w:rsid w:val="006F39F9"/>
    <w:rsid w:val="006F3AF9"/>
    <w:rsid w:val="006F3EE4"/>
    <w:rsid w:val="006F440E"/>
    <w:rsid w:val="006F4D04"/>
    <w:rsid w:val="006F5838"/>
    <w:rsid w:val="006F58E9"/>
    <w:rsid w:val="006F6025"/>
    <w:rsid w:val="006F63BC"/>
    <w:rsid w:val="006F7B25"/>
    <w:rsid w:val="00700A5C"/>
    <w:rsid w:val="0070139E"/>
    <w:rsid w:val="00701AC7"/>
    <w:rsid w:val="00703603"/>
    <w:rsid w:val="0070387F"/>
    <w:rsid w:val="00703AE7"/>
    <w:rsid w:val="00703CF5"/>
    <w:rsid w:val="007048DD"/>
    <w:rsid w:val="00704D94"/>
    <w:rsid w:val="00704DB1"/>
    <w:rsid w:val="0070544D"/>
    <w:rsid w:val="00705539"/>
    <w:rsid w:val="007065B7"/>
    <w:rsid w:val="00706690"/>
    <w:rsid w:val="007068BA"/>
    <w:rsid w:val="00706E1C"/>
    <w:rsid w:val="007072E3"/>
    <w:rsid w:val="00710367"/>
    <w:rsid w:val="00710B13"/>
    <w:rsid w:val="00710CF3"/>
    <w:rsid w:val="00710DC6"/>
    <w:rsid w:val="00713775"/>
    <w:rsid w:val="00714FBF"/>
    <w:rsid w:val="0071673A"/>
    <w:rsid w:val="00717706"/>
    <w:rsid w:val="00717945"/>
    <w:rsid w:val="00720006"/>
    <w:rsid w:val="0072050E"/>
    <w:rsid w:val="00720BF2"/>
    <w:rsid w:val="007217FB"/>
    <w:rsid w:val="00721AE0"/>
    <w:rsid w:val="00722141"/>
    <w:rsid w:val="00722AA5"/>
    <w:rsid w:val="00722BDE"/>
    <w:rsid w:val="00723445"/>
    <w:rsid w:val="00723B7A"/>
    <w:rsid w:val="00724475"/>
    <w:rsid w:val="00724E4E"/>
    <w:rsid w:val="0072627B"/>
    <w:rsid w:val="00726A29"/>
    <w:rsid w:val="00726F58"/>
    <w:rsid w:val="007311E6"/>
    <w:rsid w:val="0073144B"/>
    <w:rsid w:val="00731900"/>
    <w:rsid w:val="00731F92"/>
    <w:rsid w:val="00732653"/>
    <w:rsid w:val="00733250"/>
    <w:rsid w:val="00733F47"/>
    <w:rsid w:val="00734692"/>
    <w:rsid w:val="0073638B"/>
    <w:rsid w:val="0073754B"/>
    <w:rsid w:val="00740313"/>
    <w:rsid w:val="00740EA8"/>
    <w:rsid w:val="00741C62"/>
    <w:rsid w:val="00742016"/>
    <w:rsid w:val="00742B2E"/>
    <w:rsid w:val="007436BD"/>
    <w:rsid w:val="00743765"/>
    <w:rsid w:val="00744387"/>
    <w:rsid w:val="00744A24"/>
    <w:rsid w:val="00744AAA"/>
    <w:rsid w:val="00744FA5"/>
    <w:rsid w:val="00745159"/>
    <w:rsid w:val="00745522"/>
    <w:rsid w:val="007458AA"/>
    <w:rsid w:val="00745C19"/>
    <w:rsid w:val="00746970"/>
    <w:rsid w:val="00746A04"/>
    <w:rsid w:val="007471B9"/>
    <w:rsid w:val="00747600"/>
    <w:rsid w:val="007507F9"/>
    <w:rsid w:val="00751B0A"/>
    <w:rsid w:val="00751CA2"/>
    <w:rsid w:val="00752797"/>
    <w:rsid w:val="00752979"/>
    <w:rsid w:val="00754F59"/>
    <w:rsid w:val="0075535F"/>
    <w:rsid w:val="00755FB5"/>
    <w:rsid w:val="0076237B"/>
    <w:rsid w:val="00762DDA"/>
    <w:rsid w:val="00763113"/>
    <w:rsid w:val="00763978"/>
    <w:rsid w:val="0076481D"/>
    <w:rsid w:val="00764902"/>
    <w:rsid w:val="00765053"/>
    <w:rsid w:val="00765138"/>
    <w:rsid w:val="007656EB"/>
    <w:rsid w:val="00765A4E"/>
    <w:rsid w:val="0076636E"/>
    <w:rsid w:val="00767AB1"/>
    <w:rsid w:val="0077101D"/>
    <w:rsid w:val="007717E1"/>
    <w:rsid w:val="00771B6E"/>
    <w:rsid w:val="00771BB7"/>
    <w:rsid w:val="00772484"/>
    <w:rsid w:val="00772DF2"/>
    <w:rsid w:val="00773769"/>
    <w:rsid w:val="00773DC1"/>
    <w:rsid w:val="00773E24"/>
    <w:rsid w:val="00773E95"/>
    <w:rsid w:val="007740A6"/>
    <w:rsid w:val="00774CD4"/>
    <w:rsid w:val="00775A6C"/>
    <w:rsid w:val="0077608E"/>
    <w:rsid w:val="00777799"/>
    <w:rsid w:val="00777942"/>
    <w:rsid w:val="00777C62"/>
    <w:rsid w:val="007804C5"/>
    <w:rsid w:val="00780BFB"/>
    <w:rsid w:val="00781F15"/>
    <w:rsid w:val="0078210D"/>
    <w:rsid w:val="007823D3"/>
    <w:rsid w:val="00782D32"/>
    <w:rsid w:val="00783AAE"/>
    <w:rsid w:val="0078533A"/>
    <w:rsid w:val="0078566F"/>
    <w:rsid w:val="007869C1"/>
    <w:rsid w:val="00787A1A"/>
    <w:rsid w:val="00787B43"/>
    <w:rsid w:val="00787BEB"/>
    <w:rsid w:val="00787C26"/>
    <w:rsid w:val="007905B3"/>
    <w:rsid w:val="007919F2"/>
    <w:rsid w:val="00791B1F"/>
    <w:rsid w:val="007921F7"/>
    <w:rsid w:val="007922D2"/>
    <w:rsid w:val="00793640"/>
    <w:rsid w:val="0079463B"/>
    <w:rsid w:val="00794AD3"/>
    <w:rsid w:val="007954D4"/>
    <w:rsid w:val="00796074"/>
    <w:rsid w:val="00796DC1"/>
    <w:rsid w:val="007978E1"/>
    <w:rsid w:val="007A076A"/>
    <w:rsid w:val="007A0B20"/>
    <w:rsid w:val="007A1BB0"/>
    <w:rsid w:val="007A225C"/>
    <w:rsid w:val="007A22BF"/>
    <w:rsid w:val="007A2FD0"/>
    <w:rsid w:val="007A3098"/>
    <w:rsid w:val="007A385D"/>
    <w:rsid w:val="007A440C"/>
    <w:rsid w:val="007A4635"/>
    <w:rsid w:val="007A4B69"/>
    <w:rsid w:val="007A4B89"/>
    <w:rsid w:val="007A4BDC"/>
    <w:rsid w:val="007A4D66"/>
    <w:rsid w:val="007A51FD"/>
    <w:rsid w:val="007A58E4"/>
    <w:rsid w:val="007A5D2C"/>
    <w:rsid w:val="007A6F17"/>
    <w:rsid w:val="007A7087"/>
    <w:rsid w:val="007A7A51"/>
    <w:rsid w:val="007B03DC"/>
    <w:rsid w:val="007B09FA"/>
    <w:rsid w:val="007B16E1"/>
    <w:rsid w:val="007B1806"/>
    <w:rsid w:val="007B2144"/>
    <w:rsid w:val="007B29F7"/>
    <w:rsid w:val="007B29FE"/>
    <w:rsid w:val="007B2B06"/>
    <w:rsid w:val="007B2B7C"/>
    <w:rsid w:val="007B3AC2"/>
    <w:rsid w:val="007B3C24"/>
    <w:rsid w:val="007B4577"/>
    <w:rsid w:val="007B4A28"/>
    <w:rsid w:val="007B4CBA"/>
    <w:rsid w:val="007B4E75"/>
    <w:rsid w:val="007B540F"/>
    <w:rsid w:val="007B5446"/>
    <w:rsid w:val="007B566C"/>
    <w:rsid w:val="007B79D8"/>
    <w:rsid w:val="007C16BC"/>
    <w:rsid w:val="007C2738"/>
    <w:rsid w:val="007C3435"/>
    <w:rsid w:val="007C37C8"/>
    <w:rsid w:val="007C4160"/>
    <w:rsid w:val="007C43D1"/>
    <w:rsid w:val="007C5E50"/>
    <w:rsid w:val="007C745E"/>
    <w:rsid w:val="007C7A54"/>
    <w:rsid w:val="007D0688"/>
    <w:rsid w:val="007D08AC"/>
    <w:rsid w:val="007D0B9C"/>
    <w:rsid w:val="007D17C9"/>
    <w:rsid w:val="007D1E8F"/>
    <w:rsid w:val="007D2436"/>
    <w:rsid w:val="007D2974"/>
    <w:rsid w:val="007D2CC3"/>
    <w:rsid w:val="007D2DD7"/>
    <w:rsid w:val="007D3259"/>
    <w:rsid w:val="007D346C"/>
    <w:rsid w:val="007D387B"/>
    <w:rsid w:val="007D3A6A"/>
    <w:rsid w:val="007D40B6"/>
    <w:rsid w:val="007D458A"/>
    <w:rsid w:val="007D4BD0"/>
    <w:rsid w:val="007D5B9F"/>
    <w:rsid w:val="007D6D41"/>
    <w:rsid w:val="007D6D7A"/>
    <w:rsid w:val="007D7081"/>
    <w:rsid w:val="007E06DD"/>
    <w:rsid w:val="007E072B"/>
    <w:rsid w:val="007E0FEA"/>
    <w:rsid w:val="007E1037"/>
    <w:rsid w:val="007E12CF"/>
    <w:rsid w:val="007E1E39"/>
    <w:rsid w:val="007E25AC"/>
    <w:rsid w:val="007E26C5"/>
    <w:rsid w:val="007E2A63"/>
    <w:rsid w:val="007E2D0A"/>
    <w:rsid w:val="007E4F02"/>
    <w:rsid w:val="007E56DC"/>
    <w:rsid w:val="007E67F5"/>
    <w:rsid w:val="007E7248"/>
    <w:rsid w:val="007E791A"/>
    <w:rsid w:val="007F0B22"/>
    <w:rsid w:val="007F17A9"/>
    <w:rsid w:val="007F3B11"/>
    <w:rsid w:val="007F3D31"/>
    <w:rsid w:val="007F4DC7"/>
    <w:rsid w:val="007F502B"/>
    <w:rsid w:val="007F67EA"/>
    <w:rsid w:val="007F67F0"/>
    <w:rsid w:val="007F6B3D"/>
    <w:rsid w:val="007F6FE9"/>
    <w:rsid w:val="007F7187"/>
    <w:rsid w:val="007F75F1"/>
    <w:rsid w:val="00800D8A"/>
    <w:rsid w:val="008018A6"/>
    <w:rsid w:val="0080298E"/>
    <w:rsid w:val="00802AAE"/>
    <w:rsid w:val="00802AAF"/>
    <w:rsid w:val="008030DE"/>
    <w:rsid w:val="0080359D"/>
    <w:rsid w:val="0080384C"/>
    <w:rsid w:val="00803F81"/>
    <w:rsid w:val="008046E0"/>
    <w:rsid w:val="0080694B"/>
    <w:rsid w:val="00807110"/>
    <w:rsid w:val="0080751C"/>
    <w:rsid w:val="0080791E"/>
    <w:rsid w:val="00807E19"/>
    <w:rsid w:val="0081038E"/>
    <w:rsid w:val="008108C6"/>
    <w:rsid w:val="00810FD3"/>
    <w:rsid w:val="00811380"/>
    <w:rsid w:val="00811DF0"/>
    <w:rsid w:val="008121F9"/>
    <w:rsid w:val="008122B9"/>
    <w:rsid w:val="00812A01"/>
    <w:rsid w:val="0081482C"/>
    <w:rsid w:val="00814BFB"/>
    <w:rsid w:val="0081551A"/>
    <w:rsid w:val="00815D1F"/>
    <w:rsid w:val="00815E2B"/>
    <w:rsid w:val="00816073"/>
    <w:rsid w:val="008165DA"/>
    <w:rsid w:val="00816940"/>
    <w:rsid w:val="00817CFD"/>
    <w:rsid w:val="00820502"/>
    <w:rsid w:val="008214C4"/>
    <w:rsid w:val="00822C80"/>
    <w:rsid w:val="00822CD4"/>
    <w:rsid w:val="0082308E"/>
    <w:rsid w:val="008233BE"/>
    <w:rsid w:val="00823C36"/>
    <w:rsid w:val="0082472E"/>
    <w:rsid w:val="00825081"/>
    <w:rsid w:val="0082533D"/>
    <w:rsid w:val="00825386"/>
    <w:rsid w:val="00825777"/>
    <w:rsid w:val="00826D96"/>
    <w:rsid w:val="00827245"/>
    <w:rsid w:val="0082724F"/>
    <w:rsid w:val="00827D80"/>
    <w:rsid w:val="00827F9E"/>
    <w:rsid w:val="00830C8B"/>
    <w:rsid w:val="00830E6D"/>
    <w:rsid w:val="00831445"/>
    <w:rsid w:val="0083203B"/>
    <w:rsid w:val="00832202"/>
    <w:rsid w:val="0083268E"/>
    <w:rsid w:val="00832F21"/>
    <w:rsid w:val="00833E94"/>
    <w:rsid w:val="00833EED"/>
    <w:rsid w:val="00833F79"/>
    <w:rsid w:val="008340CA"/>
    <w:rsid w:val="00835E6A"/>
    <w:rsid w:val="00836833"/>
    <w:rsid w:val="0083753A"/>
    <w:rsid w:val="00837984"/>
    <w:rsid w:val="00837B93"/>
    <w:rsid w:val="00841909"/>
    <w:rsid w:val="00842993"/>
    <w:rsid w:val="00842A73"/>
    <w:rsid w:val="00843430"/>
    <w:rsid w:val="00843676"/>
    <w:rsid w:val="00843E59"/>
    <w:rsid w:val="008445A4"/>
    <w:rsid w:val="00844E49"/>
    <w:rsid w:val="00845486"/>
    <w:rsid w:val="00845E24"/>
    <w:rsid w:val="00846024"/>
    <w:rsid w:val="008479D7"/>
    <w:rsid w:val="00847C70"/>
    <w:rsid w:val="00850622"/>
    <w:rsid w:val="00850626"/>
    <w:rsid w:val="00851DB4"/>
    <w:rsid w:val="0085235E"/>
    <w:rsid w:val="00852E4C"/>
    <w:rsid w:val="00852F3D"/>
    <w:rsid w:val="00853CCD"/>
    <w:rsid w:val="00853ED5"/>
    <w:rsid w:val="0085440C"/>
    <w:rsid w:val="00855143"/>
    <w:rsid w:val="008553E4"/>
    <w:rsid w:val="008554E7"/>
    <w:rsid w:val="008565AC"/>
    <w:rsid w:val="008577D0"/>
    <w:rsid w:val="00857AEA"/>
    <w:rsid w:val="00860EBE"/>
    <w:rsid w:val="00861C0E"/>
    <w:rsid w:val="0086369D"/>
    <w:rsid w:val="0086456A"/>
    <w:rsid w:val="008657DD"/>
    <w:rsid w:val="008671A7"/>
    <w:rsid w:val="008673D8"/>
    <w:rsid w:val="00870073"/>
    <w:rsid w:val="008712CC"/>
    <w:rsid w:val="00871F63"/>
    <w:rsid w:val="008723D3"/>
    <w:rsid w:val="0087271C"/>
    <w:rsid w:val="00874046"/>
    <w:rsid w:val="00874712"/>
    <w:rsid w:val="00874B62"/>
    <w:rsid w:val="00875389"/>
    <w:rsid w:val="008772DD"/>
    <w:rsid w:val="00877939"/>
    <w:rsid w:val="00877FB3"/>
    <w:rsid w:val="008804A7"/>
    <w:rsid w:val="008808A4"/>
    <w:rsid w:val="00880E4F"/>
    <w:rsid w:val="008847A4"/>
    <w:rsid w:val="00884FD3"/>
    <w:rsid w:val="008850D4"/>
    <w:rsid w:val="00885D3C"/>
    <w:rsid w:val="00885DDA"/>
    <w:rsid w:val="008869C4"/>
    <w:rsid w:val="00890250"/>
    <w:rsid w:val="00890B73"/>
    <w:rsid w:val="00890D9B"/>
    <w:rsid w:val="008921CC"/>
    <w:rsid w:val="0089245C"/>
    <w:rsid w:val="00892792"/>
    <w:rsid w:val="00893B6D"/>
    <w:rsid w:val="008943C4"/>
    <w:rsid w:val="00894658"/>
    <w:rsid w:val="00895063"/>
    <w:rsid w:val="008952C4"/>
    <w:rsid w:val="00895BB3"/>
    <w:rsid w:val="00895BFD"/>
    <w:rsid w:val="00896C4A"/>
    <w:rsid w:val="00896E67"/>
    <w:rsid w:val="00897395"/>
    <w:rsid w:val="0089754F"/>
    <w:rsid w:val="008A01D3"/>
    <w:rsid w:val="008A02CB"/>
    <w:rsid w:val="008A18CA"/>
    <w:rsid w:val="008A1A4E"/>
    <w:rsid w:val="008A2395"/>
    <w:rsid w:val="008A2967"/>
    <w:rsid w:val="008A43C4"/>
    <w:rsid w:val="008A53A5"/>
    <w:rsid w:val="008A6A2B"/>
    <w:rsid w:val="008A7B88"/>
    <w:rsid w:val="008B2763"/>
    <w:rsid w:val="008B2A3C"/>
    <w:rsid w:val="008B3563"/>
    <w:rsid w:val="008B3A76"/>
    <w:rsid w:val="008B3A8B"/>
    <w:rsid w:val="008B3E44"/>
    <w:rsid w:val="008B4C56"/>
    <w:rsid w:val="008B664D"/>
    <w:rsid w:val="008B6CD6"/>
    <w:rsid w:val="008B7412"/>
    <w:rsid w:val="008B74EC"/>
    <w:rsid w:val="008C0AD5"/>
    <w:rsid w:val="008C17C1"/>
    <w:rsid w:val="008C18ED"/>
    <w:rsid w:val="008C2256"/>
    <w:rsid w:val="008C34C8"/>
    <w:rsid w:val="008C3C69"/>
    <w:rsid w:val="008C4F42"/>
    <w:rsid w:val="008C5359"/>
    <w:rsid w:val="008C5383"/>
    <w:rsid w:val="008C5938"/>
    <w:rsid w:val="008C616F"/>
    <w:rsid w:val="008C63D1"/>
    <w:rsid w:val="008C64A9"/>
    <w:rsid w:val="008C6D0C"/>
    <w:rsid w:val="008C6DD0"/>
    <w:rsid w:val="008C7281"/>
    <w:rsid w:val="008C7544"/>
    <w:rsid w:val="008C7F1B"/>
    <w:rsid w:val="008D05D3"/>
    <w:rsid w:val="008D0EAF"/>
    <w:rsid w:val="008D1454"/>
    <w:rsid w:val="008D17C6"/>
    <w:rsid w:val="008D185F"/>
    <w:rsid w:val="008D2323"/>
    <w:rsid w:val="008D2D8C"/>
    <w:rsid w:val="008D3677"/>
    <w:rsid w:val="008D3D4C"/>
    <w:rsid w:val="008D4930"/>
    <w:rsid w:val="008D4969"/>
    <w:rsid w:val="008D5883"/>
    <w:rsid w:val="008D5B7B"/>
    <w:rsid w:val="008D5BBE"/>
    <w:rsid w:val="008D6025"/>
    <w:rsid w:val="008D646C"/>
    <w:rsid w:val="008D65C1"/>
    <w:rsid w:val="008D6977"/>
    <w:rsid w:val="008D7E92"/>
    <w:rsid w:val="008E0138"/>
    <w:rsid w:val="008E07B5"/>
    <w:rsid w:val="008E0A24"/>
    <w:rsid w:val="008E163B"/>
    <w:rsid w:val="008E1778"/>
    <w:rsid w:val="008E1828"/>
    <w:rsid w:val="008E1B30"/>
    <w:rsid w:val="008E21CC"/>
    <w:rsid w:val="008E34FA"/>
    <w:rsid w:val="008E3F95"/>
    <w:rsid w:val="008E479E"/>
    <w:rsid w:val="008E4864"/>
    <w:rsid w:val="008E5296"/>
    <w:rsid w:val="008E5EF3"/>
    <w:rsid w:val="008E6051"/>
    <w:rsid w:val="008E7395"/>
    <w:rsid w:val="008E7514"/>
    <w:rsid w:val="008E7A6C"/>
    <w:rsid w:val="008E7F2D"/>
    <w:rsid w:val="008F0718"/>
    <w:rsid w:val="008F0BA9"/>
    <w:rsid w:val="008F0C11"/>
    <w:rsid w:val="008F26E9"/>
    <w:rsid w:val="008F2919"/>
    <w:rsid w:val="008F3CC2"/>
    <w:rsid w:val="008F5077"/>
    <w:rsid w:val="008F54CB"/>
    <w:rsid w:val="008F5E0B"/>
    <w:rsid w:val="008F62F5"/>
    <w:rsid w:val="008F6AA2"/>
    <w:rsid w:val="008F70C8"/>
    <w:rsid w:val="009009B2"/>
    <w:rsid w:val="00900DFC"/>
    <w:rsid w:val="00901449"/>
    <w:rsid w:val="00901493"/>
    <w:rsid w:val="00901731"/>
    <w:rsid w:val="00901802"/>
    <w:rsid w:val="009018D4"/>
    <w:rsid w:val="009019CE"/>
    <w:rsid w:val="00902DC3"/>
    <w:rsid w:val="00903358"/>
    <w:rsid w:val="00904311"/>
    <w:rsid w:val="009048BD"/>
    <w:rsid w:val="00905DB6"/>
    <w:rsid w:val="009103E1"/>
    <w:rsid w:val="00910402"/>
    <w:rsid w:val="0091070D"/>
    <w:rsid w:val="00910B45"/>
    <w:rsid w:val="00910B9C"/>
    <w:rsid w:val="00911A4B"/>
    <w:rsid w:val="0091226D"/>
    <w:rsid w:val="00912948"/>
    <w:rsid w:val="0091393B"/>
    <w:rsid w:val="00914BE2"/>
    <w:rsid w:val="0091529B"/>
    <w:rsid w:val="0091584D"/>
    <w:rsid w:val="00915988"/>
    <w:rsid w:val="00916372"/>
    <w:rsid w:val="00916731"/>
    <w:rsid w:val="0091743F"/>
    <w:rsid w:val="00917EBC"/>
    <w:rsid w:val="00920145"/>
    <w:rsid w:val="009208F3"/>
    <w:rsid w:val="00920E77"/>
    <w:rsid w:val="009219A4"/>
    <w:rsid w:val="0092259D"/>
    <w:rsid w:val="00922DFE"/>
    <w:rsid w:val="00922E3B"/>
    <w:rsid w:val="00923429"/>
    <w:rsid w:val="00923564"/>
    <w:rsid w:val="00923D3C"/>
    <w:rsid w:val="00924427"/>
    <w:rsid w:val="009249EE"/>
    <w:rsid w:val="009251A7"/>
    <w:rsid w:val="009257F6"/>
    <w:rsid w:val="00925A13"/>
    <w:rsid w:val="00925AB1"/>
    <w:rsid w:val="00925DB8"/>
    <w:rsid w:val="00925DEB"/>
    <w:rsid w:val="00925F21"/>
    <w:rsid w:val="009265E7"/>
    <w:rsid w:val="00926E29"/>
    <w:rsid w:val="0092711C"/>
    <w:rsid w:val="009272B2"/>
    <w:rsid w:val="00927602"/>
    <w:rsid w:val="00930641"/>
    <w:rsid w:val="00930F78"/>
    <w:rsid w:val="00931210"/>
    <w:rsid w:val="00931FCE"/>
    <w:rsid w:val="00932234"/>
    <w:rsid w:val="00933033"/>
    <w:rsid w:val="009338B5"/>
    <w:rsid w:val="00933DF2"/>
    <w:rsid w:val="0093443B"/>
    <w:rsid w:val="00935496"/>
    <w:rsid w:val="0093550E"/>
    <w:rsid w:val="009365AA"/>
    <w:rsid w:val="00936E62"/>
    <w:rsid w:val="00940C28"/>
    <w:rsid w:val="00940D11"/>
    <w:rsid w:val="00941053"/>
    <w:rsid w:val="009413EB"/>
    <w:rsid w:val="00941593"/>
    <w:rsid w:val="009415D7"/>
    <w:rsid w:val="0094215C"/>
    <w:rsid w:val="00942BC6"/>
    <w:rsid w:val="00943BC3"/>
    <w:rsid w:val="0094442C"/>
    <w:rsid w:val="00944D94"/>
    <w:rsid w:val="00945B31"/>
    <w:rsid w:val="009463D1"/>
    <w:rsid w:val="00946B34"/>
    <w:rsid w:val="0094727D"/>
    <w:rsid w:val="00947C67"/>
    <w:rsid w:val="00947CF3"/>
    <w:rsid w:val="00950065"/>
    <w:rsid w:val="009501DD"/>
    <w:rsid w:val="00950293"/>
    <w:rsid w:val="0095071D"/>
    <w:rsid w:val="009513F5"/>
    <w:rsid w:val="0095172E"/>
    <w:rsid w:val="00952D46"/>
    <w:rsid w:val="009531F4"/>
    <w:rsid w:val="009537C0"/>
    <w:rsid w:val="00953EF9"/>
    <w:rsid w:val="0095405C"/>
    <w:rsid w:val="009540EA"/>
    <w:rsid w:val="00955A66"/>
    <w:rsid w:val="00955B7C"/>
    <w:rsid w:val="00955FF9"/>
    <w:rsid w:val="00956452"/>
    <w:rsid w:val="00956BC7"/>
    <w:rsid w:val="00957C77"/>
    <w:rsid w:val="00960450"/>
    <w:rsid w:val="00960EFD"/>
    <w:rsid w:val="009620EA"/>
    <w:rsid w:val="00962967"/>
    <w:rsid w:val="00962DCA"/>
    <w:rsid w:val="009631D7"/>
    <w:rsid w:val="009639EC"/>
    <w:rsid w:val="00964F44"/>
    <w:rsid w:val="0096645D"/>
    <w:rsid w:val="00966721"/>
    <w:rsid w:val="0096673D"/>
    <w:rsid w:val="00966B1F"/>
    <w:rsid w:val="0097026E"/>
    <w:rsid w:val="009718F1"/>
    <w:rsid w:val="009736AA"/>
    <w:rsid w:val="00973CAC"/>
    <w:rsid w:val="00973E6B"/>
    <w:rsid w:val="009744E5"/>
    <w:rsid w:val="0097451C"/>
    <w:rsid w:val="00974788"/>
    <w:rsid w:val="00974F12"/>
    <w:rsid w:val="009753F3"/>
    <w:rsid w:val="00975A43"/>
    <w:rsid w:val="0097676C"/>
    <w:rsid w:val="00976D20"/>
    <w:rsid w:val="009778BE"/>
    <w:rsid w:val="00977AFA"/>
    <w:rsid w:val="00980D37"/>
    <w:rsid w:val="00981EFE"/>
    <w:rsid w:val="00982457"/>
    <w:rsid w:val="00982778"/>
    <w:rsid w:val="00982A8A"/>
    <w:rsid w:val="00982F72"/>
    <w:rsid w:val="00983109"/>
    <w:rsid w:val="00983BA6"/>
    <w:rsid w:val="0098458A"/>
    <w:rsid w:val="00984E6B"/>
    <w:rsid w:val="00985B5F"/>
    <w:rsid w:val="00986806"/>
    <w:rsid w:val="00986D0D"/>
    <w:rsid w:val="00987043"/>
    <w:rsid w:val="00987723"/>
    <w:rsid w:val="00987BD1"/>
    <w:rsid w:val="00987DD5"/>
    <w:rsid w:val="0099022D"/>
    <w:rsid w:val="0099403D"/>
    <w:rsid w:val="00995AF4"/>
    <w:rsid w:val="00996041"/>
    <w:rsid w:val="00996D77"/>
    <w:rsid w:val="0099786C"/>
    <w:rsid w:val="00997BDA"/>
    <w:rsid w:val="009A17E3"/>
    <w:rsid w:val="009A1DB0"/>
    <w:rsid w:val="009A21C2"/>
    <w:rsid w:val="009A25B2"/>
    <w:rsid w:val="009A3E83"/>
    <w:rsid w:val="009A41EA"/>
    <w:rsid w:val="009A533C"/>
    <w:rsid w:val="009A542E"/>
    <w:rsid w:val="009A548F"/>
    <w:rsid w:val="009A6CBD"/>
    <w:rsid w:val="009A7237"/>
    <w:rsid w:val="009A7373"/>
    <w:rsid w:val="009A7470"/>
    <w:rsid w:val="009A7D68"/>
    <w:rsid w:val="009B0398"/>
    <w:rsid w:val="009B0653"/>
    <w:rsid w:val="009B0723"/>
    <w:rsid w:val="009B0B91"/>
    <w:rsid w:val="009B14F6"/>
    <w:rsid w:val="009B255A"/>
    <w:rsid w:val="009B28D2"/>
    <w:rsid w:val="009B2A39"/>
    <w:rsid w:val="009B3757"/>
    <w:rsid w:val="009B635D"/>
    <w:rsid w:val="009B7455"/>
    <w:rsid w:val="009B778B"/>
    <w:rsid w:val="009B7A7B"/>
    <w:rsid w:val="009C00A4"/>
    <w:rsid w:val="009C07C2"/>
    <w:rsid w:val="009C0AB8"/>
    <w:rsid w:val="009C153C"/>
    <w:rsid w:val="009C3B07"/>
    <w:rsid w:val="009C3CAE"/>
    <w:rsid w:val="009C43B9"/>
    <w:rsid w:val="009C47DF"/>
    <w:rsid w:val="009C491A"/>
    <w:rsid w:val="009C506E"/>
    <w:rsid w:val="009C6A40"/>
    <w:rsid w:val="009C749C"/>
    <w:rsid w:val="009C78F1"/>
    <w:rsid w:val="009C7A27"/>
    <w:rsid w:val="009C7D05"/>
    <w:rsid w:val="009D0D9B"/>
    <w:rsid w:val="009D12E9"/>
    <w:rsid w:val="009D1811"/>
    <w:rsid w:val="009D1A3C"/>
    <w:rsid w:val="009D27CE"/>
    <w:rsid w:val="009D2C18"/>
    <w:rsid w:val="009D3162"/>
    <w:rsid w:val="009D3398"/>
    <w:rsid w:val="009D3A2D"/>
    <w:rsid w:val="009D4893"/>
    <w:rsid w:val="009D4EB7"/>
    <w:rsid w:val="009D60A6"/>
    <w:rsid w:val="009D67B5"/>
    <w:rsid w:val="009D6999"/>
    <w:rsid w:val="009D69CA"/>
    <w:rsid w:val="009D77FF"/>
    <w:rsid w:val="009D78F2"/>
    <w:rsid w:val="009E127C"/>
    <w:rsid w:val="009E35B7"/>
    <w:rsid w:val="009E38D0"/>
    <w:rsid w:val="009E3AA9"/>
    <w:rsid w:val="009E5C7A"/>
    <w:rsid w:val="009E618D"/>
    <w:rsid w:val="009E6AC3"/>
    <w:rsid w:val="009F0342"/>
    <w:rsid w:val="009F04AA"/>
    <w:rsid w:val="009F13AA"/>
    <w:rsid w:val="009F141E"/>
    <w:rsid w:val="009F1D88"/>
    <w:rsid w:val="009F1E3A"/>
    <w:rsid w:val="009F1F75"/>
    <w:rsid w:val="009F2E21"/>
    <w:rsid w:val="009F2F47"/>
    <w:rsid w:val="009F31EE"/>
    <w:rsid w:val="009F350F"/>
    <w:rsid w:val="009F3B73"/>
    <w:rsid w:val="009F4BC0"/>
    <w:rsid w:val="009F4C43"/>
    <w:rsid w:val="009F56C3"/>
    <w:rsid w:val="009F67FB"/>
    <w:rsid w:val="009F6D5D"/>
    <w:rsid w:val="009F6E12"/>
    <w:rsid w:val="009F74DD"/>
    <w:rsid w:val="009F79D9"/>
    <w:rsid w:val="009F7F35"/>
    <w:rsid w:val="00A0136B"/>
    <w:rsid w:val="00A01BBD"/>
    <w:rsid w:val="00A02716"/>
    <w:rsid w:val="00A029F7"/>
    <w:rsid w:val="00A0459A"/>
    <w:rsid w:val="00A045BD"/>
    <w:rsid w:val="00A05433"/>
    <w:rsid w:val="00A054AA"/>
    <w:rsid w:val="00A0551F"/>
    <w:rsid w:val="00A06678"/>
    <w:rsid w:val="00A06AD2"/>
    <w:rsid w:val="00A07EAF"/>
    <w:rsid w:val="00A10A98"/>
    <w:rsid w:val="00A11C26"/>
    <w:rsid w:val="00A13DB4"/>
    <w:rsid w:val="00A140D6"/>
    <w:rsid w:val="00A14873"/>
    <w:rsid w:val="00A14A5E"/>
    <w:rsid w:val="00A15224"/>
    <w:rsid w:val="00A156BD"/>
    <w:rsid w:val="00A15D06"/>
    <w:rsid w:val="00A1638D"/>
    <w:rsid w:val="00A17AFF"/>
    <w:rsid w:val="00A220E5"/>
    <w:rsid w:val="00A22811"/>
    <w:rsid w:val="00A22999"/>
    <w:rsid w:val="00A22C71"/>
    <w:rsid w:val="00A247B8"/>
    <w:rsid w:val="00A2537C"/>
    <w:rsid w:val="00A26A96"/>
    <w:rsid w:val="00A278A5"/>
    <w:rsid w:val="00A3059C"/>
    <w:rsid w:val="00A32E28"/>
    <w:rsid w:val="00A3361D"/>
    <w:rsid w:val="00A336C3"/>
    <w:rsid w:val="00A340EC"/>
    <w:rsid w:val="00A3440D"/>
    <w:rsid w:val="00A349C1"/>
    <w:rsid w:val="00A350D5"/>
    <w:rsid w:val="00A354E9"/>
    <w:rsid w:val="00A35A36"/>
    <w:rsid w:val="00A37358"/>
    <w:rsid w:val="00A37757"/>
    <w:rsid w:val="00A37857"/>
    <w:rsid w:val="00A37A5E"/>
    <w:rsid w:val="00A408A0"/>
    <w:rsid w:val="00A42168"/>
    <w:rsid w:val="00A426C5"/>
    <w:rsid w:val="00A42E38"/>
    <w:rsid w:val="00A42F46"/>
    <w:rsid w:val="00A430F5"/>
    <w:rsid w:val="00A433F7"/>
    <w:rsid w:val="00A4374C"/>
    <w:rsid w:val="00A4446A"/>
    <w:rsid w:val="00A46092"/>
    <w:rsid w:val="00A463A7"/>
    <w:rsid w:val="00A46DFF"/>
    <w:rsid w:val="00A50B4A"/>
    <w:rsid w:val="00A514CF"/>
    <w:rsid w:val="00A518B2"/>
    <w:rsid w:val="00A519FE"/>
    <w:rsid w:val="00A5340F"/>
    <w:rsid w:val="00A53E2F"/>
    <w:rsid w:val="00A53E40"/>
    <w:rsid w:val="00A5416B"/>
    <w:rsid w:val="00A54308"/>
    <w:rsid w:val="00A54DB9"/>
    <w:rsid w:val="00A5526D"/>
    <w:rsid w:val="00A55B5D"/>
    <w:rsid w:val="00A56E2F"/>
    <w:rsid w:val="00A61700"/>
    <w:rsid w:val="00A61F2E"/>
    <w:rsid w:val="00A638BE"/>
    <w:rsid w:val="00A63B57"/>
    <w:rsid w:val="00A642AB"/>
    <w:rsid w:val="00A6470B"/>
    <w:rsid w:val="00A64F4B"/>
    <w:rsid w:val="00A653C7"/>
    <w:rsid w:val="00A656F8"/>
    <w:rsid w:val="00A65A37"/>
    <w:rsid w:val="00A66992"/>
    <w:rsid w:val="00A67393"/>
    <w:rsid w:val="00A7007F"/>
    <w:rsid w:val="00A707EB"/>
    <w:rsid w:val="00A70C54"/>
    <w:rsid w:val="00A72727"/>
    <w:rsid w:val="00A72EEE"/>
    <w:rsid w:val="00A7320A"/>
    <w:rsid w:val="00A73BAE"/>
    <w:rsid w:val="00A74133"/>
    <w:rsid w:val="00A74C60"/>
    <w:rsid w:val="00A77F3F"/>
    <w:rsid w:val="00A8013C"/>
    <w:rsid w:val="00A8253A"/>
    <w:rsid w:val="00A8291B"/>
    <w:rsid w:val="00A839EE"/>
    <w:rsid w:val="00A83F5C"/>
    <w:rsid w:val="00A840DA"/>
    <w:rsid w:val="00A84A06"/>
    <w:rsid w:val="00A86429"/>
    <w:rsid w:val="00A870F4"/>
    <w:rsid w:val="00A87477"/>
    <w:rsid w:val="00A902EE"/>
    <w:rsid w:val="00A9032F"/>
    <w:rsid w:val="00A91D89"/>
    <w:rsid w:val="00A91DE7"/>
    <w:rsid w:val="00A9288E"/>
    <w:rsid w:val="00A93B96"/>
    <w:rsid w:val="00A941A6"/>
    <w:rsid w:val="00A94322"/>
    <w:rsid w:val="00A946C8"/>
    <w:rsid w:val="00A9472E"/>
    <w:rsid w:val="00A96284"/>
    <w:rsid w:val="00A97339"/>
    <w:rsid w:val="00A9736F"/>
    <w:rsid w:val="00A9746C"/>
    <w:rsid w:val="00A979D8"/>
    <w:rsid w:val="00A97AAA"/>
    <w:rsid w:val="00A97B67"/>
    <w:rsid w:val="00A97C88"/>
    <w:rsid w:val="00A97CC5"/>
    <w:rsid w:val="00AA1083"/>
    <w:rsid w:val="00AA10E8"/>
    <w:rsid w:val="00AA1E43"/>
    <w:rsid w:val="00AA47A7"/>
    <w:rsid w:val="00AA57DB"/>
    <w:rsid w:val="00AA5CF9"/>
    <w:rsid w:val="00AA6FB0"/>
    <w:rsid w:val="00AA722D"/>
    <w:rsid w:val="00AA7949"/>
    <w:rsid w:val="00AA7A1C"/>
    <w:rsid w:val="00AA7B5D"/>
    <w:rsid w:val="00AB0506"/>
    <w:rsid w:val="00AB1BBB"/>
    <w:rsid w:val="00AB2232"/>
    <w:rsid w:val="00AB297A"/>
    <w:rsid w:val="00AB3902"/>
    <w:rsid w:val="00AB4F44"/>
    <w:rsid w:val="00AB55E8"/>
    <w:rsid w:val="00AB64BC"/>
    <w:rsid w:val="00AB6522"/>
    <w:rsid w:val="00AB663F"/>
    <w:rsid w:val="00AB6926"/>
    <w:rsid w:val="00AB6C5F"/>
    <w:rsid w:val="00AB72B3"/>
    <w:rsid w:val="00AC02F5"/>
    <w:rsid w:val="00AC0EAB"/>
    <w:rsid w:val="00AC102D"/>
    <w:rsid w:val="00AC17CE"/>
    <w:rsid w:val="00AC1C32"/>
    <w:rsid w:val="00AC1E65"/>
    <w:rsid w:val="00AC21F1"/>
    <w:rsid w:val="00AC26D1"/>
    <w:rsid w:val="00AC2AE7"/>
    <w:rsid w:val="00AC2F1D"/>
    <w:rsid w:val="00AC4AD6"/>
    <w:rsid w:val="00AC6522"/>
    <w:rsid w:val="00AC679E"/>
    <w:rsid w:val="00AC6B07"/>
    <w:rsid w:val="00AC6CCF"/>
    <w:rsid w:val="00AC7360"/>
    <w:rsid w:val="00AC79BF"/>
    <w:rsid w:val="00AD06A6"/>
    <w:rsid w:val="00AD0D0B"/>
    <w:rsid w:val="00AD0FA6"/>
    <w:rsid w:val="00AD178F"/>
    <w:rsid w:val="00AD1D51"/>
    <w:rsid w:val="00AD3E04"/>
    <w:rsid w:val="00AD5AB1"/>
    <w:rsid w:val="00AD6A27"/>
    <w:rsid w:val="00AD6B20"/>
    <w:rsid w:val="00AD6BED"/>
    <w:rsid w:val="00AD7205"/>
    <w:rsid w:val="00AD7C7E"/>
    <w:rsid w:val="00AE0253"/>
    <w:rsid w:val="00AE05EA"/>
    <w:rsid w:val="00AE124D"/>
    <w:rsid w:val="00AE2181"/>
    <w:rsid w:val="00AE2529"/>
    <w:rsid w:val="00AE2A5F"/>
    <w:rsid w:val="00AE38B7"/>
    <w:rsid w:val="00AE39E5"/>
    <w:rsid w:val="00AE3C52"/>
    <w:rsid w:val="00AE4C4C"/>
    <w:rsid w:val="00AE68BF"/>
    <w:rsid w:val="00AE6988"/>
    <w:rsid w:val="00AE6CA4"/>
    <w:rsid w:val="00AE6FE3"/>
    <w:rsid w:val="00AE794F"/>
    <w:rsid w:val="00AF053A"/>
    <w:rsid w:val="00AF06C3"/>
    <w:rsid w:val="00AF12BD"/>
    <w:rsid w:val="00AF35B4"/>
    <w:rsid w:val="00AF36E8"/>
    <w:rsid w:val="00AF3C60"/>
    <w:rsid w:val="00AF3DF0"/>
    <w:rsid w:val="00AF4104"/>
    <w:rsid w:val="00AF457E"/>
    <w:rsid w:val="00AF47BC"/>
    <w:rsid w:val="00AF4E92"/>
    <w:rsid w:val="00AF51AD"/>
    <w:rsid w:val="00AF53C4"/>
    <w:rsid w:val="00AF5995"/>
    <w:rsid w:val="00AF70F0"/>
    <w:rsid w:val="00AF739B"/>
    <w:rsid w:val="00AF7BF4"/>
    <w:rsid w:val="00B0047D"/>
    <w:rsid w:val="00B006FA"/>
    <w:rsid w:val="00B00E9E"/>
    <w:rsid w:val="00B00FC6"/>
    <w:rsid w:val="00B01435"/>
    <w:rsid w:val="00B01448"/>
    <w:rsid w:val="00B01928"/>
    <w:rsid w:val="00B01967"/>
    <w:rsid w:val="00B0204D"/>
    <w:rsid w:val="00B02229"/>
    <w:rsid w:val="00B037FB"/>
    <w:rsid w:val="00B04915"/>
    <w:rsid w:val="00B05300"/>
    <w:rsid w:val="00B05A40"/>
    <w:rsid w:val="00B06872"/>
    <w:rsid w:val="00B07690"/>
    <w:rsid w:val="00B10C80"/>
    <w:rsid w:val="00B10D4A"/>
    <w:rsid w:val="00B10D4E"/>
    <w:rsid w:val="00B11176"/>
    <w:rsid w:val="00B1190B"/>
    <w:rsid w:val="00B11D58"/>
    <w:rsid w:val="00B1269F"/>
    <w:rsid w:val="00B12760"/>
    <w:rsid w:val="00B12C2F"/>
    <w:rsid w:val="00B13939"/>
    <w:rsid w:val="00B14192"/>
    <w:rsid w:val="00B142FA"/>
    <w:rsid w:val="00B15422"/>
    <w:rsid w:val="00B1585C"/>
    <w:rsid w:val="00B1676A"/>
    <w:rsid w:val="00B1701F"/>
    <w:rsid w:val="00B17388"/>
    <w:rsid w:val="00B173BF"/>
    <w:rsid w:val="00B174F9"/>
    <w:rsid w:val="00B17592"/>
    <w:rsid w:val="00B20090"/>
    <w:rsid w:val="00B2038C"/>
    <w:rsid w:val="00B203F1"/>
    <w:rsid w:val="00B2068D"/>
    <w:rsid w:val="00B20A28"/>
    <w:rsid w:val="00B210E7"/>
    <w:rsid w:val="00B21122"/>
    <w:rsid w:val="00B2118A"/>
    <w:rsid w:val="00B21A9A"/>
    <w:rsid w:val="00B21C39"/>
    <w:rsid w:val="00B22B55"/>
    <w:rsid w:val="00B22BD6"/>
    <w:rsid w:val="00B23048"/>
    <w:rsid w:val="00B239F2"/>
    <w:rsid w:val="00B23A04"/>
    <w:rsid w:val="00B264CB"/>
    <w:rsid w:val="00B26CC4"/>
    <w:rsid w:val="00B26E90"/>
    <w:rsid w:val="00B27FC0"/>
    <w:rsid w:val="00B30584"/>
    <w:rsid w:val="00B3194E"/>
    <w:rsid w:val="00B32540"/>
    <w:rsid w:val="00B32629"/>
    <w:rsid w:val="00B3279A"/>
    <w:rsid w:val="00B33C2B"/>
    <w:rsid w:val="00B36378"/>
    <w:rsid w:val="00B363A0"/>
    <w:rsid w:val="00B367A6"/>
    <w:rsid w:val="00B3725A"/>
    <w:rsid w:val="00B37391"/>
    <w:rsid w:val="00B375FC"/>
    <w:rsid w:val="00B3777D"/>
    <w:rsid w:val="00B37BB5"/>
    <w:rsid w:val="00B37CC3"/>
    <w:rsid w:val="00B4043F"/>
    <w:rsid w:val="00B40CB2"/>
    <w:rsid w:val="00B40EA6"/>
    <w:rsid w:val="00B41C25"/>
    <w:rsid w:val="00B4233F"/>
    <w:rsid w:val="00B42955"/>
    <w:rsid w:val="00B4336A"/>
    <w:rsid w:val="00B433FB"/>
    <w:rsid w:val="00B43748"/>
    <w:rsid w:val="00B453EB"/>
    <w:rsid w:val="00B45933"/>
    <w:rsid w:val="00B459AA"/>
    <w:rsid w:val="00B45AAB"/>
    <w:rsid w:val="00B4600B"/>
    <w:rsid w:val="00B46E78"/>
    <w:rsid w:val="00B5074F"/>
    <w:rsid w:val="00B507A3"/>
    <w:rsid w:val="00B508BC"/>
    <w:rsid w:val="00B52043"/>
    <w:rsid w:val="00B526C7"/>
    <w:rsid w:val="00B537F2"/>
    <w:rsid w:val="00B53B55"/>
    <w:rsid w:val="00B544FB"/>
    <w:rsid w:val="00B546EB"/>
    <w:rsid w:val="00B5480B"/>
    <w:rsid w:val="00B54D85"/>
    <w:rsid w:val="00B56C12"/>
    <w:rsid w:val="00B56D53"/>
    <w:rsid w:val="00B57454"/>
    <w:rsid w:val="00B57BE7"/>
    <w:rsid w:val="00B60764"/>
    <w:rsid w:val="00B608FB"/>
    <w:rsid w:val="00B60D5B"/>
    <w:rsid w:val="00B610CB"/>
    <w:rsid w:val="00B61777"/>
    <w:rsid w:val="00B61795"/>
    <w:rsid w:val="00B62129"/>
    <w:rsid w:val="00B62166"/>
    <w:rsid w:val="00B62929"/>
    <w:rsid w:val="00B62B13"/>
    <w:rsid w:val="00B62EC9"/>
    <w:rsid w:val="00B62F35"/>
    <w:rsid w:val="00B64A7A"/>
    <w:rsid w:val="00B650C8"/>
    <w:rsid w:val="00B654C4"/>
    <w:rsid w:val="00B718FF"/>
    <w:rsid w:val="00B71FD3"/>
    <w:rsid w:val="00B72450"/>
    <w:rsid w:val="00B736A8"/>
    <w:rsid w:val="00B73759"/>
    <w:rsid w:val="00B74537"/>
    <w:rsid w:val="00B747FB"/>
    <w:rsid w:val="00B74C9D"/>
    <w:rsid w:val="00B74D69"/>
    <w:rsid w:val="00B76278"/>
    <w:rsid w:val="00B771B9"/>
    <w:rsid w:val="00B775FA"/>
    <w:rsid w:val="00B778FA"/>
    <w:rsid w:val="00B77906"/>
    <w:rsid w:val="00B80342"/>
    <w:rsid w:val="00B80438"/>
    <w:rsid w:val="00B80551"/>
    <w:rsid w:val="00B80E29"/>
    <w:rsid w:val="00B81DCD"/>
    <w:rsid w:val="00B825A2"/>
    <w:rsid w:val="00B82D33"/>
    <w:rsid w:val="00B82EBB"/>
    <w:rsid w:val="00B8318D"/>
    <w:rsid w:val="00B833DA"/>
    <w:rsid w:val="00B85178"/>
    <w:rsid w:val="00B85A12"/>
    <w:rsid w:val="00B85F07"/>
    <w:rsid w:val="00B8687A"/>
    <w:rsid w:val="00B8706C"/>
    <w:rsid w:val="00B871BC"/>
    <w:rsid w:val="00B879DD"/>
    <w:rsid w:val="00B87CC4"/>
    <w:rsid w:val="00B90049"/>
    <w:rsid w:val="00B9080C"/>
    <w:rsid w:val="00B90B31"/>
    <w:rsid w:val="00B91D9D"/>
    <w:rsid w:val="00B92B48"/>
    <w:rsid w:val="00B93B04"/>
    <w:rsid w:val="00B93DF1"/>
    <w:rsid w:val="00B93E24"/>
    <w:rsid w:val="00B9425E"/>
    <w:rsid w:val="00B94413"/>
    <w:rsid w:val="00B94C8B"/>
    <w:rsid w:val="00B94CA7"/>
    <w:rsid w:val="00B952AA"/>
    <w:rsid w:val="00B95888"/>
    <w:rsid w:val="00B96847"/>
    <w:rsid w:val="00B97340"/>
    <w:rsid w:val="00B973A2"/>
    <w:rsid w:val="00B9756A"/>
    <w:rsid w:val="00BA27ED"/>
    <w:rsid w:val="00BA2951"/>
    <w:rsid w:val="00BA379C"/>
    <w:rsid w:val="00BA3C8C"/>
    <w:rsid w:val="00BA4ED0"/>
    <w:rsid w:val="00BA5BBE"/>
    <w:rsid w:val="00BA67EF"/>
    <w:rsid w:val="00BA7E44"/>
    <w:rsid w:val="00BB0B00"/>
    <w:rsid w:val="00BB1461"/>
    <w:rsid w:val="00BB1494"/>
    <w:rsid w:val="00BB1A61"/>
    <w:rsid w:val="00BB1BF9"/>
    <w:rsid w:val="00BB37DB"/>
    <w:rsid w:val="00BB3BF5"/>
    <w:rsid w:val="00BB3C21"/>
    <w:rsid w:val="00BB4552"/>
    <w:rsid w:val="00BB4EB9"/>
    <w:rsid w:val="00BB4ED7"/>
    <w:rsid w:val="00BB5CAE"/>
    <w:rsid w:val="00BB5DBC"/>
    <w:rsid w:val="00BB5DC8"/>
    <w:rsid w:val="00BB6F54"/>
    <w:rsid w:val="00BB75F9"/>
    <w:rsid w:val="00BB7A74"/>
    <w:rsid w:val="00BB7D4E"/>
    <w:rsid w:val="00BC0DAC"/>
    <w:rsid w:val="00BC1E8B"/>
    <w:rsid w:val="00BC1F4A"/>
    <w:rsid w:val="00BC2A8A"/>
    <w:rsid w:val="00BC2F14"/>
    <w:rsid w:val="00BC3852"/>
    <w:rsid w:val="00BC5634"/>
    <w:rsid w:val="00BC7245"/>
    <w:rsid w:val="00BC76FA"/>
    <w:rsid w:val="00BC7F06"/>
    <w:rsid w:val="00BD017F"/>
    <w:rsid w:val="00BD08AF"/>
    <w:rsid w:val="00BD0EB1"/>
    <w:rsid w:val="00BD0F7D"/>
    <w:rsid w:val="00BD2808"/>
    <w:rsid w:val="00BD490A"/>
    <w:rsid w:val="00BD4A1C"/>
    <w:rsid w:val="00BD5482"/>
    <w:rsid w:val="00BE0271"/>
    <w:rsid w:val="00BE05BD"/>
    <w:rsid w:val="00BE12C8"/>
    <w:rsid w:val="00BE1A54"/>
    <w:rsid w:val="00BE1A57"/>
    <w:rsid w:val="00BE1FE7"/>
    <w:rsid w:val="00BE2062"/>
    <w:rsid w:val="00BE3106"/>
    <w:rsid w:val="00BE34A5"/>
    <w:rsid w:val="00BE45ED"/>
    <w:rsid w:val="00BE4767"/>
    <w:rsid w:val="00BE4DB8"/>
    <w:rsid w:val="00BE50A7"/>
    <w:rsid w:val="00BE57B4"/>
    <w:rsid w:val="00BE5F58"/>
    <w:rsid w:val="00BE79B7"/>
    <w:rsid w:val="00BE7C50"/>
    <w:rsid w:val="00BE7C7D"/>
    <w:rsid w:val="00BE7E64"/>
    <w:rsid w:val="00BF0FEB"/>
    <w:rsid w:val="00BF158A"/>
    <w:rsid w:val="00BF1673"/>
    <w:rsid w:val="00BF1E40"/>
    <w:rsid w:val="00BF1E6D"/>
    <w:rsid w:val="00BF2318"/>
    <w:rsid w:val="00BF23D0"/>
    <w:rsid w:val="00BF4A66"/>
    <w:rsid w:val="00BF59E9"/>
    <w:rsid w:val="00BF6758"/>
    <w:rsid w:val="00BF689E"/>
    <w:rsid w:val="00BF6B30"/>
    <w:rsid w:val="00BF6BE0"/>
    <w:rsid w:val="00BF6E2E"/>
    <w:rsid w:val="00BF7CD5"/>
    <w:rsid w:val="00BF7F96"/>
    <w:rsid w:val="00C008D9"/>
    <w:rsid w:val="00C01A89"/>
    <w:rsid w:val="00C02C01"/>
    <w:rsid w:val="00C03194"/>
    <w:rsid w:val="00C03D82"/>
    <w:rsid w:val="00C05BCE"/>
    <w:rsid w:val="00C05FE2"/>
    <w:rsid w:val="00C063E1"/>
    <w:rsid w:val="00C0644F"/>
    <w:rsid w:val="00C06B2A"/>
    <w:rsid w:val="00C06C20"/>
    <w:rsid w:val="00C0732C"/>
    <w:rsid w:val="00C10434"/>
    <w:rsid w:val="00C11963"/>
    <w:rsid w:val="00C12CBE"/>
    <w:rsid w:val="00C13ABB"/>
    <w:rsid w:val="00C13C9E"/>
    <w:rsid w:val="00C14425"/>
    <w:rsid w:val="00C1477A"/>
    <w:rsid w:val="00C15058"/>
    <w:rsid w:val="00C1538E"/>
    <w:rsid w:val="00C1680C"/>
    <w:rsid w:val="00C168EF"/>
    <w:rsid w:val="00C20AAD"/>
    <w:rsid w:val="00C214EB"/>
    <w:rsid w:val="00C22BB2"/>
    <w:rsid w:val="00C23D12"/>
    <w:rsid w:val="00C23E4F"/>
    <w:rsid w:val="00C240CF"/>
    <w:rsid w:val="00C24233"/>
    <w:rsid w:val="00C24405"/>
    <w:rsid w:val="00C24EB4"/>
    <w:rsid w:val="00C25638"/>
    <w:rsid w:val="00C260AA"/>
    <w:rsid w:val="00C27293"/>
    <w:rsid w:val="00C30A53"/>
    <w:rsid w:val="00C30F6C"/>
    <w:rsid w:val="00C310E8"/>
    <w:rsid w:val="00C31AED"/>
    <w:rsid w:val="00C3289A"/>
    <w:rsid w:val="00C32C6F"/>
    <w:rsid w:val="00C33399"/>
    <w:rsid w:val="00C3361A"/>
    <w:rsid w:val="00C33B98"/>
    <w:rsid w:val="00C34B4F"/>
    <w:rsid w:val="00C34CC9"/>
    <w:rsid w:val="00C3558B"/>
    <w:rsid w:val="00C3593E"/>
    <w:rsid w:val="00C35B8A"/>
    <w:rsid w:val="00C35C02"/>
    <w:rsid w:val="00C35DD2"/>
    <w:rsid w:val="00C36517"/>
    <w:rsid w:val="00C37130"/>
    <w:rsid w:val="00C375A4"/>
    <w:rsid w:val="00C378A1"/>
    <w:rsid w:val="00C37B4F"/>
    <w:rsid w:val="00C4017B"/>
    <w:rsid w:val="00C4019C"/>
    <w:rsid w:val="00C40D65"/>
    <w:rsid w:val="00C40E75"/>
    <w:rsid w:val="00C433B3"/>
    <w:rsid w:val="00C43BD0"/>
    <w:rsid w:val="00C44EEF"/>
    <w:rsid w:val="00C45BA9"/>
    <w:rsid w:val="00C46743"/>
    <w:rsid w:val="00C47E1F"/>
    <w:rsid w:val="00C50994"/>
    <w:rsid w:val="00C5177E"/>
    <w:rsid w:val="00C51AEE"/>
    <w:rsid w:val="00C51BC9"/>
    <w:rsid w:val="00C51EFB"/>
    <w:rsid w:val="00C52540"/>
    <w:rsid w:val="00C53952"/>
    <w:rsid w:val="00C53B20"/>
    <w:rsid w:val="00C53BD7"/>
    <w:rsid w:val="00C53F04"/>
    <w:rsid w:val="00C545E6"/>
    <w:rsid w:val="00C56165"/>
    <w:rsid w:val="00C56357"/>
    <w:rsid w:val="00C5684D"/>
    <w:rsid w:val="00C5736E"/>
    <w:rsid w:val="00C57744"/>
    <w:rsid w:val="00C57D49"/>
    <w:rsid w:val="00C600E6"/>
    <w:rsid w:val="00C60703"/>
    <w:rsid w:val="00C613FB"/>
    <w:rsid w:val="00C614A1"/>
    <w:rsid w:val="00C6159F"/>
    <w:rsid w:val="00C61DDE"/>
    <w:rsid w:val="00C62A28"/>
    <w:rsid w:val="00C62AE2"/>
    <w:rsid w:val="00C63334"/>
    <w:rsid w:val="00C633D1"/>
    <w:rsid w:val="00C63A05"/>
    <w:rsid w:val="00C63A2A"/>
    <w:rsid w:val="00C63B60"/>
    <w:rsid w:val="00C63DDC"/>
    <w:rsid w:val="00C66552"/>
    <w:rsid w:val="00C669A6"/>
    <w:rsid w:val="00C66C3E"/>
    <w:rsid w:val="00C678D3"/>
    <w:rsid w:val="00C67CDD"/>
    <w:rsid w:val="00C701BB"/>
    <w:rsid w:val="00C710CA"/>
    <w:rsid w:val="00C71673"/>
    <w:rsid w:val="00C72F1B"/>
    <w:rsid w:val="00C73615"/>
    <w:rsid w:val="00C7492C"/>
    <w:rsid w:val="00C74B2D"/>
    <w:rsid w:val="00C74B8D"/>
    <w:rsid w:val="00C75975"/>
    <w:rsid w:val="00C75A22"/>
    <w:rsid w:val="00C75CAC"/>
    <w:rsid w:val="00C75DD8"/>
    <w:rsid w:val="00C75E59"/>
    <w:rsid w:val="00C76117"/>
    <w:rsid w:val="00C766FA"/>
    <w:rsid w:val="00C76A08"/>
    <w:rsid w:val="00C76A79"/>
    <w:rsid w:val="00C76DA6"/>
    <w:rsid w:val="00C77E34"/>
    <w:rsid w:val="00C77E40"/>
    <w:rsid w:val="00C80E3B"/>
    <w:rsid w:val="00C80FDE"/>
    <w:rsid w:val="00C81E46"/>
    <w:rsid w:val="00C825E7"/>
    <w:rsid w:val="00C82BA5"/>
    <w:rsid w:val="00C83118"/>
    <w:rsid w:val="00C8325D"/>
    <w:rsid w:val="00C8344C"/>
    <w:rsid w:val="00C83863"/>
    <w:rsid w:val="00C8396F"/>
    <w:rsid w:val="00C86017"/>
    <w:rsid w:val="00C86AA2"/>
    <w:rsid w:val="00C86D73"/>
    <w:rsid w:val="00C86ED5"/>
    <w:rsid w:val="00C87208"/>
    <w:rsid w:val="00C909AB"/>
    <w:rsid w:val="00C90B48"/>
    <w:rsid w:val="00C90F65"/>
    <w:rsid w:val="00C90FCD"/>
    <w:rsid w:val="00C91821"/>
    <w:rsid w:val="00C926AC"/>
    <w:rsid w:val="00C92BB3"/>
    <w:rsid w:val="00C937A0"/>
    <w:rsid w:val="00C93D3D"/>
    <w:rsid w:val="00C93E44"/>
    <w:rsid w:val="00C954E1"/>
    <w:rsid w:val="00C96E58"/>
    <w:rsid w:val="00C974B2"/>
    <w:rsid w:val="00CA13E1"/>
    <w:rsid w:val="00CA1989"/>
    <w:rsid w:val="00CA2A90"/>
    <w:rsid w:val="00CA31A0"/>
    <w:rsid w:val="00CA34D3"/>
    <w:rsid w:val="00CA38F5"/>
    <w:rsid w:val="00CA3F01"/>
    <w:rsid w:val="00CA4257"/>
    <w:rsid w:val="00CA4506"/>
    <w:rsid w:val="00CA4678"/>
    <w:rsid w:val="00CA4EBC"/>
    <w:rsid w:val="00CA4EDF"/>
    <w:rsid w:val="00CA5074"/>
    <w:rsid w:val="00CA5656"/>
    <w:rsid w:val="00CA62E4"/>
    <w:rsid w:val="00CA6A18"/>
    <w:rsid w:val="00CA6FFB"/>
    <w:rsid w:val="00CA7A37"/>
    <w:rsid w:val="00CA7B58"/>
    <w:rsid w:val="00CA7E36"/>
    <w:rsid w:val="00CB0713"/>
    <w:rsid w:val="00CB0B2D"/>
    <w:rsid w:val="00CB0CC3"/>
    <w:rsid w:val="00CB0F50"/>
    <w:rsid w:val="00CB1F12"/>
    <w:rsid w:val="00CB339C"/>
    <w:rsid w:val="00CB34B8"/>
    <w:rsid w:val="00CB3A81"/>
    <w:rsid w:val="00CB4456"/>
    <w:rsid w:val="00CB44CB"/>
    <w:rsid w:val="00CB455B"/>
    <w:rsid w:val="00CB5010"/>
    <w:rsid w:val="00CB565B"/>
    <w:rsid w:val="00CB67C8"/>
    <w:rsid w:val="00CB69CD"/>
    <w:rsid w:val="00CB7F3A"/>
    <w:rsid w:val="00CC055F"/>
    <w:rsid w:val="00CC06A7"/>
    <w:rsid w:val="00CC0DA3"/>
    <w:rsid w:val="00CC0F10"/>
    <w:rsid w:val="00CC1146"/>
    <w:rsid w:val="00CC11D2"/>
    <w:rsid w:val="00CC224D"/>
    <w:rsid w:val="00CC24FB"/>
    <w:rsid w:val="00CC2818"/>
    <w:rsid w:val="00CC2B98"/>
    <w:rsid w:val="00CC2CBB"/>
    <w:rsid w:val="00CC4A59"/>
    <w:rsid w:val="00CC4B7A"/>
    <w:rsid w:val="00CC638B"/>
    <w:rsid w:val="00CC6500"/>
    <w:rsid w:val="00CC68BC"/>
    <w:rsid w:val="00CC7090"/>
    <w:rsid w:val="00CC72B9"/>
    <w:rsid w:val="00CD0462"/>
    <w:rsid w:val="00CD1A5F"/>
    <w:rsid w:val="00CD24BB"/>
    <w:rsid w:val="00CD2835"/>
    <w:rsid w:val="00CD32E5"/>
    <w:rsid w:val="00CD3391"/>
    <w:rsid w:val="00CD402B"/>
    <w:rsid w:val="00CD4E2B"/>
    <w:rsid w:val="00CD61C2"/>
    <w:rsid w:val="00CE06D1"/>
    <w:rsid w:val="00CE0D19"/>
    <w:rsid w:val="00CE190D"/>
    <w:rsid w:val="00CE1BE2"/>
    <w:rsid w:val="00CE1DCE"/>
    <w:rsid w:val="00CE27AA"/>
    <w:rsid w:val="00CE329A"/>
    <w:rsid w:val="00CE3671"/>
    <w:rsid w:val="00CE3691"/>
    <w:rsid w:val="00CE36BC"/>
    <w:rsid w:val="00CE3CF1"/>
    <w:rsid w:val="00CE3F1C"/>
    <w:rsid w:val="00CE4727"/>
    <w:rsid w:val="00CE4C8D"/>
    <w:rsid w:val="00CE5A21"/>
    <w:rsid w:val="00CE6334"/>
    <w:rsid w:val="00CE68B7"/>
    <w:rsid w:val="00CE7475"/>
    <w:rsid w:val="00CF0F23"/>
    <w:rsid w:val="00CF0F30"/>
    <w:rsid w:val="00CF240F"/>
    <w:rsid w:val="00CF2861"/>
    <w:rsid w:val="00CF301A"/>
    <w:rsid w:val="00CF310A"/>
    <w:rsid w:val="00CF31B6"/>
    <w:rsid w:val="00CF47AC"/>
    <w:rsid w:val="00CF48D6"/>
    <w:rsid w:val="00CF55F0"/>
    <w:rsid w:val="00CF5745"/>
    <w:rsid w:val="00CF5AAB"/>
    <w:rsid w:val="00CF72C7"/>
    <w:rsid w:val="00CF7644"/>
    <w:rsid w:val="00CF76B8"/>
    <w:rsid w:val="00CF7871"/>
    <w:rsid w:val="00D004E9"/>
    <w:rsid w:val="00D02441"/>
    <w:rsid w:val="00D0255E"/>
    <w:rsid w:val="00D0319B"/>
    <w:rsid w:val="00D03B2F"/>
    <w:rsid w:val="00D03C1C"/>
    <w:rsid w:val="00D05F68"/>
    <w:rsid w:val="00D06369"/>
    <w:rsid w:val="00D0682C"/>
    <w:rsid w:val="00D06AC8"/>
    <w:rsid w:val="00D073EA"/>
    <w:rsid w:val="00D07D9A"/>
    <w:rsid w:val="00D07FF5"/>
    <w:rsid w:val="00D10B36"/>
    <w:rsid w:val="00D113A4"/>
    <w:rsid w:val="00D13AFC"/>
    <w:rsid w:val="00D141E5"/>
    <w:rsid w:val="00D1430C"/>
    <w:rsid w:val="00D14C2A"/>
    <w:rsid w:val="00D1585C"/>
    <w:rsid w:val="00D17098"/>
    <w:rsid w:val="00D179F1"/>
    <w:rsid w:val="00D20D8D"/>
    <w:rsid w:val="00D2136C"/>
    <w:rsid w:val="00D222CA"/>
    <w:rsid w:val="00D22510"/>
    <w:rsid w:val="00D23531"/>
    <w:rsid w:val="00D23971"/>
    <w:rsid w:val="00D257F1"/>
    <w:rsid w:val="00D25A13"/>
    <w:rsid w:val="00D25B4F"/>
    <w:rsid w:val="00D26049"/>
    <w:rsid w:val="00D26444"/>
    <w:rsid w:val="00D2656A"/>
    <w:rsid w:val="00D26731"/>
    <w:rsid w:val="00D26B50"/>
    <w:rsid w:val="00D26FA0"/>
    <w:rsid w:val="00D27873"/>
    <w:rsid w:val="00D31052"/>
    <w:rsid w:val="00D31065"/>
    <w:rsid w:val="00D31465"/>
    <w:rsid w:val="00D31700"/>
    <w:rsid w:val="00D32A37"/>
    <w:rsid w:val="00D32AA0"/>
    <w:rsid w:val="00D32FE5"/>
    <w:rsid w:val="00D33710"/>
    <w:rsid w:val="00D34044"/>
    <w:rsid w:val="00D3431C"/>
    <w:rsid w:val="00D34E89"/>
    <w:rsid w:val="00D34E95"/>
    <w:rsid w:val="00D35004"/>
    <w:rsid w:val="00D36C30"/>
    <w:rsid w:val="00D400AF"/>
    <w:rsid w:val="00D40194"/>
    <w:rsid w:val="00D40844"/>
    <w:rsid w:val="00D420E9"/>
    <w:rsid w:val="00D425CD"/>
    <w:rsid w:val="00D434D1"/>
    <w:rsid w:val="00D43F90"/>
    <w:rsid w:val="00D43FDA"/>
    <w:rsid w:val="00D4433A"/>
    <w:rsid w:val="00D44DA8"/>
    <w:rsid w:val="00D44DE4"/>
    <w:rsid w:val="00D451D1"/>
    <w:rsid w:val="00D458D0"/>
    <w:rsid w:val="00D46B6C"/>
    <w:rsid w:val="00D47D34"/>
    <w:rsid w:val="00D51CCD"/>
    <w:rsid w:val="00D521AF"/>
    <w:rsid w:val="00D5298B"/>
    <w:rsid w:val="00D52A70"/>
    <w:rsid w:val="00D5404F"/>
    <w:rsid w:val="00D54414"/>
    <w:rsid w:val="00D54F29"/>
    <w:rsid w:val="00D54FE1"/>
    <w:rsid w:val="00D55ADE"/>
    <w:rsid w:val="00D55E04"/>
    <w:rsid w:val="00D56969"/>
    <w:rsid w:val="00D56D95"/>
    <w:rsid w:val="00D574E3"/>
    <w:rsid w:val="00D57C19"/>
    <w:rsid w:val="00D60331"/>
    <w:rsid w:val="00D61214"/>
    <w:rsid w:val="00D614C3"/>
    <w:rsid w:val="00D61A38"/>
    <w:rsid w:val="00D62199"/>
    <w:rsid w:val="00D62394"/>
    <w:rsid w:val="00D62DDF"/>
    <w:rsid w:val="00D63708"/>
    <w:rsid w:val="00D643E8"/>
    <w:rsid w:val="00D647BC"/>
    <w:rsid w:val="00D6488A"/>
    <w:rsid w:val="00D64C05"/>
    <w:rsid w:val="00D70BCB"/>
    <w:rsid w:val="00D71421"/>
    <w:rsid w:val="00D72B77"/>
    <w:rsid w:val="00D72FC5"/>
    <w:rsid w:val="00D73DD8"/>
    <w:rsid w:val="00D742C8"/>
    <w:rsid w:val="00D752F4"/>
    <w:rsid w:val="00D754B5"/>
    <w:rsid w:val="00D76A4A"/>
    <w:rsid w:val="00D811BA"/>
    <w:rsid w:val="00D816ED"/>
    <w:rsid w:val="00D818C5"/>
    <w:rsid w:val="00D842F9"/>
    <w:rsid w:val="00D857A8"/>
    <w:rsid w:val="00D85C48"/>
    <w:rsid w:val="00D85C98"/>
    <w:rsid w:val="00D86158"/>
    <w:rsid w:val="00D865F8"/>
    <w:rsid w:val="00D867A2"/>
    <w:rsid w:val="00D86993"/>
    <w:rsid w:val="00D904E1"/>
    <w:rsid w:val="00D91BDB"/>
    <w:rsid w:val="00D91BEE"/>
    <w:rsid w:val="00D92A94"/>
    <w:rsid w:val="00D9311E"/>
    <w:rsid w:val="00D93B68"/>
    <w:rsid w:val="00D93C0F"/>
    <w:rsid w:val="00D94409"/>
    <w:rsid w:val="00D948AD"/>
    <w:rsid w:val="00D94F96"/>
    <w:rsid w:val="00D955ED"/>
    <w:rsid w:val="00D95C0A"/>
    <w:rsid w:val="00D969F5"/>
    <w:rsid w:val="00D96E9D"/>
    <w:rsid w:val="00D97047"/>
    <w:rsid w:val="00D97ACF"/>
    <w:rsid w:val="00DA0A2A"/>
    <w:rsid w:val="00DA1FFE"/>
    <w:rsid w:val="00DA3E35"/>
    <w:rsid w:val="00DA4B2C"/>
    <w:rsid w:val="00DA7305"/>
    <w:rsid w:val="00DA74E9"/>
    <w:rsid w:val="00DB0881"/>
    <w:rsid w:val="00DB18D8"/>
    <w:rsid w:val="00DB2557"/>
    <w:rsid w:val="00DB3C3C"/>
    <w:rsid w:val="00DB4B26"/>
    <w:rsid w:val="00DB4C29"/>
    <w:rsid w:val="00DB4F86"/>
    <w:rsid w:val="00DB5207"/>
    <w:rsid w:val="00DB5CE6"/>
    <w:rsid w:val="00DB623D"/>
    <w:rsid w:val="00DB64BB"/>
    <w:rsid w:val="00DB6607"/>
    <w:rsid w:val="00DB7687"/>
    <w:rsid w:val="00DB77BA"/>
    <w:rsid w:val="00DB7BA4"/>
    <w:rsid w:val="00DC04C2"/>
    <w:rsid w:val="00DC1298"/>
    <w:rsid w:val="00DC1F86"/>
    <w:rsid w:val="00DC22DF"/>
    <w:rsid w:val="00DC2C34"/>
    <w:rsid w:val="00DC2F1C"/>
    <w:rsid w:val="00DC45C6"/>
    <w:rsid w:val="00DC5707"/>
    <w:rsid w:val="00DC689E"/>
    <w:rsid w:val="00DC7269"/>
    <w:rsid w:val="00DC7303"/>
    <w:rsid w:val="00DC7F8A"/>
    <w:rsid w:val="00DD01F8"/>
    <w:rsid w:val="00DD0E23"/>
    <w:rsid w:val="00DD14B0"/>
    <w:rsid w:val="00DD2517"/>
    <w:rsid w:val="00DD2608"/>
    <w:rsid w:val="00DD27E9"/>
    <w:rsid w:val="00DD2E68"/>
    <w:rsid w:val="00DD32D4"/>
    <w:rsid w:val="00DD345B"/>
    <w:rsid w:val="00DD4C53"/>
    <w:rsid w:val="00DD5010"/>
    <w:rsid w:val="00DD5077"/>
    <w:rsid w:val="00DD519F"/>
    <w:rsid w:val="00DD5420"/>
    <w:rsid w:val="00DD5590"/>
    <w:rsid w:val="00DD58E6"/>
    <w:rsid w:val="00DD6AEC"/>
    <w:rsid w:val="00DD7AF9"/>
    <w:rsid w:val="00DE0A06"/>
    <w:rsid w:val="00DE0C98"/>
    <w:rsid w:val="00DE0DD7"/>
    <w:rsid w:val="00DE15A4"/>
    <w:rsid w:val="00DE2008"/>
    <w:rsid w:val="00DE4C25"/>
    <w:rsid w:val="00DE5023"/>
    <w:rsid w:val="00DE6687"/>
    <w:rsid w:val="00DE69E5"/>
    <w:rsid w:val="00DE6DD9"/>
    <w:rsid w:val="00DE74F6"/>
    <w:rsid w:val="00DE7535"/>
    <w:rsid w:val="00DE7BEF"/>
    <w:rsid w:val="00DF0394"/>
    <w:rsid w:val="00DF0BFA"/>
    <w:rsid w:val="00DF11E1"/>
    <w:rsid w:val="00DF135F"/>
    <w:rsid w:val="00DF1BCA"/>
    <w:rsid w:val="00DF27B6"/>
    <w:rsid w:val="00DF32F3"/>
    <w:rsid w:val="00DF39EA"/>
    <w:rsid w:val="00DF3EEB"/>
    <w:rsid w:val="00DF48AB"/>
    <w:rsid w:val="00DF4A13"/>
    <w:rsid w:val="00DF5FAA"/>
    <w:rsid w:val="00DF60A9"/>
    <w:rsid w:val="00DF6668"/>
    <w:rsid w:val="00DF6938"/>
    <w:rsid w:val="00DF735D"/>
    <w:rsid w:val="00DF75CD"/>
    <w:rsid w:val="00E0016C"/>
    <w:rsid w:val="00E00C4A"/>
    <w:rsid w:val="00E015C7"/>
    <w:rsid w:val="00E0163F"/>
    <w:rsid w:val="00E021C1"/>
    <w:rsid w:val="00E02E8F"/>
    <w:rsid w:val="00E04235"/>
    <w:rsid w:val="00E050C8"/>
    <w:rsid w:val="00E06925"/>
    <w:rsid w:val="00E071C4"/>
    <w:rsid w:val="00E12418"/>
    <w:rsid w:val="00E12490"/>
    <w:rsid w:val="00E133C7"/>
    <w:rsid w:val="00E1493A"/>
    <w:rsid w:val="00E15A1D"/>
    <w:rsid w:val="00E15B71"/>
    <w:rsid w:val="00E16653"/>
    <w:rsid w:val="00E16901"/>
    <w:rsid w:val="00E1694A"/>
    <w:rsid w:val="00E17B46"/>
    <w:rsid w:val="00E201F8"/>
    <w:rsid w:val="00E20BFB"/>
    <w:rsid w:val="00E21F4D"/>
    <w:rsid w:val="00E22C6B"/>
    <w:rsid w:val="00E22DA4"/>
    <w:rsid w:val="00E237FE"/>
    <w:rsid w:val="00E23FD7"/>
    <w:rsid w:val="00E24BCE"/>
    <w:rsid w:val="00E25293"/>
    <w:rsid w:val="00E257F3"/>
    <w:rsid w:val="00E2635F"/>
    <w:rsid w:val="00E26C67"/>
    <w:rsid w:val="00E27ADB"/>
    <w:rsid w:val="00E306C1"/>
    <w:rsid w:val="00E30B7B"/>
    <w:rsid w:val="00E30C06"/>
    <w:rsid w:val="00E30F9B"/>
    <w:rsid w:val="00E320CB"/>
    <w:rsid w:val="00E32765"/>
    <w:rsid w:val="00E328EB"/>
    <w:rsid w:val="00E32A1F"/>
    <w:rsid w:val="00E331C1"/>
    <w:rsid w:val="00E33834"/>
    <w:rsid w:val="00E33DF7"/>
    <w:rsid w:val="00E35DA9"/>
    <w:rsid w:val="00E37070"/>
    <w:rsid w:val="00E37578"/>
    <w:rsid w:val="00E37E72"/>
    <w:rsid w:val="00E40319"/>
    <w:rsid w:val="00E41656"/>
    <w:rsid w:val="00E4269E"/>
    <w:rsid w:val="00E427DF"/>
    <w:rsid w:val="00E42D54"/>
    <w:rsid w:val="00E44981"/>
    <w:rsid w:val="00E44B12"/>
    <w:rsid w:val="00E45003"/>
    <w:rsid w:val="00E454FF"/>
    <w:rsid w:val="00E4608A"/>
    <w:rsid w:val="00E46B3C"/>
    <w:rsid w:val="00E46B7C"/>
    <w:rsid w:val="00E47E88"/>
    <w:rsid w:val="00E50129"/>
    <w:rsid w:val="00E50196"/>
    <w:rsid w:val="00E512A2"/>
    <w:rsid w:val="00E521C9"/>
    <w:rsid w:val="00E525DC"/>
    <w:rsid w:val="00E53B82"/>
    <w:rsid w:val="00E53D1D"/>
    <w:rsid w:val="00E54073"/>
    <w:rsid w:val="00E549C1"/>
    <w:rsid w:val="00E54C19"/>
    <w:rsid w:val="00E5520E"/>
    <w:rsid w:val="00E55983"/>
    <w:rsid w:val="00E56163"/>
    <w:rsid w:val="00E5617B"/>
    <w:rsid w:val="00E56671"/>
    <w:rsid w:val="00E56972"/>
    <w:rsid w:val="00E5704E"/>
    <w:rsid w:val="00E57422"/>
    <w:rsid w:val="00E57652"/>
    <w:rsid w:val="00E57AAB"/>
    <w:rsid w:val="00E57F67"/>
    <w:rsid w:val="00E609FB"/>
    <w:rsid w:val="00E61DD6"/>
    <w:rsid w:val="00E61E68"/>
    <w:rsid w:val="00E63A37"/>
    <w:rsid w:val="00E63A41"/>
    <w:rsid w:val="00E640B9"/>
    <w:rsid w:val="00E64359"/>
    <w:rsid w:val="00E64FC4"/>
    <w:rsid w:val="00E651AA"/>
    <w:rsid w:val="00E65464"/>
    <w:rsid w:val="00E6586C"/>
    <w:rsid w:val="00E65B32"/>
    <w:rsid w:val="00E65CDF"/>
    <w:rsid w:val="00E65EBF"/>
    <w:rsid w:val="00E66A89"/>
    <w:rsid w:val="00E66A9B"/>
    <w:rsid w:val="00E66B82"/>
    <w:rsid w:val="00E66B91"/>
    <w:rsid w:val="00E66FB1"/>
    <w:rsid w:val="00E671B7"/>
    <w:rsid w:val="00E67A34"/>
    <w:rsid w:val="00E67FD7"/>
    <w:rsid w:val="00E70C2A"/>
    <w:rsid w:val="00E7152E"/>
    <w:rsid w:val="00E7315A"/>
    <w:rsid w:val="00E733F9"/>
    <w:rsid w:val="00E739C3"/>
    <w:rsid w:val="00E74F99"/>
    <w:rsid w:val="00E75859"/>
    <w:rsid w:val="00E76487"/>
    <w:rsid w:val="00E7734A"/>
    <w:rsid w:val="00E77490"/>
    <w:rsid w:val="00E77522"/>
    <w:rsid w:val="00E77F25"/>
    <w:rsid w:val="00E801B7"/>
    <w:rsid w:val="00E80378"/>
    <w:rsid w:val="00E806A9"/>
    <w:rsid w:val="00E80D6C"/>
    <w:rsid w:val="00E822A1"/>
    <w:rsid w:val="00E847D7"/>
    <w:rsid w:val="00E851C2"/>
    <w:rsid w:val="00E85F81"/>
    <w:rsid w:val="00E861F2"/>
    <w:rsid w:val="00E863CA"/>
    <w:rsid w:val="00E8719E"/>
    <w:rsid w:val="00E9189F"/>
    <w:rsid w:val="00E921E4"/>
    <w:rsid w:val="00E9246B"/>
    <w:rsid w:val="00E92791"/>
    <w:rsid w:val="00E92CBE"/>
    <w:rsid w:val="00E92F9B"/>
    <w:rsid w:val="00E931DB"/>
    <w:rsid w:val="00E9342B"/>
    <w:rsid w:val="00E954C0"/>
    <w:rsid w:val="00E95741"/>
    <w:rsid w:val="00E9595E"/>
    <w:rsid w:val="00E97BB1"/>
    <w:rsid w:val="00EA0D91"/>
    <w:rsid w:val="00EA2296"/>
    <w:rsid w:val="00EA30CA"/>
    <w:rsid w:val="00EA31FF"/>
    <w:rsid w:val="00EA36C2"/>
    <w:rsid w:val="00EA3E62"/>
    <w:rsid w:val="00EA406C"/>
    <w:rsid w:val="00EA4145"/>
    <w:rsid w:val="00EA4907"/>
    <w:rsid w:val="00EA4D4C"/>
    <w:rsid w:val="00EA4E32"/>
    <w:rsid w:val="00EA5260"/>
    <w:rsid w:val="00EA586D"/>
    <w:rsid w:val="00EA5CD3"/>
    <w:rsid w:val="00EA5ECF"/>
    <w:rsid w:val="00EA657C"/>
    <w:rsid w:val="00EA65EE"/>
    <w:rsid w:val="00EA76E0"/>
    <w:rsid w:val="00EA7A18"/>
    <w:rsid w:val="00EA7F2F"/>
    <w:rsid w:val="00EB03F3"/>
    <w:rsid w:val="00EB0A20"/>
    <w:rsid w:val="00EB3090"/>
    <w:rsid w:val="00EB3A8D"/>
    <w:rsid w:val="00EB40A2"/>
    <w:rsid w:val="00EB58AE"/>
    <w:rsid w:val="00EB5BF7"/>
    <w:rsid w:val="00EB6006"/>
    <w:rsid w:val="00EB691B"/>
    <w:rsid w:val="00EB785B"/>
    <w:rsid w:val="00EB7917"/>
    <w:rsid w:val="00EB79C6"/>
    <w:rsid w:val="00EB7A63"/>
    <w:rsid w:val="00EC0DD8"/>
    <w:rsid w:val="00EC11F7"/>
    <w:rsid w:val="00EC1CE9"/>
    <w:rsid w:val="00EC1D84"/>
    <w:rsid w:val="00EC2061"/>
    <w:rsid w:val="00EC24DE"/>
    <w:rsid w:val="00EC2CC6"/>
    <w:rsid w:val="00EC3AD1"/>
    <w:rsid w:val="00EC3B3D"/>
    <w:rsid w:val="00EC461C"/>
    <w:rsid w:val="00EC4FF6"/>
    <w:rsid w:val="00EC5149"/>
    <w:rsid w:val="00EC5BE0"/>
    <w:rsid w:val="00EC62C3"/>
    <w:rsid w:val="00EC647B"/>
    <w:rsid w:val="00EC6F77"/>
    <w:rsid w:val="00EC7AF0"/>
    <w:rsid w:val="00EC7D4A"/>
    <w:rsid w:val="00EC7F89"/>
    <w:rsid w:val="00ED0C28"/>
    <w:rsid w:val="00ED0DE1"/>
    <w:rsid w:val="00ED1199"/>
    <w:rsid w:val="00ED1D65"/>
    <w:rsid w:val="00ED2B50"/>
    <w:rsid w:val="00ED3586"/>
    <w:rsid w:val="00ED3DBA"/>
    <w:rsid w:val="00ED40C8"/>
    <w:rsid w:val="00ED4887"/>
    <w:rsid w:val="00ED4A4E"/>
    <w:rsid w:val="00ED5040"/>
    <w:rsid w:val="00ED62F9"/>
    <w:rsid w:val="00ED72A2"/>
    <w:rsid w:val="00ED763A"/>
    <w:rsid w:val="00ED76BB"/>
    <w:rsid w:val="00ED7845"/>
    <w:rsid w:val="00ED7BAD"/>
    <w:rsid w:val="00EE17BA"/>
    <w:rsid w:val="00EE1D0C"/>
    <w:rsid w:val="00EE2754"/>
    <w:rsid w:val="00EE2780"/>
    <w:rsid w:val="00EE392B"/>
    <w:rsid w:val="00EE4A02"/>
    <w:rsid w:val="00EE5231"/>
    <w:rsid w:val="00EE548E"/>
    <w:rsid w:val="00EE56C9"/>
    <w:rsid w:val="00EE5DD1"/>
    <w:rsid w:val="00EE643C"/>
    <w:rsid w:val="00EE66B0"/>
    <w:rsid w:val="00EE734B"/>
    <w:rsid w:val="00EE792B"/>
    <w:rsid w:val="00EE7AB3"/>
    <w:rsid w:val="00EE7E53"/>
    <w:rsid w:val="00EE7E7D"/>
    <w:rsid w:val="00EF0434"/>
    <w:rsid w:val="00EF12DD"/>
    <w:rsid w:val="00EF1B16"/>
    <w:rsid w:val="00EF1C9C"/>
    <w:rsid w:val="00EF2770"/>
    <w:rsid w:val="00EF28E0"/>
    <w:rsid w:val="00EF2F4C"/>
    <w:rsid w:val="00EF397D"/>
    <w:rsid w:val="00EF3BE4"/>
    <w:rsid w:val="00EF45D7"/>
    <w:rsid w:val="00EF4BAE"/>
    <w:rsid w:val="00EF519E"/>
    <w:rsid w:val="00EF522A"/>
    <w:rsid w:val="00EF5FFA"/>
    <w:rsid w:val="00EF61C3"/>
    <w:rsid w:val="00EF63DA"/>
    <w:rsid w:val="00EF67C0"/>
    <w:rsid w:val="00EF6BC3"/>
    <w:rsid w:val="00F012A3"/>
    <w:rsid w:val="00F01F9F"/>
    <w:rsid w:val="00F02578"/>
    <w:rsid w:val="00F02A34"/>
    <w:rsid w:val="00F035BD"/>
    <w:rsid w:val="00F03BE7"/>
    <w:rsid w:val="00F045D8"/>
    <w:rsid w:val="00F046E8"/>
    <w:rsid w:val="00F04944"/>
    <w:rsid w:val="00F05B18"/>
    <w:rsid w:val="00F05F6D"/>
    <w:rsid w:val="00F065E4"/>
    <w:rsid w:val="00F0686D"/>
    <w:rsid w:val="00F06BC1"/>
    <w:rsid w:val="00F10668"/>
    <w:rsid w:val="00F1090E"/>
    <w:rsid w:val="00F10ED1"/>
    <w:rsid w:val="00F11913"/>
    <w:rsid w:val="00F128A8"/>
    <w:rsid w:val="00F13D7D"/>
    <w:rsid w:val="00F14E57"/>
    <w:rsid w:val="00F15CAE"/>
    <w:rsid w:val="00F16378"/>
    <w:rsid w:val="00F169D2"/>
    <w:rsid w:val="00F17740"/>
    <w:rsid w:val="00F17762"/>
    <w:rsid w:val="00F1793C"/>
    <w:rsid w:val="00F20487"/>
    <w:rsid w:val="00F2107E"/>
    <w:rsid w:val="00F2140D"/>
    <w:rsid w:val="00F222AD"/>
    <w:rsid w:val="00F22794"/>
    <w:rsid w:val="00F22B58"/>
    <w:rsid w:val="00F23BAD"/>
    <w:rsid w:val="00F257E2"/>
    <w:rsid w:val="00F258DE"/>
    <w:rsid w:val="00F25AE8"/>
    <w:rsid w:val="00F25D38"/>
    <w:rsid w:val="00F26410"/>
    <w:rsid w:val="00F272CE"/>
    <w:rsid w:val="00F276FB"/>
    <w:rsid w:val="00F27CF8"/>
    <w:rsid w:val="00F27E7E"/>
    <w:rsid w:val="00F30D2B"/>
    <w:rsid w:val="00F31061"/>
    <w:rsid w:val="00F3114B"/>
    <w:rsid w:val="00F311D1"/>
    <w:rsid w:val="00F31257"/>
    <w:rsid w:val="00F32428"/>
    <w:rsid w:val="00F32640"/>
    <w:rsid w:val="00F32D2E"/>
    <w:rsid w:val="00F3311B"/>
    <w:rsid w:val="00F33364"/>
    <w:rsid w:val="00F333DC"/>
    <w:rsid w:val="00F338FE"/>
    <w:rsid w:val="00F33A6E"/>
    <w:rsid w:val="00F33C72"/>
    <w:rsid w:val="00F33D71"/>
    <w:rsid w:val="00F34474"/>
    <w:rsid w:val="00F363AC"/>
    <w:rsid w:val="00F363AD"/>
    <w:rsid w:val="00F36F35"/>
    <w:rsid w:val="00F37904"/>
    <w:rsid w:val="00F37BF3"/>
    <w:rsid w:val="00F40514"/>
    <w:rsid w:val="00F40980"/>
    <w:rsid w:val="00F40B4B"/>
    <w:rsid w:val="00F40D72"/>
    <w:rsid w:val="00F419FC"/>
    <w:rsid w:val="00F41B43"/>
    <w:rsid w:val="00F426C2"/>
    <w:rsid w:val="00F42C70"/>
    <w:rsid w:val="00F43305"/>
    <w:rsid w:val="00F4363D"/>
    <w:rsid w:val="00F454E6"/>
    <w:rsid w:val="00F467BE"/>
    <w:rsid w:val="00F47587"/>
    <w:rsid w:val="00F47E85"/>
    <w:rsid w:val="00F50400"/>
    <w:rsid w:val="00F50D89"/>
    <w:rsid w:val="00F51C4C"/>
    <w:rsid w:val="00F52039"/>
    <w:rsid w:val="00F5208D"/>
    <w:rsid w:val="00F52A8A"/>
    <w:rsid w:val="00F53359"/>
    <w:rsid w:val="00F545F9"/>
    <w:rsid w:val="00F54FFD"/>
    <w:rsid w:val="00F55289"/>
    <w:rsid w:val="00F5771B"/>
    <w:rsid w:val="00F602C3"/>
    <w:rsid w:val="00F605F2"/>
    <w:rsid w:val="00F60D0D"/>
    <w:rsid w:val="00F61079"/>
    <w:rsid w:val="00F6122F"/>
    <w:rsid w:val="00F6249F"/>
    <w:rsid w:val="00F6332F"/>
    <w:rsid w:val="00F63687"/>
    <w:rsid w:val="00F6369F"/>
    <w:rsid w:val="00F644C7"/>
    <w:rsid w:val="00F64774"/>
    <w:rsid w:val="00F64A4C"/>
    <w:rsid w:val="00F65359"/>
    <w:rsid w:val="00F65833"/>
    <w:rsid w:val="00F66C82"/>
    <w:rsid w:val="00F671F6"/>
    <w:rsid w:val="00F6733B"/>
    <w:rsid w:val="00F67E7C"/>
    <w:rsid w:val="00F702AD"/>
    <w:rsid w:val="00F7030E"/>
    <w:rsid w:val="00F70443"/>
    <w:rsid w:val="00F70D5C"/>
    <w:rsid w:val="00F7128B"/>
    <w:rsid w:val="00F7206E"/>
    <w:rsid w:val="00F73A38"/>
    <w:rsid w:val="00F745F0"/>
    <w:rsid w:val="00F74999"/>
    <w:rsid w:val="00F749FC"/>
    <w:rsid w:val="00F74D56"/>
    <w:rsid w:val="00F7514A"/>
    <w:rsid w:val="00F75DA3"/>
    <w:rsid w:val="00F75F6C"/>
    <w:rsid w:val="00F763DB"/>
    <w:rsid w:val="00F778FD"/>
    <w:rsid w:val="00F77FAF"/>
    <w:rsid w:val="00F77FF9"/>
    <w:rsid w:val="00F8030B"/>
    <w:rsid w:val="00F806D2"/>
    <w:rsid w:val="00F80C46"/>
    <w:rsid w:val="00F820EB"/>
    <w:rsid w:val="00F8251E"/>
    <w:rsid w:val="00F82724"/>
    <w:rsid w:val="00F8296B"/>
    <w:rsid w:val="00F83267"/>
    <w:rsid w:val="00F83311"/>
    <w:rsid w:val="00F83B84"/>
    <w:rsid w:val="00F83CE6"/>
    <w:rsid w:val="00F83D74"/>
    <w:rsid w:val="00F843E2"/>
    <w:rsid w:val="00F847EF"/>
    <w:rsid w:val="00F84CDE"/>
    <w:rsid w:val="00F84D77"/>
    <w:rsid w:val="00F85471"/>
    <w:rsid w:val="00F854C6"/>
    <w:rsid w:val="00F858F8"/>
    <w:rsid w:val="00F87809"/>
    <w:rsid w:val="00F87D16"/>
    <w:rsid w:val="00F90D28"/>
    <w:rsid w:val="00F92981"/>
    <w:rsid w:val="00F93328"/>
    <w:rsid w:val="00F93663"/>
    <w:rsid w:val="00F938DD"/>
    <w:rsid w:val="00F93920"/>
    <w:rsid w:val="00F93F71"/>
    <w:rsid w:val="00F941BE"/>
    <w:rsid w:val="00F9472A"/>
    <w:rsid w:val="00F94B63"/>
    <w:rsid w:val="00F94D2E"/>
    <w:rsid w:val="00F94E28"/>
    <w:rsid w:val="00F94FA9"/>
    <w:rsid w:val="00F96615"/>
    <w:rsid w:val="00F9670A"/>
    <w:rsid w:val="00FA00AA"/>
    <w:rsid w:val="00FA098F"/>
    <w:rsid w:val="00FA0D79"/>
    <w:rsid w:val="00FA120D"/>
    <w:rsid w:val="00FA1663"/>
    <w:rsid w:val="00FA1A9B"/>
    <w:rsid w:val="00FA23CF"/>
    <w:rsid w:val="00FA25D2"/>
    <w:rsid w:val="00FA27B7"/>
    <w:rsid w:val="00FA3BEE"/>
    <w:rsid w:val="00FA3DC2"/>
    <w:rsid w:val="00FA3FC8"/>
    <w:rsid w:val="00FA54C7"/>
    <w:rsid w:val="00FA56B2"/>
    <w:rsid w:val="00FA57A6"/>
    <w:rsid w:val="00FA5EAD"/>
    <w:rsid w:val="00FA6906"/>
    <w:rsid w:val="00FB0A60"/>
    <w:rsid w:val="00FB1BEF"/>
    <w:rsid w:val="00FB2BA6"/>
    <w:rsid w:val="00FB3140"/>
    <w:rsid w:val="00FB3B82"/>
    <w:rsid w:val="00FB3F00"/>
    <w:rsid w:val="00FB433D"/>
    <w:rsid w:val="00FB5576"/>
    <w:rsid w:val="00FB5AFC"/>
    <w:rsid w:val="00FB70AB"/>
    <w:rsid w:val="00FB7556"/>
    <w:rsid w:val="00FC1744"/>
    <w:rsid w:val="00FC19A3"/>
    <w:rsid w:val="00FC24ED"/>
    <w:rsid w:val="00FC2F34"/>
    <w:rsid w:val="00FC3306"/>
    <w:rsid w:val="00FC3952"/>
    <w:rsid w:val="00FC3BEC"/>
    <w:rsid w:val="00FC4284"/>
    <w:rsid w:val="00FC5BA6"/>
    <w:rsid w:val="00FC5D6A"/>
    <w:rsid w:val="00FC6836"/>
    <w:rsid w:val="00FC6B35"/>
    <w:rsid w:val="00FC6C1A"/>
    <w:rsid w:val="00FC702F"/>
    <w:rsid w:val="00FD03D4"/>
    <w:rsid w:val="00FD093C"/>
    <w:rsid w:val="00FD1462"/>
    <w:rsid w:val="00FD1649"/>
    <w:rsid w:val="00FD206F"/>
    <w:rsid w:val="00FD233C"/>
    <w:rsid w:val="00FD2B98"/>
    <w:rsid w:val="00FD303A"/>
    <w:rsid w:val="00FD5100"/>
    <w:rsid w:val="00FD5C82"/>
    <w:rsid w:val="00FD6111"/>
    <w:rsid w:val="00FD6D7D"/>
    <w:rsid w:val="00FD7691"/>
    <w:rsid w:val="00FD7BBF"/>
    <w:rsid w:val="00FD7E35"/>
    <w:rsid w:val="00FE109E"/>
    <w:rsid w:val="00FE198E"/>
    <w:rsid w:val="00FE3986"/>
    <w:rsid w:val="00FE3B8E"/>
    <w:rsid w:val="00FE4C64"/>
    <w:rsid w:val="00FE52E5"/>
    <w:rsid w:val="00FE594E"/>
    <w:rsid w:val="00FE6069"/>
    <w:rsid w:val="00FE6E26"/>
    <w:rsid w:val="00FE72D8"/>
    <w:rsid w:val="00FE76A6"/>
    <w:rsid w:val="00FE7F40"/>
    <w:rsid w:val="00FF024A"/>
    <w:rsid w:val="00FF0B29"/>
    <w:rsid w:val="00FF1BEF"/>
    <w:rsid w:val="00FF20A8"/>
    <w:rsid w:val="00FF2559"/>
    <w:rsid w:val="00FF27E8"/>
    <w:rsid w:val="00FF2C39"/>
    <w:rsid w:val="00FF44C0"/>
    <w:rsid w:val="00FF4729"/>
    <w:rsid w:val="00FF5ED4"/>
    <w:rsid w:val="00FF63A0"/>
    <w:rsid w:val="00FF6D30"/>
    <w:rsid w:val="00FF6EAC"/>
    <w:rsid w:val="00FF78C8"/>
    <w:rsid w:val="00FF7BCF"/>
    <w:rsid w:val="00FF7E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6C8B3939"/>
  <w15:chartTrackingRefBased/>
  <w15:docId w15:val="{78D20C10-F9A0-4B4B-8D1D-9C1A2C4E8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uiPriority="99"/>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semiHidden="1" w:unhideWhenUsed="1"/>
    <w:lsdException w:name="HTML Sample" w:locked="1"/>
    <w:lsdException w:name="HTML Typewriter" w:locked="1" w:semiHidden="1" w:unhideWhenUs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1E65"/>
    <w:rPr>
      <w:lang w:eastAsia="en-US"/>
    </w:rPr>
  </w:style>
  <w:style w:type="paragraph" w:styleId="Heading1">
    <w:name w:val="heading 1"/>
    <w:basedOn w:val="Normal"/>
    <w:next w:val="Normal"/>
    <w:link w:val="Heading1Char"/>
    <w:qFormat/>
    <w:rsid w:val="00F763DB"/>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F763DB"/>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qFormat/>
    <w:rsid w:val="00F763DB"/>
    <w:pPr>
      <w:keepNext/>
      <w:outlineLvl w:val="2"/>
    </w:pPr>
    <w:rPr>
      <w:rFonts w:ascii="Garamond" w:hAnsi="Garamond"/>
      <w:b/>
      <w:sz w:val="50"/>
    </w:rPr>
  </w:style>
  <w:style w:type="paragraph" w:styleId="Heading4">
    <w:name w:val="heading 4"/>
    <w:basedOn w:val="Normal"/>
    <w:next w:val="Normal"/>
    <w:link w:val="Heading4Char"/>
    <w:qFormat/>
    <w:rsid w:val="00F763DB"/>
    <w:pPr>
      <w:keepNext/>
      <w:jc w:val="center"/>
      <w:outlineLvl w:val="3"/>
    </w:pPr>
    <w:rPr>
      <w:rFonts w:ascii="Arial" w:hAnsi="Arial"/>
      <w:b/>
      <w:sz w:val="22"/>
    </w:rPr>
  </w:style>
  <w:style w:type="paragraph" w:styleId="Heading5">
    <w:name w:val="heading 5"/>
    <w:basedOn w:val="Normal"/>
    <w:next w:val="Normal"/>
    <w:link w:val="Heading5Char"/>
    <w:qFormat/>
    <w:rsid w:val="00F763DB"/>
    <w:pPr>
      <w:keepNext/>
      <w:jc w:val="center"/>
      <w:outlineLvl w:val="4"/>
    </w:pPr>
    <w:rPr>
      <w:rFonts w:ascii="Garamond" w:hAnsi="Garamond"/>
      <w:b/>
      <w:sz w:val="44"/>
    </w:rPr>
  </w:style>
  <w:style w:type="paragraph" w:styleId="Heading6">
    <w:name w:val="heading 6"/>
    <w:basedOn w:val="Normal"/>
    <w:next w:val="Normal"/>
    <w:link w:val="Heading6Char"/>
    <w:qFormat/>
    <w:rsid w:val="00F763DB"/>
    <w:pPr>
      <w:keepNext/>
      <w:jc w:val="center"/>
      <w:outlineLvl w:val="5"/>
    </w:pPr>
    <w:rPr>
      <w:b/>
      <w:sz w:val="32"/>
    </w:rPr>
  </w:style>
  <w:style w:type="paragraph" w:styleId="Heading7">
    <w:name w:val="heading 7"/>
    <w:basedOn w:val="Normal"/>
    <w:next w:val="Normal"/>
    <w:link w:val="Heading7Char"/>
    <w:qFormat/>
    <w:rsid w:val="00F763DB"/>
    <w:pPr>
      <w:keepNext/>
      <w:jc w:val="center"/>
      <w:outlineLvl w:val="6"/>
    </w:pPr>
    <w:rPr>
      <w:rFonts w:ascii="Garamond" w:hAnsi="Garamond"/>
      <w:i/>
    </w:rPr>
  </w:style>
  <w:style w:type="paragraph" w:styleId="Heading8">
    <w:name w:val="heading 8"/>
    <w:basedOn w:val="Normal"/>
    <w:next w:val="Normal"/>
    <w:link w:val="Heading8Char"/>
    <w:qFormat/>
    <w:rsid w:val="00F763DB"/>
    <w:pPr>
      <w:keepNext/>
      <w:outlineLvl w:val="7"/>
    </w:pPr>
    <w:rPr>
      <w:color w:val="0000FF"/>
      <w:sz w:val="24"/>
      <w:u w:val="single"/>
    </w:rPr>
  </w:style>
  <w:style w:type="paragraph" w:styleId="Heading9">
    <w:name w:val="heading 9"/>
    <w:basedOn w:val="Normal"/>
    <w:next w:val="Normal"/>
    <w:link w:val="Heading9Char"/>
    <w:qFormat/>
    <w:rsid w:val="00F763D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B3A8D"/>
    <w:rPr>
      <w:rFonts w:ascii="Cambria" w:hAnsi="Cambria" w:cs="Times New Roman"/>
      <w:b/>
      <w:bCs/>
      <w:kern w:val="32"/>
      <w:sz w:val="32"/>
      <w:szCs w:val="32"/>
    </w:rPr>
  </w:style>
  <w:style w:type="character" w:customStyle="1" w:styleId="Heading2Char">
    <w:name w:val="Heading 2 Char"/>
    <w:link w:val="Heading2"/>
    <w:semiHidden/>
    <w:locked/>
    <w:rsid w:val="00EB3A8D"/>
    <w:rPr>
      <w:rFonts w:ascii="Cambria" w:hAnsi="Cambria" w:cs="Times New Roman"/>
      <w:b/>
      <w:bCs/>
      <w:i/>
      <w:iCs/>
      <w:sz w:val="28"/>
      <w:szCs w:val="28"/>
    </w:rPr>
  </w:style>
  <w:style w:type="character" w:customStyle="1" w:styleId="Heading3Char">
    <w:name w:val="Heading 3 Char"/>
    <w:link w:val="Heading3"/>
    <w:semiHidden/>
    <w:locked/>
    <w:rsid w:val="00EB3A8D"/>
    <w:rPr>
      <w:rFonts w:ascii="Cambria" w:hAnsi="Cambria" w:cs="Times New Roman"/>
      <w:b/>
      <w:bCs/>
      <w:sz w:val="26"/>
      <w:szCs w:val="26"/>
    </w:rPr>
  </w:style>
  <w:style w:type="character" w:customStyle="1" w:styleId="Heading4Char">
    <w:name w:val="Heading 4 Char"/>
    <w:link w:val="Heading4"/>
    <w:semiHidden/>
    <w:locked/>
    <w:rsid w:val="00EB3A8D"/>
    <w:rPr>
      <w:rFonts w:ascii="Calibri" w:hAnsi="Calibri" w:cs="Times New Roman"/>
      <w:b/>
      <w:bCs/>
      <w:sz w:val="28"/>
      <w:szCs w:val="28"/>
    </w:rPr>
  </w:style>
  <w:style w:type="character" w:customStyle="1" w:styleId="Heading5Char">
    <w:name w:val="Heading 5 Char"/>
    <w:link w:val="Heading5"/>
    <w:semiHidden/>
    <w:locked/>
    <w:rsid w:val="00EB3A8D"/>
    <w:rPr>
      <w:rFonts w:ascii="Calibri" w:hAnsi="Calibri" w:cs="Times New Roman"/>
      <w:b/>
      <w:bCs/>
      <w:i/>
      <w:iCs/>
      <w:sz w:val="26"/>
      <w:szCs w:val="26"/>
    </w:rPr>
  </w:style>
  <w:style w:type="character" w:customStyle="1" w:styleId="Heading6Char">
    <w:name w:val="Heading 6 Char"/>
    <w:link w:val="Heading6"/>
    <w:semiHidden/>
    <w:locked/>
    <w:rsid w:val="00EB3A8D"/>
    <w:rPr>
      <w:rFonts w:ascii="Calibri" w:hAnsi="Calibri" w:cs="Times New Roman"/>
      <w:b/>
      <w:bCs/>
    </w:rPr>
  </w:style>
  <w:style w:type="character" w:customStyle="1" w:styleId="Heading7Char">
    <w:name w:val="Heading 7 Char"/>
    <w:link w:val="Heading7"/>
    <w:semiHidden/>
    <w:locked/>
    <w:rsid w:val="00EB3A8D"/>
    <w:rPr>
      <w:rFonts w:ascii="Calibri" w:hAnsi="Calibri" w:cs="Times New Roman"/>
      <w:sz w:val="24"/>
      <w:szCs w:val="24"/>
    </w:rPr>
  </w:style>
  <w:style w:type="character" w:customStyle="1" w:styleId="Heading8Char">
    <w:name w:val="Heading 8 Char"/>
    <w:link w:val="Heading8"/>
    <w:semiHidden/>
    <w:locked/>
    <w:rsid w:val="00EB3A8D"/>
    <w:rPr>
      <w:rFonts w:ascii="Calibri" w:hAnsi="Calibri" w:cs="Times New Roman"/>
      <w:i/>
      <w:iCs/>
      <w:sz w:val="24"/>
      <w:szCs w:val="24"/>
    </w:rPr>
  </w:style>
  <w:style w:type="character" w:customStyle="1" w:styleId="Heading9Char">
    <w:name w:val="Heading 9 Char"/>
    <w:link w:val="Heading9"/>
    <w:semiHidden/>
    <w:locked/>
    <w:rsid w:val="00EB3A8D"/>
    <w:rPr>
      <w:rFonts w:ascii="Cambria" w:hAnsi="Cambria" w:cs="Times New Roman"/>
    </w:rPr>
  </w:style>
  <w:style w:type="paragraph" w:styleId="BodyText">
    <w:name w:val="Body Text"/>
    <w:basedOn w:val="Normal"/>
    <w:link w:val="BodyTextChar"/>
    <w:rsid w:val="00F763DB"/>
    <w:pPr>
      <w:spacing w:after="120"/>
    </w:pPr>
  </w:style>
  <w:style w:type="character" w:customStyle="1" w:styleId="BodyTextChar">
    <w:name w:val="Body Text Char"/>
    <w:link w:val="BodyText"/>
    <w:semiHidden/>
    <w:locked/>
    <w:rsid w:val="00EB3A8D"/>
    <w:rPr>
      <w:rFonts w:cs="Times New Roman"/>
      <w:sz w:val="20"/>
      <w:szCs w:val="20"/>
    </w:rPr>
  </w:style>
  <w:style w:type="paragraph" w:customStyle="1" w:styleId="BodyText-Contemporary">
    <w:name w:val="Body Text - Contemporary"/>
    <w:basedOn w:val="Normal"/>
    <w:rsid w:val="00F763DB"/>
    <w:pPr>
      <w:suppressAutoHyphens/>
      <w:spacing w:after="200" w:line="260" w:lineRule="exact"/>
    </w:pPr>
  </w:style>
  <w:style w:type="paragraph" w:customStyle="1" w:styleId="BodyText2-Contemporary">
    <w:name w:val="Body Text 2 - Contemporary"/>
    <w:basedOn w:val="Normal"/>
    <w:rsid w:val="00F763DB"/>
    <w:pPr>
      <w:keepNext/>
      <w:keepLines/>
      <w:suppressAutoHyphens/>
      <w:spacing w:line="220" w:lineRule="exact"/>
    </w:pPr>
    <w:rPr>
      <w:sz w:val="32"/>
    </w:rPr>
  </w:style>
  <w:style w:type="paragraph" w:customStyle="1" w:styleId="BodyText3-Contemporary">
    <w:name w:val="Body Text 3 - Contemporary"/>
    <w:basedOn w:val="Normal"/>
    <w:rsid w:val="00F763DB"/>
    <w:pPr>
      <w:suppressAutoHyphens/>
      <w:spacing w:line="200" w:lineRule="exact"/>
    </w:pPr>
    <w:rPr>
      <w:sz w:val="24"/>
    </w:rPr>
  </w:style>
  <w:style w:type="paragraph" w:customStyle="1" w:styleId="Byline-Contemporary">
    <w:name w:val="Byline - Contemporary"/>
    <w:basedOn w:val="Normal"/>
    <w:next w:val="BodyText"/>
    <w:rsid w:val="00F763DB"/>
    <w:pPr>
      <w:spacing w:after="200" w:line="260" w:lineRule="exact"/>
    </w:pPr>
    <w:rPr>
      <w:i/>
    </w:rPr>
  </w:style>
  <w:style w:type="paragraph" w:customStyle="1" w:styleId="CalendarHead-Contemporary">
    <w:name w:val="Calendar Head - Contemporary"/>
    <w:basedOn w:val="Normal"/>
    <w:rsid w:val="00F763DB"/>
    <w:pPr>
      <w:spacing w:line="240" w:lineRule="exact"/>
    </w:pPr>
    <w:rPr>
      <w:rFonts w:ascii="Arial" w:hAnsi="Arial"/>
      <w:b/>
      <w:sz w:val="18"/>
    </w:rPr>
  </w:style>
  <w:style w:type="paragraph" w:customStyle="1" w:styleId="CalendarSubhead-Contemporary">
    <w:name w:val="Calendar Subhead - Contemporary"/>
    <w:basedOn w:val="Normal"/>
    <w:next w:val="Normal"/>
    <w:rsid w:val="00F763DB"/>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F763DB"/>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F763DB"/>
    <w:pPr>
      <w:spacing w:before="80" w:after="240" w:line="400" w:lineRule="exact"/>
    </w:pPr>
    <w:rPr>
      <w:rFonts w:ascii="Arial" w:hAnsi="Arial"/>
      <w:b/>
      <w:spacing w:val="-10"/>
      <w:kern w:val="36"/>
      <w:sz w:val="36"/>
    </w:rPr>
  </w:style>
  <w:style w:type="paragraph" w:styleId="Caption">
    <w:name w:val="caption"/>
    <w:basedOn w:val="Normal"/>
    <w:next w:val="Normal"/>
    <w:qFormat/>
    <w:rsid w:val="00F763DB"/>
    <w:pPr>
      <w:spacing w:before="120" w:after="120"/>
    </w:pPr>
    <w:rPr>
      <w:b/>
    </w:rPr>
  </w:style>
  <w:style w:type="paragraph" w:customStyle="1" w:styleId="Footer-Contemporary">
    <w:name w:val="Footer - Contemporary"/>
    <w:basedOn w:val="Normal"/>
    <w:rsid w:val="00F763DB"/>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link w:val="HeaderChar"/>
    <w:rsid w:val="00F763DB"/>
    <w:pPr>
      <w:tabs>
        <w:tab w:val="center" w:pos="4320"/>
        <w:tab w:val="right" w:pos="8640"/>
      </w:tabs>
    </w:pPr>
  </w:style>
  <w:style w:type="character" w:customStyle="1" w:styleId="HeaderChar">
    <w:name w:val="Header Char"/>
    <w:link w:val="Header"/>
    <w:semiHidden/>
    <w:locked/>
    <w:rsid w:val="00EB3A8D"/>
    <w:rPr>
      <w:rFonts w:cs="Times New Roman"/>
      <w:sz w:val="20"/>
      <w:szCs w:val="20"/>
    </w:rPr>
  </w:style>
  <w:style w:type="paragraph" w:customStyle="1" w:styleId="Header-Contemporary">
    <w:name w:val="Header - Contemporary"/>
    <w:basedOn w:val="Normal"/>
    <w:rsid w:val="00F763DB"/>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F763DB"/>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F763DB"/>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F763DB"/>
    <w:pPr>
      <w:spacing w:before="0" w:after="0" w:line="200" w:lineRule="exact"/>
      <w:jc w:val="right"/>
    </w:pPr>
    <w:rPr>
      <w:rFonts w:ascii="Arial" w:hAnsi="Arial"/>
      <w:sz w:val="18"/>
    </w:rPr>
  </w:style>
  <w:style w:type="paragraph" w:customStyle="1" w:styleId="JumpFrom-Contemporary">
    <w:name w:val="Jump From - Contemporary"/>
    <w:basedOn w:val="Normal"/>
    <w:rsid w:val="00F763DB"/>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F763DB"/>
    <w:pPr>
      <w:jc w:val="right"/>
    </w:pPr>
    <w:rPr>
      <w:i/>
      <w:sz w:val="18"/>
    </w:rPr>
  </w:style>
  <w:style w:type="paragraph" w:customStyle="1" w:styleId="MailingAddress-Contemporary">
    <w:name w:val="Mailing Address - Contemporary"/>
    <w:basedOn w:val="Normal"/>
    <w:rsid w:val="00F763DB"/>
    <w:pPr>
      <w:spacing w:line="260" w:lineRule="exact"/>
    </w:pPr>
    <w:rPr>
      <w:rFonts w:ascii="Arial" w:hAnsi="Arial"/>
    </w:rPr>
  </w:style>
  <w:style w:type="character" w:customStyle="1" w:styleId="PageNumber-Contemporary">
    <w:name w:val="Page Number - Contemporary"/>
    <w:rsid w:val="00F763DB"/>
    <w:rPr>
      <w:sz w:val="48"/>
      <w:effect w:val="none"/>
    </w:rPr>
  </w:style>
  <w:style w:type="paragraph" w:customStyle="1" w:styleId="Postage-Contemporary">
    <w:name w:val="Postage - Contemporary"/>
    <w:basedOn w:val="Normal"/>
    <w:rsid w:val="00F763DB"/>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F763DB"/>
    <w:pPr>
      <w:spacing w:line="240" w:lineRule="exact"/>
    </w:pPr>
    <w:rPr>
      <w:rFonts w:ascii="Arial" w:hAnsi="Arial"/>
      <w:sz w:val="16"/>
    </w:rPr>
  </w:style>
  <w:style w:type="paragraph" w:customStyle="1" w:styleId="SidebarHead-Contemporary">
    <w:name w:val="Sidebar Head - Contemporary"/>
    <w:basedOn w:val="Heading9"/>
    <w:next w:val="Normal"/>
    <w:rsid w:val="00F763DB"/>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F763DB"/>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F763DB"/>
    <w:pPr>
      <w:spacing w:line="360" w:lineRule="exact"/>
    </w:pPr>
    <w:rPr>
      <w:spacing w:val="-20"/>
      <w:kern w:val="32"/>
      <w:sz w:val="32"/>
    </w:rPr>
  </w:style>
  <w:style w:type="paragraph" w:customStyle="1" w:styleId="Title-Contemporary">
    <w:name w:val="Title - Contemporary"/>
    <w:basedOn w:val="Normal"/>
    <w:next w:val="Heading1-Contemporary"/>
    <w:rsid w:val="00F763DB"/>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F763DB"/>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F763DB"/>
    <w:pPr>
      <w:spacing w:line="640" w:lineRule="exact"/>
    </w:pPr>
    <w:rPr>
      <w:rFonts w:ascii="Arial" w:hAnsi="Arial"/>
      <w:b/>
      <w:kern w:val="60"/>
      <w:sz w:val="60"/>
    </w:rPr>
  </w:style>
  <w:style w:type="paragraph" w:customStyle="1" w:styleId="TOCText-Contemporary">
    <w:name w:val="TOC Text - Contemporary"/>
    <w:basedOn w:val="Normal"/>
    <w:rsid w:val="00F763DB"/>
    <w:pPr>
      <w:spacing w:line="240" w:lineRule="exact"/>
    </w:pPr>
    <w:rPr>
      <w:rFonts w:ascii="Arial" w:hAnsi="Arial"/>
      <w:sz w:val="18"/>
    </w:rPr>
  </w:style>
  <w:style w:type="paragraph" w:customStyle="1" w:styleId="BodyText-Elegant">
    <w:name w:val="Body Text - Elegant"/>
    <w:basedOn w:val="Normal"/>
    <w:rsid w:val="00F763DB"/>
    <w:pPr>
      <w:spacing w:after="120" w:line="280" w:lineRule="exact"/>
    </w:pPr>
    <w:rPr>
      <w:rFonts w:ascii="Garamond" w:hAnsi="Garamond"/>
    </w:rPr>
  </w:style>
  <w:style w:type="paragraph" w:customStyle="1" w:styleId="Byline-Elegant">
    <w:name w:val="Byline - Elegant"/>
    <w:basedOn w:val="Normal"/>
    <w:rsid w:val="00F763DB"/>
    <w:pPr>
      <w:spacing w:before="60" w:line="280" w:lineRule="exact"/>
    </w:pPr>
    <w:rPr>
      <w:rFonts w:ascii="Garamond" w:hAnsi="Garamond"/>
      <w:b/>
    </w:rPr>
  </w:style>
  <w:style w:type="paragraph" w:customStyle="1" w:styleId="BylineCompany-Elegant">
    <w:name w:val="Byline Company - Elegant"/>
    <w:basedOn w:val="Normal"/>
    <w:rsid w:val="00F763DB"/>
    <w:pPr>
      <w:spacing w:after="120" w:line="280" w:lineRule="exact"/>
    </w:pPr>
    <w:rPr>
      <w:rFonts w:ascii="Garamond" w:hAnsi="Garamond"/>
      <w:i/>
    </w:rPr>
  </w:style>
  <w:style w:type="paragraph" w:customStyle="1" w:styleId="Footer-Elegant">
    <w:name w:val="Footer - Elegant"/>
    <w:basedOn w:val="Footer"/>
    <w:rsid w:val="00F763DB"/>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F763DB"/>
    <w:pPr>
      <w:spacing w:before="120" w:after="60" w:line="480" w:lineRule="exact"/>
    </w:pPr>
    <w:rPr>
      <w:rFonts w:ascii="Garamond" w:hAnsi="Garamond"/>
      <w:b/>
      <w:sz w:val="40"/>
    </w:rPr>
  </w:style>
  <w:style w:type="paragraph" w:customStyle="1" w:styleId="Heading2-Elegant">
    <w:name w:val="Heading 2 - Elegant"/>
    <w:basedOn w:val="Normal"/>
    <w:rsid w:val="00F763DB"/>
    <w:pPr>
      <w:spacing w:before="120" w:after="60" w:line="280" w:lineRule="exact"/>
    </w:pPr>
    <w:rPr>
      <w:rFonts w:ascii="Garamond" w:hAnsi="Garamond"/>
      <w:b/>
      <w:sz w:val="24"/>
    </w:rPr>
  </w:style>
  <w:style w:type="paragraph" w:customStyle="1" w:styleId="IssueVolumeDate-Elegant">
    <w:name w:val="Issue/Volume/Date - Elegant"/>
    <w:basedOn w:val="Normal"/>
    <w:rsid w:val="00F763DB"/>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F763DB"/>
    <w:pPr>
      <w:jc w:val="right"/>
    </w:pPr>
    <w:rPr>
      <w:rFonts w:ascii="Garamond" w:hAnsi="Garamond"/>
      <w:i/>
      <w:sz w:val="16"/>
    </w:rPr>
  </w:style>
  <w:style w:type="paragraph" w:customStyle="1" w:styleId="JunpFrom-Elegant">
    <w:name w:val="Junp From - Elegant"/>
    <w:basedOn w:val="Normal"/>
    <w:rsid w:val="00F763DB"/>
    <w:pPr>
      <w:jc w:val="right"/>
    </w:pPr>
    <w:rPr>
      <w:rFonts w:ascii="Garamond" w:hAnsi="Garamond"/>
      <w:i/>
      <w:sz w:val="16"/>
    </w:rPr>
  </w:style>
  <w:style w:type="paragraph" w:customStyle="1" w:styleId="ReturnAddress-Elegant">
    <w:name w:val="Return Address - Elegant"/>
    <w:basedOn w:val="Normal"/>
    <w:rsid w:val="00F763DB"/>
    <w:pPr>
      <w:spacing w:after="40" w:line="240" w:lineRule="exact"/>
    </w:pPr>
    <w:rPr>
      <w:rFonts w:ascii="Garamond" w:hAnsi="Garamond"/>
    </w:rPr>
  </w:style>
  <w:style w:type="paragraph" w:customStyle="1" w:styleId="MailingAddress-Elegant">
    <w:name w:val="Mailing Address - Elegant"/>
    <w:basedOn w:val="ReturnAddress-Elegant"/>
    <w:rsid w:val="00F763DB"/>
  </w:style>
  <w:style w:type="paragraph" w:customStyle="1" w:styleId="Picture-Elegant">
    <w:name w:val="Picture - Elegant"/>
    <w:basedOn w:val="BodyText-Elegant"/>
    <w:rsid w:val="00F763DB"/>
    <w:pPr>
      <w:spacing w:before="120" w:line="240" w:lineRule="auto"/>
    </w:pPr>
  </w:style>
  <w:style w:type="paragraph" w:customStyle="1" w:styleId="Postage-Elegant">
    <w:name w:val="Postage - Elegant"/>
    <w:basedOn w:val="Normal"/>
    <w:rsid w:val="00F763DB"/>
    <w:pPr>
      <w:spacing w:after="40" w:line="240" w:lineRule="exact"/>
      <w:jc w:val="center"/>
    </w:pPr>
    <w:rPr>
      <w:rFonts w:ascii="Garamond" w:hAnsi="Garamond"/>
      <w:smallCaps/>
      <w:sz w:val="14"/>
    </w:rPr>
  </w:style>
  <w:style w:type="paragraph" w:customStyle="1" w:styleId="Pullquote-Elegant">
    <w:name w:val="Pullquote - Elegant"/>
    <w:basedOn w:val="BodyText-Elegant"/>
    <w:rsid w:val="00F763DB"/>
    <w:pPr>
      <w:pBdr>
        <w:top w:val="double" w:sz="6" w:space="1" w:color="auto"/>
        <w:bottom w:val="double" w:sz="6" w:space="3" w:color="auto"/>
      </w:pBdr>
      <w:jc w:val="center"/>
    </w:pPr>
    <w:rPr>
      <w:i/>
      <w:sz w:val="28"/>
    </w:rPr>
  </w:style>
  <w:style w:type="paragraph" w:customStyle="1" w:styleId="SidebarHead-Elegant">
    <w:name w:val="Sidebar Head - Elegant"/>
    <w:basedOn w:val="Normal"/>
    <w:rsid w:val="00F763DB"/>
    <w:pPr>
      <w:spacing w:before="60" w:after="60" w:line="280" w:lineRule="exact"/>
    </w:pPr>
    <w:rPr>
      <w:rFonts w:ascii="Garamond" w:hAnsi="Garamond"/>
      <w:smallCaps/>
    </w:rPr>
  </w:style>
  <w:style w:type="paragraph" w:customStyle="1" w:styleId="SidebarSubhead-Elegant">
    <w:name w:val="Sidebar Subhead - Elegant"/>
    <w:basedOn w:val="Normal"/>
    <w:rsid w:val="00F763DB"/>
    <w:pPr>
      <w:spacing w:line="280" w:lineRule="exact"/>
    </w:pPr>
    <w:rPr>
      <w:rFonts w:ascii="Garamond" w:hAnsi="Garamond"/>
      <w:smallCaps/>
      <w:sz w:val="18"/>
    </w:rPr>
  </w:style>
  <w:style w:type="paragraph" w:customStyle="1" w:styleId="SidebarText-Elegant">
    <w:name w:val="Sidebar Text - Elegant"/>
    <w:basedOn w:val="Normal"/>
    <w:rsid w:val="00F763DB"/>
    <w:pPr>
      <w:spacing w:after="60" w:line="280" w:lineRule="exact"/>
    </w:pPr>
    <w:rPr>
      <w:rFonts w:ascii="Garamond" w:hAnsi="Garamond"/>
    </w:rPr>
  </w:style>
  <w:style w:type="paragraph" w:customStyle="1" w:styleId="SidebarTitle-Elegant">
    <w:name w:val="Sidebar Title - Elegant"/>
    <w:basedOn w:val="Normal"/>
    <w:rsid w:val="00F763DB"/>
    <w:pPr>
      <w:spacing w:before="360" w:after="240" w:line="400" w:lineRule="exact"/>
    </w:pPr>
    <w:rPr>
      <w:rFonts w:ascii="Garamond" w:hAnsi="Garamond"/>
      <w:smallCaps/>
      <w:spacing w:val="40"/>
      <w:sz w:val="32"/>
    </w:rPr>
  </w:style>
  <w:style w:type="paragraph" w:customStyle="1" w:styleId="Subtitle-Elegant">
    <w:name w:val="Subtitle - Elegant"/>
    <w:basedOn w:val="Normal"/>
    <w:rsid w:val="00F763DB"/>
    <w:pPr>
      <w:spacing w:after="180" w:line="280" w:lineRule="exact"/>
    </w:pPr>
    <w:rPr>
      <w:rFonts w:ascii="Garamond" w:hAnsi="Garamond"/>
      <w:i/>
    </w:rPr>
  </w:style>
  <w:style w:type="paragraph" w:customStyle="1" w:styleId="Title-Elegant">
    <w:name w:val="Title - Elegant"/>
    <w:basedOn w:val="Normal"/>
    <w:rsid w:val="00F763DB"/>
    <w:pPr>
      <w:pBdr>
        <w:top w:val="double" w:sz="6" w:space="1" w:color="auto"/>
      </w:pBdr>
      <w:jc w:val="center"/>
    </w:pPr>
    <w:rPr>
      <w:rFonts w:ascii="Garamond" w:hAnsi="Garamond"/>
      <w:caps/>
      <w:sz w:val="144"/>
    </w:rPr>
  </w:style>
  <w:style w:type="paragraph" w:customStyle="1" w:styleId="TOCHeading-Elegant">
    <w:name w:val="TOC Heading - Elegant"/>
    <w:basedOn w:val="Normal"/>
    <w:rsid w:val="00F763DB"/>
    <w:pPr>
      <w:spacing w:before="180" w:after="180"/>
    </w:pPr>
    <w:rPr>
      <w:rFonts w:ascii="Garamond" w:hAnsi="Garamond"/>
      <w:smallCaps/>
      <w:spacing w:val="30"/>
      <w:sz w:val="32"/>
    </w:rPr>
  </w:style>
  <w:style w:type="paragraph" w:customStyle="1" w:styleId="TOCNumber-Elegant">
    <w:name w:val="TOC Number - Elegant"/>
    <w:basedOn w:val="Normal"/>
    <w:rsid w:val="00F763DB"/>
    <w:rPr>
      <w:rFonts w:ascii="Garamond" w:hAnsi="Garamond"/>
      <w:i/>
      <w:sz w:val="40"/>
    </w:rPr>
  </w:style>
  <w:style w:type="paragraph" w:customStyle="1" w:styleId="TOCText-Elegant">
    <w:name w:val="TOC Text - Elegant"/>
    <w:basedOn w:val="Normal"/>
    <w:rsid w:val="00F763DB"/>
    <w:pPr>
      <w:spacing w:before="60" w:after="180" w:line="320" w:lineRule="exact"/>
    </w:pPr>
    <w:rPr>
      <w:rFonts w:ascii="Garamond" w:hAnsi="Garamond"/>
    </w:rPr>
  </w:style>
  <w:style w:type="character" w:styleId="PageNumber">
    <w:name w:val="page number"/>
    <w:rsid w:val="00F763DB"/>
    <w:rPr>
      <w:rFonts w:cs="Times New Roman"/>
    </w:rPr>
  </w:style>
  <w:style w:type="paragraph" w:styleId="Footer">
    <w:name w:val="footer"/>
    <w:basedOn w:val="Normal"/>
    <w:link w:val="FooterChar"/>
    <w:rsid w:val="00F763DB"/>
    <w:pPr>
      <w:tabs>
        <w:tab w:val="center" w:pos="4320"/>
        <w:tab w:val="right" w:pos="8640"/>
      </w:tabs>
    </w:pPr>
  </w:style>
  <w:style w:type="character" w:customStyle="1" w:styleId="FooterChar">
    <w:name w:val="Footer Char"/>
    <w:link w:val="Footer"/>
    <w:semiHidden/>
    <w:locked/>
    <w:rsid w:val="00EB3A8D"/>
    <w:rPr>
      <w:rFonts w:cs="Times New Roman"/>
      <w:sz w:val="20"/>
      <w:szCs w:val="20"/>
    </w:rPr>
  </w:style>
  <w:style w:type="paragraph" w:styleId="BodyText2">
    <w:name w:val="Body Text 2"/>
    <w:basedOn w:val="Normal"/>
    <w:link w:val="BodyText2Char"/>
    <w:rsid w:val="00F763DB"/>
    <w:rPr>
      <w:rFonts w:ascii="Garamond" w:hAnsi="Garamond"/>
      <w:i/>
      <w:sz w:val="24"/>
    </w:rPr>
  </w:style>
  <w:style w:type="character" w:customStyle="1" w:styleId="BodyText2Char">
    <w:name w:val="Body Text 2 Char"/>
    <w:link w:val="BodyText2"/>
    <w:semiHidden/>
    <w:locked/>
    <w:rsid w:val="00EB3A8D"/>
    <w:rPr>
      <w:rFonts w:cs="Times New Roman"/>
      <w:sz w:val="20"/>
      <w:szCs w:val="20"/>
    </w:rPr>
  </w:style>
  <w:style w:type="paragraph" w:styleId="BodyText3">
    <w:name w:val="Body Text 3"/>
    <w:basedOn w:val="Normal"/>
    <w:link w:val="BodyText3Char"/>
    <w:rsid w:val="00F763DB"/>
    <w:rPr>
      <w:b/>
      <w:sz w:val="22"/>
    </w:rPr>
  </w:style>
  <w:style w:type="character" w:customStyle="1" w:styleId="BodyText3Char">
    <w:name w:val="Body Text 3 Char"/>
    <w:link w:val="BodyText3"/>
    <w:semiHidden/>
    <w:locked/>
    <w:rsid w:val="00EB3A8D"/>
    <w:rPr>
      <w:rFonts w:cs="Times New Roman"/>
      <w:sz w:val="16"/>
      <w:szCs w:val="16"/>
    </w:rPr>
  </w:style>
  <w:style w:type="paragraph" w:styleId="DocumentMap">
    <w:name w:val="Document Map"/>
    <w:basedOn w:val="Normal"/>
    <w:link w:val="DocumentMapChar"/>
    <w:semiHidden/>
    <w:rsid w:val="00F763DB"/>
    <w:pPr>
      <w:shd w:val="clear" w:color="auto" w:fill="000080"/>
    </w:pPr>
    <w:rPr>
      <w:rFonts w:ascii="Tahoma" w:hAnsi="Tahoma"/>
    </w:rPr>
  </w:style>
  <w:style w:type="character" w:customStyle="1" w:styleId="DocumentMapChar">
    <w:name w:val="Document Map Char"/>
    <w:link w:val="DocumentMap"/>
    <w:semiHidden/>
    <w:locked/>
    <w:rsid w:val="00EB3A8D"/>
    <w:rPr>
      <w:rFonts w:cs="Times New Roman"/>
      <w:sz w:val="2"/>
    </w:rPr>
  </w:style>
  <w:style w:type="character" w:styleId="Hyperlink">
    <w:name w:val="Hyperlink"/>
    <w:rsid w:val="00F763DB"/>
    <w:rPr>
      <w:rFonts w:cs="Times New Roman"/>
      <w:color w:val="0000FF"/>
      <w:u w:val="single"/>
    </w:rPr>
  </w:style>
  <w:style w:type="character" w:styleId="FollowedHyperlink">
    <w:name w:val="FollowedHyperlink"/>
    <w:rsid w:val="00F763DB"/>
    <w:rPr>
      <w:rFonts w:cs="Times New Roman"/>
      <w:color w:val="800080"/>
      <w:u w:val="single"/>
    </w:rPr>
  </w:style>
  <w:style w:type="paragraph" w:customStyle="1" w:styleId="H3">
    <w:name w:val="H3"/>
    <w:basedOn w:val="Normal"/>
    <w:next w:val="Normal"/>
    <w:rsid w:val="00F763DB"/>
    <w:pPr>
      <w:keepNext/>
      <w:spacing w:before="100" w:after="100"/>
      <w:outlineLvl w:val="3"/>
    </w:pPr>
    <w:rPr>
      <w:b/>
      <w:sz w:val="28"/>
    </w:rPr>
  </w:style>
  <w:style w:type="paragraph" w:customStyle="1" w:styleId="DefinitionTerm">
    <w:name w:val="Definition Term"/>
    <w:basedOn w:val="Normal"/>
    <w:next w:val="DefinitionList"/>
    <w:rsid w:val="00F763DB"/>
    <w:rPr>
      <w:sz w:val="24"/>
    </w:rPr>
  </w:style>
  <w:style w:type="paragraph" w:customStyle="1" w:styleId="DefinitionList">
    <w:name w:val="Definition List"/>
    <w:basedOn w:val="Normal"/>
    <w:next w:val="DefinitionTerm"/>
    <w:rsid w:val="00F763DB"/>
    <w:pPr>
      <w:ind w:left="360"/>
    </w:pPr>
    <w:rPr>
      <w:sz w:val="24"/>
    </w:rPr>
  </w:style>
  <w:style w:type="paragraph" w:styleId="BalloonText">
    <w:name w:val="Balloon Text"/>
    <w:basedOn w:val="Normal"/>
    <w:link w:val="BalloonTextChar"/>
    <w:semiHidden/>
    <w:rsid w:val="00F763DB"/>
    <w:rPr>
      <w:rFonts w:ascii="Tahoma" w:hAnsi="Tahoma" w:cs="Tahoma"/>
      <w:sz w:val="16"/>
      <w:szCs w:val="16"/>
    </w:rPr>
  </w:style>
  <w:style w:type="character" w:customStyle="1" w:styleId="BalloonTextChar">
    <w:name w:val="Balloon Text Char"/>
    <w:link w:val="BalloonText"/>
    <w:semiHidden/>
    <w:locked/>
    <w:rsid w:val="00EB3A8D"/>
    <w:rPr>
      <w:rFonts w:cs="Times New Roman"/>
      <w:sz w:val="2"/>
    </w:rPr>
  </w:style>
  <w:style w:type="paragraph" w:styleId="BodyTextIndent">
    <w:name w:val="Body Text Indent"/>
    <w:basedOn w:val="Normal"/>
    <w:link w:val="BodyTextIndentChar"/>
    <w:rsid w:val="00F763DB"/>
    <w:pPr>
      <w:ind w:firstLine="720"/>
    </w:pPr>
    <w:rPr>
      <w:rFonts w:ascii="Arial" w:hAnsi="Arial"/>
    </w:rPr>
  </w:style>
  <w:style w:type="character" w:customStyle="1" w:styleId="BodyTextIndentChar">
    <w:name w:val="Body Text Indent Char"/>
    <w:link w:val="BodyTextIndent"/>
    <w:semiHidden/>
    <w:locked/>
    <w:rsid w:val="00EB3A8D"/>
    <w:rPr>
      <w:rFonts w:cs="Times New Roman"/>
      <w:sz w:val="20"/>
      <w:szCs w:val="20"/>
    </w:rPr>
  </w:style>
  <w:style w:type="paragraph" w:styleId="BodyTextIndent2">
    <w:name w:val="Body Text Indent 2"/>
    <w:basedOn w:val="Normal"/>
    <w:link w:val="BodyTextIndent2Char"/>
    <w:rsid w:val="00F763DB"/>
    <w:pPr>
      <w:ind w:firstLine="432"/>
    </w:pPr>
    <w:rPr>
      <w:sz w:val="24"/>
    </w:rPr>
  </w:style>
  <w:style w:type="character" w:customStyle="1" w:styleId="BodyTextIndent2Char">
    <w:name w:val="Body Text Indent 2 Char"/>
    <w:link w:val="BodyTextIndent2"/>
    <w:semiHidden/>
    <w:locked/>
    <w:rsid w:val="00EB3A8D"/>
    <w:rPr>
      <w:rFonts w:cs="Times New Roman"/>
      <w:sz w:val="20"/>
      <w:szCs w:val="20"/>
    </w:rPr>
  </w:style>
  <w:style w:type="paragraph" w:styleId="BodyTextIndent3">
    <w:name w:val="Body Text Indent 3"/>
    <w:basedOn w:val="Normal"/>
    <w:link w:val="BodyTextIndent3Char"/>
    <w:rsid w:val="00F763DB"/>
    <w:pPr>
      <w:ind w:firstLine="720"/>
    </w:pPr>
    <w:rPr>
      <w:sz w:val="24"/>
    </w:rPr>
  </w:style>
  <w:style w:type="character" w:customStyle="1" w:styleId="BodyTextIndent3Char">
    <w:name w:val="Body Text Indent 3 Char"/>
    <w:link w:val="BodyTextIndent3"/>
    <w:semiHidden/>
    <w:locked/>
    <w:rsid w:val="00EB3A8D"/>
    <w:rPr>
      <w:rFonts w:cs="Times New Roman"/>
      <w:sz w:val="16"/>
      <w:szCs w:val="16"/>
    </w:rPr>
  </w:style>
  <w:style w:type="character" w:styleId="Strong">
    <w:name w:val="Strong"/>
    <w:uiPriority w:val="22"/>
    <w:qFormat/>
    <w:rsid w:val="00F763DB"/>
    <w:rPr>
      <w:rFonts w:cs="Times New Roman"/>
      <w:b/>
    </w:rPr>
  </w:style>
  <w:style w:type="paragraph" w:customStyle="1" w:styleId="ColorfulList-Accent11">
    <w:name w:val="Colorful List - Accent 11"/>
    <w:basedOn w:val="Normal"/>
    <w:uiPriority w:val="34"/>
    <w:qFormat/>
    <w:rsid w:val="00192CFD"/>
    <w:pPr>
      <w:ind w:left="720"/>
      <w:contextualSpacing/>
    </w:pPr>
  </w:style>
  <w:style w:type="paragraph" w:styleId="NormalWeb">
    <w:name w:val="Normal (Web)"/>
    <w:basedOn w:val="Normal"/>
    <w:uiPriority w:val="99"/>
    <w:unhideWhenUsed/>
    <w:locked/>
    <w:rsid w:val="009537C0"/>
    <w:pPr>
      <w:spacing w:before="100" w:beforeAutospacing="1" w:after="100" w:afterAutospacing="1"/>
    </w:pPr>
    <w:rPr>
      <w:sz w:val="24"/>
      <w:szCs w:val="24"/>
    </w:rPr>
  </w:style>
  <w:style w:type="paragraph" w:customStyle="1" w:styleId="MediumGrid21">
    <w:name w:val="Medium Grid 21"/>
    <w:uiPriority w:val="1"/>
    <w:qFormat/>
    <w:rsid w:val="00A37757"/>
    <w:rPr>
      <w:lang w:eastAsia="en-US"/>
    </w:rPr>
  </w:style>
  <w:style w:type="paragraph" w:styleId="PlainText">
    <w:name w:val="Plain Text"/>
    <w:basedOn w:val="Normal"/>
    <w:link w:val="PlainTextChar"/>
    <w:uiPriority w:val="99"/>
    <w:unhideWhenUsed/>
    <w:locked/>
    <w:rsid w:val="005D4233"/>
    <w:rPr>
      <w:rFonts w:ascii="Calibri" w:eastAsia="Century Gothic" w:hAnsi="Calibri" w:cs="Consolas"/>
      <w:sz w:val="22"/>
      <w:szCs w:val="21"/>
    </w:rPr>
  </w:style>
  <w:style w:type="character" w:customStyle="1" w:styleId="PlainTextChar">
    <w:name w:val="Plain Text Char"/>
    <w:link w:val="PlainText"/>
    <w:uiPriority w:val="99"/>
    <w:rsid w:val="005D4233"/>
    <w:rPr>
      <w:rFonts w:ascii="Calibri" w:eastAsia="Century Gothic" w:hAnsi="Calibri" w:cs="Consolas"/>
      <w:sz w:val="22"/>
      <w:szCs w:val="21"/>
    </w:rPr>
  </w:style>
  <w:style w:type="table" w:styleId="TableGrid">
    <w:name w:val="Table Grid"/>
    <w:basedOn w:val="TableNormal"/>
    <w:locked/>
    <w:rsid w:val="00DB0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9D77FF"/>
    <w:rPr>
      <w:i/>
      <w:iCs/>
    </w:rPr>
  </w:style>
  <w:style w:type="paragraph" w:styleId="ListParagraph">
    <w:name w:val="List Paragraph"/>
    <w:basedOn w:val="Normal"/>
    <w:uiPriority w:val="34"/>
    <w:qFormat/>
    <w:rsid w:val="00FA6906"/>
    <w:pPr>
      <w:ind w:left="720"/>
      <w:contextualSpacing/>
    </w:pPr>
  </w:style>
  <w:style w:type="character" w:customStyle="1" w:styleId="UnresolvedMention1">
    <w:name w:val="Unresolved Mention1"/>
    <w:basedOn w:val="DefaultParagraphFont"/>
    <w:uiPriority w:val="99"/>
    <w:semiHidden/>
    <w:unhideWhenUsed/>
    <w:rsid w:val="00916731"/>
    <w:rPr>
      <w:color w:val="605E5C"/>
      <w:shd w:val="clear" w:color="auto" w:fill="E1DFDD"/>
    </w:rPr>
  </w:style>
  <w:style w:type="character" w:styleId="UnresolvedMention">
    <w:name w:val="Unresolved Mention"/>
    <w:basedOn w:val="DefaultParagraphFont"/>
    <w:uiPriority w:val="99"/>
    <w:semiHidden/>
    <w:unhideWhenUsed/>
    <w:rsid w:val="00166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54218">
      <w:bodyDiv w:val="1"/>
      <w:marLeft w:val="0"/>
      <w:marRight w:val="0"/>
      <w:marTop w:val="0"/>
      <w:marBottom w:val="0"/>
      <w:divBdr>
        <w:top w:val="none" w:sz="0" w:space="0" w:color="auto"/>
        <w:left w:val="none" w:sz="0" w:space="0" w:color="auto"/>
        <w:bottom w:val="none" w:sz="0" w:space="0" w:color="auto"/>
        <w:right w:val="none" w:sz="0" w:space="0" w:color="auto"/>
      </w:divBdr>
    </w:div>
    <w:div w:id="31226457">
      <w:bodyDiv w:val="1"/>
      <w:marLeft w:val="0"/>
      <w:marRight w:val="0"/>
      <w:marTop w:val="0"/>
      <w:marBottom w:val="0"/>
      <w:divBdr>
        <w:top w:val="none" w:sz="0" w:space="0" w:color="auto"/>
        <w:left w:val="none" w:sz="0" w:space="0" w:color="auto"/>
        <w:bottom w:val="none" w:sz="0" w:space="0" w:color="auto"/>
        <w:right w:val="none" w:sz="0" w:space="0" w:color="auto"/>
      </w:divBdr>
    </w:div>
    <w:div w:id="38281873">
      <w:bodyDiv w:val="1"/>
      <w:marLeft w:val="0"/>
      <w:marRight w:val="0"/>
      <w:marTop w:val="0"/>
      <w:marBottom w:val="0"/>
      <w:divBdr>
        <w:top w:val="none" w:sz="0" w:space="0" w:color="auto"/>
        <w:left w:val="none" w:sz="0" w:space="0" w:color="auto"/>
        <w:bottom w:val="none" w:sz="0" w:space="0" w:color="auto"/>
        <w:right w:val="none" w:sz="0" w:space="0" w:color="auto"/>
      </w:divBdr>
    </w:div>
    <w:div w:id="46077886">
      <w:bodyDiv w:val="1"/>
      <w:marLeft w:val="0"/>
      <w:marRight w:val="0"/>
      <w:marTop w:val="0"/>
      <w:marBottom w:val="0"/>
      <w:divBdr>
        <w:top w:val="none" w:sz="0" w:space="0" w:color="auto"/>
        <w:left w:val="none" w:sz="0" w:space="0" w:color="auto"/>
        <w:bottom w:val="none" w:sz="0" w:space="0" w:color="auto"/>
        <w:right w:val="none" w:sz="0" w:space="0" w:color="auto"/>
      </w:divBdr>
    </w:div>
    <w:div w:id="52823328">
      <w:bodyDiv w:val="1"/>
      <w:marLeft w:val="0"/>
      <w:marRight w:val="0"/>
      <w:marTop w:val="0"/>
      <w:marBottom w:val="0"/>
      <w:divBdr>
        <w:top w:val="none" w:sz="0" w:space="0" w:color="auto"/>
        <w:left w:val="none" w:sz="0" w:space="0" w:color="auto"/>
        <w:bottom w:val="none" w:sz="0" w:space="0" w:color="auto"/>
        <w:right w:val="none" w:sz="0" w:space="0" w:color="auto"/>
      </w:divBdr>
    </w:div>
    <w:div w:id="55862128">
      <w:bodyDiv w:val="1"/>
      <w:marLeft w:val="0"/>
      <w:marRight w:val="0"/>
      <w:marTop w:val="0"/>
      <w:marBottom w:val="0"/>
      <w:divBdr>
        <w:top w:val="none" w:sz="0" w:space="0" w:color="auto"/>
        <w:left w:val="none" w:sz="0" w:space="0" w:color="auto"/>
        <w:bottom w:val="none" w:sz="0" w:space="0" w:color="auto"/>
        <w:right w:val="none" w:sz="0" w:space="0" w:color="auto"/>
      </w:divBdr>
    </w:div>
    <w:div w:id="73860908">
      <w:bodyDiv w:val="1"/>
      <w:marLeft w:val="0"/>
      <w:marRight w:val="0"/>
      <w:marTop w:val="0"/>
      <w:marBottom w:val="0"/>
      <w:divBdr>
        <w:top w:val="none" w:sz="0" w:space="0" w:color="auto"/>
        <w:left w:val="none" w:sz="0" w:space="0" w:color="auto"/>
        <w:bottom w:val="none" w:sz="0" w:space="0" w:color="auto"/>
        <w:right w:val="none" w:sz="0" w:space="0" w:color="auto"/>
      </w:divBdr>
    </w:div>
    <w:div w:id="78916964">
      <w:bodyDiv w:val="1"/>
      <w:marLeft w:val="0"/>
      <w:marRight w:val="0"/>
      <w:marTop w:val="0"/>
      <w:marBottom w:val="0"/>
      <w:divBdr>
        <w:top w:val="none" w:sz="0" w:space="0" w:color="auto"/>
        <w:left w:val="none" w:sz="0" w:space="0" w:color="auto"/>
        <w:bottom w:val="none" w:sz="0" w:space="0" w:color="auto"/>
        <w:right w:val="none" w:sz="0" w:space="0" w:color="auto"/>
      </w:divBdr>
    </w:div>
    <w:div w:id="104080577">
      <w:bodyDiv w:val="1"/>
      <w:marLeft w:val="0"/>
      <w:marRight w:val="0"/>
      <w:marTop w:val="0"/>
      <w:marBottom w:val="0"/>
      <w:divBdr>
        <w:top w:val="none" w:sz="0" w:space="0" w:color="auto"/>
        <w:left w:val="none" w:sz="0" w:space="0" w:color="auto"/>
        <w:bottom w:val="none" w:sz="0" w:space="0" w:color="auto"/>
        <w:right w:val="none" w:sz="0" w:space="0" w:color="auto"/>
      </w:divBdr>
    </w:div>
    <w:div w:id="117264729">
      <w:bodyDiv w:val="1"/>
      <w:marLeft w:val="0"/>
      <w:marRight w:val="0"/>
      <w:marTop w:val="0"/>
      <w:marBottom w:val="0"/>
      <w:divBdr>
        <w:top w:val="none" w:sz="0" w:space="0" w:color="auto"/>
        <w:left w:val="none" w:sz="0" w:space="0" w:color="auto"/>
        <w:bottom w:val="none" w:sz="0" w:space="0" w:color="auto"/>
        <w:right w:val="none" w:sz="0" w:space="0" w:color="auto"/>
      </w:divBdr>
    </w:div>
    <w:div w:id="117532832">
      <w:bodyDiv w:val="1"/>
      <w:marLeft w:val="0"/>
      <w:marRight w:val="0"/>
      <w:marTop w:val="0"/>
      <w:marBottom w:val="0"/>
      <w:divBdr>
        <w:top w:val="none" w:sz="0" w:space="0" w:color="auto"/>
        <w:left w:val="none" w:sz="0" w:space="0" w:color="auto"/>
        <w:bottom w:val="none" w:sz="0" w:space="0" w:color="auto"/>
        <w:right w:val="none" w:sz="0" w:space="0" w:color="auto"/>
      </w:divBdr>
    </w:div>
    <w:div w:id="118771070">
      <w:bodyDiv w:val="1"/>
      <w:marLeft w:val="0"/>
      <w:marRight w:val="0"/>
      <w:marTop w:val="0"/>
      <w:marBottom w:val="0"/>
      <w:divBdr>
        <w:top w:val="none" w:sz="0" w:space="0" w:color="auto"/>
        <w:left w:val="none" w:sz="0" w:space="0" w:color="auto"/>
        <w:bottom w:val="none" w:sz="0" w:space="0" w:color="auto"/>
        <w:right w:val="none" w:sz="0" w:space="0" w:color="auto"/>
      </w:divBdr>
    </w:div>
    <w:div w:id="133764499">
      <w:bodyDiv w:val="1"/>
      <w:marLeft w:val="0"/>
      <w:marRight w:val="0"/>
      <w:marTop w:val="0"/>
      <w:marBottom w:val="0"/>
      <w:divBdr>
        <w:top w:val="none" w:sz="0" w:space="0" w:color="auto"/>
        <w:left w:val="none" w:sz="0" w:space="0" w:color="auto"/>
        <w:bottom w:val="none" w:sz="0" w:space="0" w:color="auto"/>
        <w:right w:val="none" w:sz="0" w:space="0" w:color="auto"/>
      </w:divBdr>
    </w:div>
    <w:div w:id="135999035">
      <w:bodyDiv w:val="1"/>
      <w:marLeft w:val="0"/>
      <w:marRight w:val="0"/>
      <w:marTop w:val="0"/>
      <w:marBottom w:val="0"/>
      <w:divBdr>
        <w:top w:val="none" w:sz="0" w:space="0" w:color="auto"/>
        <w:left w:val="none" w:sz="0" w:space="0" w:color="auto"/>
        <w:bottom w:val="none" w:sz="0" w:space="0" w:color="auto"/>
        <w:right w:val="none" w:sz="0" w:space="0" w:color="auto"/>
      </w:divBdr>
    </w:div>
    <w:div w:id="141042480">
      <w:bodyDiv w:val="1"/>
      <w:marLeft w:val="0"/>
      <w:marRight w:val="0"/>
      <w:marTop w:val="0"/>
      <w:marBottom w:val="0"/>
      <w:divBdr>
        <w:top w:val="none" w:sz="0" w:space="0" w:color="auto"/>
        <w:left w:val="none" w:sz="0" w:space="0" w:color="auto"/>
        <w:bottom w:val="none" w:sz="0" w:space="0" w:color="auto"/>
        <w:right w:val="none" w:sz="0" w:space="0" w:color="auto"/>
      </w:divBdr>
    </w:div>
    <w:div w:id="156697842">
      <w:bodyDiv w:val="1"/>
      <w:marLeft w:val="0"/>
      <w:marRight w:val="0"/>
      <w:marTop w:val="0"/>
      <w:marBottom w:val="0"/>
      <w:divBdr>
        <w:top w:val="none" w:sz="0" w:space="0" w:color="auto"/>
        <w:left w:val="none" w:sz="0" w:space="0" w:color="auto"/>
        <w:bottom w:val="none" w:sz="0" w:space="0" w:color="auto"/>
        <w:right w:val="none" w:sz="0" w:space="0" w:color="auto"/>
      </w:divBdr>
    </w:div>
    <w:div w:id="166869285">
      <w:bodyDiv w:val="1"/>
      <w:marLeft w:val="0"/>
      <w:marRight w:val="0"/>
      <w:marTop w:val="0"/>
      <w:marBottom w:val="0"/>
      <w:divBdr>
        <w:top w:val="none" w:sz="0" w:space="0" w:color="auto"/>
        <w:left w:val="none" w:sz="0" w:space="0" w:color="auto"/>
        <w:bottom w:val="none" w:sz="0" w:space="0" w:color="auto"/>
        <w:right w:val="none" w:sz="0" w:space="0" w:color="auto"/>
      </w:divBdr>
    </w:div>
    <w:div w:id="181015335">
      <w:bodyDiv w:val="1"/>
      <w:marLeft w:val="0"/>
      <w:marRight w:val="0"/>
      <w:marTop w:val="0"/>
      <w:marBottom w:val="0"/>
      <w:divBdr>
        <w:top w:val="none" w:sz="0" w:space="0" w:color="auto"/>
        <w:left w:val="none" w:sz="0" w:space="0" w:color="auto"/>
        <w:bottom w:val="none" w:sz="0" w:space="0" w:color="auto"/>
        <w:right w:val="none" w:sz="0" w:space="0" w:color="auto"/>
      </w:divBdr>
    </w:div>
    <w:div w:id="226427462">
      <w:bodyDiv w:val="1"/>
      <w:marLeft w:val="0"/>
      <w:marRight w:val="0"/>
      <w:marTop w:val="0"/>
      <w:marBottom w:val="0"/>
      <w:divBdr>
        <w:top w:val="none" w:sz="0" w:space="0" w:color="auto"/>
        <w:left w:val="none" w:sz="0" w:space="0" w:color="auto"/>
        <w:bottom w:val="none" w:sz="0" w:space="0" w:color="auto"/>
        <w:right w:val="none" w:sz="0" w:space="0" w:color="auto"/>
      </w:divBdr>
      <w:divsChild>
        <w:div w:id="978995792">
          <w:marLeft w:val="0"/>
          <w:marRight w:val="0"/>
          <w:marTop w:val="0"/>
          <w:marBottom w:val="0"/>
          <w:divBdr>
            <w:top w:val="none" w:sz="0" w:space="0" w:color="auto"/>
            <w:left w:val="none" w:sz="0" w:space="0" w:color="auto"/>
            <w:bottom w:val="none" w:sz="0" w:space="0" w:color="auto"/>
            <w:right w:val="none" w:sz="0" w:space="0" w:color="auto"/>
          </w:divBdr>
          <w:divsChild>
            <w:div w:id="1434476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343161">
                  <w:marLeft w:val="0"/>
                  <w:marRight w:val="0"/>
                  <w:marTop w:val="0"/>
                  <w:marBottom w:val="0"/>
                  <w:divBdr>
                    <w:top w:val="none" w:sz="0" w:space="0" w:color="auto"/>
                    <w:left w:val="none" w:sz="0" w:space="0" w:color="auto"/>
                    <w:bottom w:val="none" w:sz="0" w:space="0" w:color="auto"/>
                    <w:right w:val="none" w:sz="0" w:space="0" w:color="auto"/>
                  </w:divBdr>
                  <w:divsChild>
                    <w:div w:id="7005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26367">
      <w:bodyDiv w:val="1"/>
      <w:marLeft w:val="0"/>
      <w:marRight w:val="0"/>
      <w:marTop w:val="0"/>
      <w:marBottom w:val="0"/>
      <w:divBdr>
        <w:top w:val="none" w:sz="0" w:space="0" w:color="auto"/>
        <w:left w:val="none" w:sz="0" w:space="0" w:color="auto"/>
        <w:bottom w:val="none" w:sz="0" w:space="0" w:color="auto"/>
        <w:right w:val="none" w:sz="0" w:space="0" w:color="auto"/>
      </w:divBdr>
    </w:div>
    <w:div w:id="251355819">
      <w:bodyDiv w:val="1"/>
      <w:marLeft w:val="0"/>
      <w:marRight w:val="0"/>
      <w:marTop w:val="0"/>
      <w:marBottom w:val="0"/>
      <w:divBdr>
        <w:top w:val="none" w:sz="0" w:space="0" w:color="auto"/>
        <w:left w:val="none" w:sz="0" w:space="0" w:color="auto"/>
        <w:bottom w:val="none" w:sz="0" w:space="0" w:color="auto"/>
        <w:right w:val="none" w:sz="0" w:space="0" w:color="auto"/>
      </w:divBdr>
    </w:div>
    <w:div w:id="261307948">
      <w:bodyDiv w:val="1"/>
      <w:marLeft w:val="0"/>
      <w:marRight w:val="0"/>
      <w:marTop w:val="0"/>
      <w:marBottom w:val="0"/>
      <w:divBdr>
        <w:top w:val="none" w:sz="0" w:space="0" w:color="auto"/>
        <w:left w:val="none" w:sz="0" w:space="0" w:color="auto"/>
        <w:bottom w:val="none" w:sz="0" w:space="0" w:color="auto"/>
        <w:right w:val="none" w:sz="0" w:space="0" w:color="auto"/>
      </w:divBdr>
      <w:divsChild>
        <w:div w:id="1203637501">
          <w:marLeft w:val="0"/>
          <w:marRight w:val="0"/>
          <w:marTop w:val="0"/>
          <w:marBottom w:val="0"/>
          <w:divBdr>
            <w:top w:val="none" w:sz="0" w:space="0" w:color="auto"/>
            <w:left w:val="none" w:sz="0" w:space="0" w:color="auto"/>
            <w:bottom w:val="none" w:sz="0" w:space="0" w:color="auto"/>
            <w:right w:val="none" w:sz="0" w:space="0" w:color="auto"/>
          </w:divBdr>
        </w:div>
        <w:div w:id="1479765399">
          <w:marLeft w:val="0"/>
          <w:marRight w:val="0"/>
          <w:marTop w:val="0"/>
          <w:marBottom w:val="0"/>
          <w:divBdr>
            <w:top w:val="none" w:sz="0" w:space="0" w:color="auto"/>
            <w:left w:val="none" w:sz="0" w:space="0" w:color="auto"/>
            <w:bottom w:val="none" w:sz="0" w:space="0" w:color="auto"/>
            <w:right w:val="none" w:sz="0" w:space="0" w:color="auto"/>
          </w:divBdr>
        </w:div>
        <w:div w:id="1402169729">
          <w:marLeft w:val="0"/>
          <w:marRight w:val="0"/>
          <w:marTop w:val="0"/>
          <w:marBottom w:val="0"/>
          <w:divBdr>
            <w:top w:val="none" w:sz="0" w:space="0" w:color="auto"/>
            <w:left w:val="none" w:sz="0" w:space="0" w:color="auto"/>
            <w:bottom w:val="none" w:sz="0" w:space="0" w:color="auto"/>
            <w:right w:val="none" w:sz="0" w:space="0" w:color="auto"/>
          </w:divBdr>
        </w:div>
      </w:divsChild>
    </w:div>
    <w:div w:id="266622103">
      <w:bodyDiv w:val="1"/>
      <w:marLeft w:val="0"/>
      <w:marRight w:val="0"/>
      <w:marTop w:val="0"/>
      <w:marBottom w:val="0"/>
      <w:divBdr>
        <w:top w:val="none" w:sz="0" w:space="0" w:color="auto"/>
        <w:left w:val="none" w:sz="0" w:space="0" w:color="auto"/>
        <w:bottom w:val="none" w:sz="0" w:space="0" w:color="auto"/>
        <w:right w:val="none" w:sz="0" w:space="0" w:color="auto"/>
      </w:divBdr>
    </w:div>
    <w:div w:id="300889071">
      <w:bodyDiv w:val="1"/>
      <w:marLeft w:val="0"/>
      <w:marRight w:val="0"/>
      <w:marTop w:val="0"/>
      <w:marBottom w:val="0"/>
      <w:divBdr>
        <w:top w:val="none" w:sz="0" w:space="0" w:color="auto"/>
        <w:left w:val="none" w:sz="0" w:space="0" w:color="auto"/>
        <w:bottom w:val="none" w:sz="0" w:space="0" w:color="auto"/>
        <w:right w:val="none" w:sz="0" w:space="0" w:color="auto"/>
      </w:divBdr>
    </w:div>
    <w:div w:id="323365129">
      <w:bodyDiv w:val="1"/>
      <w:marLeft w:val="0"/>
      <w:marRight w:val="0"/>
      <w:marTop w:val="0"/>
      <w:marBottom w:val="0"/>
      <w:divBdr>
        <w:top w:val="none" w:sz="0" w:space="0" w:color="auto"/>
        <w:left w:val="none" w:sz="0" w:space="0" w:color="auto"/>
        <w:bottom w:val="none" w:sz="0" w:space="0" w:color="auto"/>
        <w:right w:val="none" w:sz="0" w:space="0" w:color="auto"/>
      </w:divBdr>
    </w:div>
    <w:div w:id="325983583">
      <w:bodyDiv w:val="1"/>
      <w:marLeft w:val="0"/>
      <w:marRight w:val="0"/>
      <w:marTop w:val="0"/>
      <w:marBottom w:val="0"/>
      <w:divBdr>
        <w:top w:val="none" w:sz="0" w:space="0" w:color="auto"/>
        <w:left w:val="none" w:sz="0" w:space="0" w:color="auto"/>
        <w:bottom w:val="none" w:sz="0" w:space="0" w:color="auto"/>
        <w:right w:val="none" w:sz="0" w:space="0" w:color="auto"/>
      </w:divBdr>
    </w:div>
    <w:div w:id="335379800">
      <w:bodyDiv w:val="1"/>
      <w:marLeft w:val="0"/>
      <w:marRight w:val="0"/>
      <w:marTop w:val="0"/>
      <w:marBottom w:val="0"/>
      <w:divBdr>
        <w:top w:val="none" w:sz="0" w:space="0" w:color="auto"/>
        <w:left w:val="none" w:sz="0" w:space="0" w:color="auto"/>
        <w:bottom w:val="none" w:sz="0" w:space="0" w:color="auto"/>
        <w:right w:val="none" w:sz="0" w:space="0" w:color="auto"/>
      </w:divBdr>
    </w:div>
    <w:div w:id="373622071">
      <w:bodyDiv w:val="1"/>
      <w:marLeft w:val="0"/>
      <w:marRight w:val="0"/>
      <w:marTop w:val="0"/>
      <w:marBottom w:val="0"/>
      <w:divBdr>
        <w:top w:val="none" w:sz="0" w:space="0" w:color="auto"/>
        <w:left w:val="none" w:sz="0" w:space="0" w:color="auto"/>
        <w:bottom w:val="none" w:sz="0" w:space="0" w:color="auto"/>
        <w:right w:val="none" w:sz="0" w:space="0" w:color="auto"/>
      </w:divBdr>
    </w:div>
    <w:div w:id="383140596">
      <w:bodyDiv w:val="1"/>
      <w:marLeft w:val="0"/>
      <w:marRight w:val="0"/>
      <w:marTop w:val="0"/>
      <w:marBottom w:val="0"/>
      <w:divBdr>
        <w:top w:val="none" w:sz="0" w:space="0" w:color="auto"/>
        <w:left w:val="none" w:sz="0" w:space="0" w:color="auto"/>
        <w:bottom w:val="none" w:sz="0" w:space="0" w:color="auto"/>
        <w:right w:val="none" w:sz="0" w:space="0" w:color="auto"/>
      </w:divBdr>
    </w:div>
    <w:div w:id="397093305">
      <w:bodyDiv w:val="1"/>
      <w:marLeft w:val="0"/>
      <w:marRight w:val="0"/>
      <w:marTop w:val="0"/>
      <w:marBottom w:val="0"/>
      <w:divBdr>
        <w:top w:val="none" w:sz="0" w:space="0" w:color="auto"/>
        <w:left w:val="none" w:sz="0" w:space="0" w:color="auto"/>
        <w:bottom w:val="none" w:sz="0" w:space="0" w:color="auto"/>
        <w:right w:val="none" w:sz="0" w:space="0" w:color="auto"/>
      </w:divBdr>
    </w:div>
    <w:div w:id="399791683">
      <w:bodyDiv w:val="1"/>
      <w:marLeft w:val="0"/>
      <w:marRight w:val="0"/>
      <w:marTop w:val="0"/>
      <w:marBottom w:val="0"/>
      <w:divBdr>
        <w:top w:val="none" w:sz="0" w:space="0" w:color="auto"/>
        <w:left w:val="none" w:sz="0" w:space="0" w:color="auto"/>
        <w:bottom w:val="none" w:sz="0" w:space="0" w:color="auto"/>
        <w:right w:val="none" w:sz="0" w:space="0" w:color="auto"/>
      </w:divBdr>
    </w:div>
    <w:div w:id="412551648">
      <w:bodyDiv w:val="1"/>
      <w:marLeft w:val="0"/>
      <w:marRight w:val="0"/>
      <w:marTop w:val="0"/>
      <w:marBottom w:val="0"/>
      <w:divBdr>
        <w:top w:val="none" w:sz="0" w:space="0" w:color="auto"/>
        <w:left w:val="none" w:sz="0" w:space="0" w:color="auto"/>
        <w:bottom w:val="none" w:sz="0" w:space="0" w:color="auto"/>
        <w:right w:val="none" w:sz="0" w:space="0" w:color="auto"/>
      </w:divBdr>
    </w:div>
    <w:div w:id="413210101">
      <w:bodyDiv w:val="1"/>
      <w:marLeft w:val="0"/>
      <w:marRight w:val="0"/>
      <w:marTop w:val="0"/>
      <w:marBottom w:val="0"/>
      <w:divBdr>
        <w:top w:val="none" w:sz="0" w:space="0" w:color="auto"/>
        <w:left w:val="none" w:sz="0" w:space="0" w:color="auto"/>
        <w:bottom w:val="none" w:sz="0" w:space="0" w:color="auto"/>
        <w:right w:val="none" w:sz="0" w:space="0" w:color="auto"/>
      </w:divBdr>
    </w:div>
    <w:div w:id="421220104">
      <w:bodyDiv w:val="1"/>
      <w:marLeft w:val="0"/>
      <w:marRight w:val="0"/>
      <w:marTop w:val="0"/>
      <w:marBottom w:val="0"/>
      <w:divBdr>
        <w:top w:val="none" w:sz="0" w:space="0" w:color="auto"/>
        <w:left w:val="none" w:sz="0" w:space="0" w:color="auto"/>
        <w:bottom w:val="none" w:sz="0" w:space="0" w:color="auto"/>
        <w:right w:val="none" w:sz="0" w:space="0" w:color="auto"/>
      </w:divBdr>
    </w:div>
    <w:div w:id="439254977">
      <w:bodyDiv w:val="1"/>
      <w:marLeft w:val="0"/>
      <w:marRight w:val="0"/>
      <w:marTop w:val="0"/>
      <w:marBottom w:val="0"/>
      <w:divBdr>
        <w:top w:val="none" w:sz="0" w:space="0" w:color="auto"/>
        <w:left w:val="none" w:sz="0" w:space="0" w:color="auto"/>
        <w:bottom w:val="none" w:sz="0" w:space="0" w:color="auto"/>
        <w:right w:val="none" w:sz="0" w:space="0" w:color="auto"/>
      </w:divBdr>
    </w:div>
    <w:div w:id="440344920">
      <w:bodyDiv w:val="1"/>
      <w:marLeft w:val="0"/>
      <w:marRight w:val="0"/>
      <w:marTop w:val="0"/>
      <w:marBottom w:val="0"/>
      <w:divBdr>
        <w:top w:val="none" w:sz="0" w:space="0" w:color="auto"/>
        <w:left w:val="none" w:sz="0" w:space="0" w:color="auto"/>
        <w:bottom w:val="none" w:sz="0" w:space="0" w:color="auto"/>
        <w:right w:val="none" w:sz="0" w:space="0" w:color="auto"/>
      </w:divBdr>
    </w:div>
    <w:div w:id="444541005">
      <w:bodyDiv w:val="1"/>
      <w:marLeft w:val="0"/>
      <w:marRight w:val="0"/>
      <w:marTop w:val="0"/>
      <w:marBottom w:val="0"/>
      <w:divBdr>
        <w:top w:val="none" w:sz="0" w:space="0" w:color="auto"/>
        <w:left w:val="none" w:sz="0" w:space="0" w:color="auto"/>
        <w:bottom w:val="none" w:sz="0" w:space="0" w:color="auto"/>
        <w:right w:val="none" w:sz="0" w:space="0" w:color="auto"/>
      </w:divBdr>
    </w:div>
    <w:div w:id="463279803">
      <w:bodyDiv w:val="1"/>
      <w:marLeft w:val="0"/>
      <w:marRight w:val="0"/>
      <w:marTop w:val="0"/>
      <w:marBottom w:val="0"/>
      <w:divBdr>
        <w:top w:val="none" w:sz="0" w:space="0" w:color="auto"/>
        <w:left w:val="none" w:sz="0" w:space="0" w:color="auto"/>
        <w:bottom w:val="none" w:sz="0" w:space="0" w:color="auto"/>
        <w:right w:val="none" w:sz="0" w:space="0" w:color="auto"/>
      </w:divBdr>
    </w:div>
    <w:div w:id="465859493">
      <w:bodyDiv w:val="1"/>
      <w:marLeft w:val="0"/>
      <w:marRight w:val="0"/>
      <w:marTop w:val="0"/>
      <w:marBottom w:val="0"/>
      <w:divBdr>
        <w:top w:val="none" w:sz="0" w:space="0" w:color="auto"/>
        <w:left w:val="none" w:sz="0" w:space="0" w:color="auto"/>
        <w:bottom w:val="none" w:sz="0" w:space="0" w:color="auto"/>
        <w:right w:val="none" w:sz="0" w:space="0" w:color="auto"/>
      </w:divBdr>
    </w:div>
    <w:div w:id="467095501">
      <w:bodyDiv w:val="1"/>
      <w:marLeft w:val="0"/>
      <w:marRight w:val="0"/>
      <w:marTop w:val="0"/>
      <w:marBottom w:val="0"/>
      <w:divBdr>
        <w:top w:val="none" w:sz="0" w:space="0" w:color="auto"/>
        <w:left w:val="none" w:sz="0" w:space="0" w:color="auto"/>
        <w:bottom w:val="none" w:sz="0" w:space="0" w:color="auto"/>
        <w:right w:val="none" w:sz="0" w:space="0" w:color="auto"/>
      </w:divBdr>
    </w:div>
    <w:div w:id="489636935">
      <w:bodyDiv w:val="1"/>
      <w:marLeft w:val="0"/>
      <w:marRight w:val="0"/>
      <w:marTop w:val="0"/>
      <w:marBottom w:val="0"/>
      <w:divBdr>
        <w:top w:val="none" w:sz="0" w:space="0" w:color="auto"/>
        <w:left w:val="none" w:sz="0" w:space="0" w:color="auto"/>
        <w:bottom w:val="none" w:sz="0" w:space="0" w:color="auto"/>
        <w:right w:val="none" w:sz="0" w:space="0" w:color="auto"/>
      </w:divBdr>
    </w:div>
    <w:div w:id="496312893">
      <w:bodyDiv w:val="1"/>
      <w:marLeft w:val="0"/>
      <w:marRight w:val="0"/>
      <w:marTop w:val="0"/>
      <w:marBottom w:val="0"/>
      <w:divBdr>
        <w:top w:val="none" w:sz="0" w:space="0" w:color="auto"/>
        <w:left w:val="none" w:sz="0" w:space="0" w:color="auto"/>
        <w:bottom w:val="none" w:sz="0" w:space="0" w:color="auto"/>
        <w:right w:val="none" w:sz="0" w:space="0" w:color="auto"/>
      </w:divBdr>
    </w:div>
    <w:div w:id="526061694">
      <w:bodyDiv w:val="1"/>
      <w:marLeft w:val="0"/>
      <w:marRight w:val="0"/>
      <w:marTop w:val="0"/>
      <w:marBottom w:val="0"/>
      <w:divBdr>
        <w:top w:val="none" w:sz="0" w:space="0" w:color="auto"/>
        <w:left w:val="none" w:sz="0" w:space="0" w:color="auto"/>
        <w:bottom w:val="none" w:sz="0" w:space="0" w:color="auto"/>
        <w:right w:val="none" w:sz="0" w:space="0" w:color="auto"/>
      </w:divBdr>
    </w:div>
    <w:div w:id="527528414">
      <w:bodyDiv w:val="1"/>
      <w:marLeft w:val="0"/>
      <w:marRight w:val="0"/>
      <w:marTop w:val="0"/>
      <w:marBottom w:val="0"/>
      <w:divBdr>
        <w:top w:val="none" w:sz="0" w:space="0" w:color="auto"/>
        <w:left w:val="none" w:sz="0" w:space="0" w:color="auto"/>
        <w:bottom w:val="none" w:sz="0" w:space="0" w:color="auto"/>
        <w:right w:val="none" w:sz="0" w:space="0" w:color="auto"/>
      </w:divBdr>
    </w:div>
    <w:div w:id="547842053">
      <w:bodyDiv w:val="1"/>
      <w:marLeft w:val="0"/>
      <w:marRight w:val="0"/>
      <w:marTop w:val="0"/>
      <w:marBottom w:val="0"/>
      <w:divBdr>
        <w:top w:val="none" w:sz="0" w:space="0" w:color="auto"/>
        <w:left w:val="none" w:sz="0" w:space="0" w:color="auto"/>
        <w:bottom w:val="none" w:sz="0" w:space="0" w:color="auto"/>
        <w:right w:val="none" w:sz="0" w:space="0" w:color="auto"/>
      </w:divBdr>
    </w:div>
    <w:div w:id="553464253">
      <w:bodyDiv w:val="1"/>
      <w:marLeft w:val="0"/>
      <w:marRight w:val="0"/>
      <w:marTop w:val="0"/>
      <w:marBottom w:val="0"/>
      <w:divBdr>
        <w:top w:val="none" w:sz="0" w:space="0" w:color="auto"/>
        <w:left w:val="none" w:sz="0" w:space="0" w:color="auto"/>
        <w:bottom w:val="none" w:sz="0" w:space="0" w:color="auto"/>
        <w:right w:val="none" w:sz="0" w:space="0" w:color="auto"/>
      </w:divBdr>
      <w:divsChild>
        <w:div w:id="1836455078">
          <w:marLeft w:val="0"/>
          <w:marRight w:val="0"/>
          <w:marTop w:val="0"/>
          <w:marBottom w:val="0"/>
          <w:divBdr>
            <w:top w:val="none" w:sz="0" w:space="0" w:color="auto"/>
            <w:left w:val="none" w:sz="0" w:space="0" w:color="auto"/>
            <w:bottom w:val="none" w:sz="0" w:space="0" w:color="auto"/>
            <w:right w:val="none" w:sz="0" w:space="0" w:color="auto"/>
          </w:divBdr>
          <w:divsChild>
            <w:div w:id="1329095386">
              <w:marLeft w:val="0"/>
              <w:marRight w:val="0"/>
              <w:marTop w:val="0"/>
              <w:marBottom w:val="0"/>
              <w:divBdr>
                <w:top w:val="none" w:sz="0" w:space="0" w:color="auto"/>
                <w:left w:val="none" w:sz="0" w:space="0" w:color="auto"/>
                <w:bottom w:val="none" w:sz="0" w:space="0" w:color="auto"/>
                <w:right w:val="none" w:sz="0" w:space="0" w:color="auto"/>
              </w:divBdr>
              <w:divsChild>
                <w:div w:id="16332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3907">
      <w:bodyDiv w:val="1"/>
      <w:marLeft w:val="0"/>
      <w:marRight w:val="0"/>
      <w:marTop w:val="0"/>
      <w:marBottom w:val="0"/>
      <w:divBdr>
        <w:top w:val="none" w:sz="0" w:space="0" w:color="auto"/>
        <w:left w:val="none" w:sz="0" w:space="0" w:color="auto"/>
        <w:bottom w:val="none" w:sz="0" w:space="0" w:color="auto"/>
        <w:right w:val="none" w:sz="0" w:space="0" w:color="auto"/>
      </w:divBdr>
    </w:div>
    <w:div w:id="588395604">
      <w:bodyDiv w:val="1"/>
      <w:marLeft w:val="0"/>
      <w:marRight w:val="0"/>
      <w:marTop w:val="0"/>
      <w:marBottom w:val="0"/>
      <w:divBdr>
        <w:top w:val="none" w:sz="0" w:space="0" w:color="auto"/>
        <w:left w:val="none" w:sz="0" w:space="0" w:color="auto"/>
        <w:bottom w:val="none" w:sz="0" w:space="0" w:color="auto"/>
        <w:right w:val="none" w:sz="0" w:space="0" w:color="auto"/>
      </w:divBdr>
    </w:div>
    <w:div w:id="600721420">
      <w:bodyDiv w:val="1"/>
      <w:marLeft w:val="0"/>
      <w:marRight w:val="0"/>
      <w:marTop w:val="0"/>
      <w:marBottom w:val="0"/>
      <w:divBdr>
        <w:top w:val="none" w:sz="0" w:space="0" w:color="auto"/>
        <w:left w:val="none" w:sz="0" w:space="0" w:color="auto"/>
        <w:bottom w:val="none" w:sz="0" w:space="0" w:color="auto"/>
        <w:right w:val="none" w:sz="0" w:space="0" w:color="auto"/>
      </w:divBdr>
    </w:div>
    <w:div w:id="617570192">
      <w:bodyDiv w:val="1"/>
      <w:marLeft w:val="0"/>
      <w:marRight w:val="0"/>
      <w:marTop w:val="0"/>
      <w:marBottom w:val="0"/>
      <w:divBdr>
        <w:top w:val="none" w:sz="0" w:space="0" w:color="auto"/>
        <w:left w:val="none" w:sz="0" w:space="0" w:color="auto"/>
        <w:bottom w:val="none" w:sz="0" w:space="0" w:color="auto"/>
        <w:right w:val="none" w:sz="0" w:space="0" w:color="auto"/>
      </w:divBdr>
    </w:div>
    <w:div w:id="631323993">
      <w:bodyDiv w:val="1"/>
      <w:marLeft w:val="0"/>
      <w:marRight w:val="0"/>
      <w:marTop w:val="0"/>
      <w:marBottom w:val="0"/>
      <w:divBdr>
        <w:top w:val="none" w:sz="0" w:space="0" w:color="auto"/>
        <w:left w:val="none" w:sz="0" w:space="0" w:color="auto"/>
        <w:bottom w:val="none" w:sz="0" w:space="0" w:color="auto"/>
        <w:right w:val="none" w:sz="0" w:space="0" w:color="auto"/>
      </w:divBdr>
    </w:div>
    <w:div w:id="644361324">
      <w:bodyDiv w:val="1"/>
      <w:marLeft w:val="0"/>
      <w:marRight w:val="0"/>
      <w:marTop w:val="0"/>
      <w:marBottom w:val="0"/>
      <w:divBdr>
        <w:top w:val="none" w:sz="0" w:space="0" w:color="auto"/>
        <w:left w:val="none" w:sz="0" w:space="0" w:color="auto"/>
        <w:bottom w:val="none" w:sz="0" w:space="0" w:color="auto"/>
        <w:right w:val="none" w:sz="0" w:space="0" w:color="auto"/>
      </w:divBdr>
    </w:div>
    <w:div w:id="647171947">
      <w:bodyDiv w:val="1"/>
      <w:marLeft w:val="0"/>
      <w:marRight w:val="0"/>
      <w:marTop w:val="0"/>
      <w:marBottom w:val="0"/>
      <w:divBdr>
        <w:top w:val="none" w:sz="0" w:space="0" w:color="auto"/>
        <w:left w:val="none" w:sz="0" w:space="0" w:color="auto"/>
        <w:bottom w:val="none" w:sz="0" w:space="0" w:color="auto"/>
        <w:right w:val="none" w:sz="0" w:space="0" w:color="auto"/>
      </w:divBdr>
    </w:div>
    <w:div w:id="660473277">
      <w:bodyDiv w:val="1"/>
      <w:marLeft w:val="0"/>
      <w:marRight w:val="0"/>
      <w:marTop w:val="0"/>
      <w:marBottom w:val="0"/>
      <w:divBdr>
        <w:top w:val="none" w:sz="0" w:space="0" w:color="auto"/>
        <w:left w:val="none" w:sz="0" w:space="0" w:color="auto"/>
        <w:bottom w:val="none" w:sz="0" w:space="0" w:color="auto"/>
        <w:right w:val="none" w:sz="0" w:space="0" w:color="auto"/>
      </w:divBdr>
    </w:div>
    <w:div w:id="661272290">
      <w:bodyDiv w:val="1"/>
      <w:marLeft w:val="0"/>
      <w:marRight w:val="0"/>
      <w:marTop w:val="0"/>
      <w:marBottom w:val="0"/>
      <w:divBdr>
        <w:top w:val="none" w:sz="0" w:space="0" w:color="auto"/>
        <w:left w:val="none" w:sz="0" w:space="0" w:color="auto"/>
        <w:bottom w:val="none" w:sz="0" w:space="0" w:color="auto"/>
        <w:right w:val="none" w:sz="0" w:space="0" w:color="auto"/>
      </w:divBdr>
    </w:div>
    <w:div w:id="691348462">
      <w:bodyDiv w:val="1"/>
      <w:marLeft w:val="0"/>
      <w:marRight w:val="0"/>
      <w:marTop w:val="0"/>
      <w:marBottom w:val="0"/>
      <w:divBdr>
        <w:top w:val="none" w:sz="0" w:space="0" w:color="auto"/>
        <w:left w:val="none" w:sz="0" w:space="0" w:color="auto"/>
        <w:bottom w:val="none" w:sz="0" w:space="0" w:color="auto"/>
        <w:right w:val="none" w:sz="0" w:space="0" w:color="auto"/>
      </w:divBdr>
    </w:div>
    <w:div w:id="702024282">
      <w:bodyDiv w:val="1"/>
      <w:marLeft w:val="0"/>
      <w:marRight w:val="0"/>
      <w:marTop w:val="0"/>
      <w:marBottom w:val="0"/>
      <w:divBdr>
        <w:top w:val="none" w:sz="0" w:space="0" w:color="auto"/>
        <w:left w:val="none" w:sz="0" w:space="0" w:color="auto"/>
        <w:bottom w:val="none" w:sz="0" w:space="0" w:color="auto"/>
        <w:right w:val="none" w:sz="0" w:space="0" w:color="auto"/>
      </w:divBdr>
    </w:div>
    <w:div w:id="703293376">
      <w:bodyDiv w:val="1"/>
      <w:marLeft w:val="0"/>
      <w:marRight w:val="0"/>
      <w:marTop w:val="0"/>
      <w:marBottom w:val="0"/>
      <w:divBdr>
        <w:top w:val="none" w:sz="0" w:space="0" w:color="auto"/>
        <w:left w:val="none" w:sz="0" w:space="0" w:color="auto"/>
        <w:bottom w:val="none" w:sz="0" w:space="0" w:color="auto"/>
        <w:right w:val="none" w:sz="0" w:space="0" w:color="auto"/>
      </w:divBdr>
    </w:div>
    <w:div w:id="717824075">
      <w:bodyDiv w:val="1"/>
      <w:marLeft w:val="0"/>
      <w:marRight w:val="0"/>
      <w:marTop w:val="0"/>
      <w:marBottom w:val="0"/>
      <w:divBdr>
        <w:top w:val="none" w:sz="0" w:space="0" w:color="auto"/>
        <w:left w:val="none" w:sz="0" w:space="0" w:color="auto"/>
        <w:bottom w:val="none" w:sz="0" w:space="0" w:color="auto"/>
        <w:right w:val="none" w:sz="0" w:space="0" w:color="auto"/>
      </w:divBdr>
    </w:div>
    <w:div w:id="720983111">
      <w:bodyDiv w:val="1"/>
      <w:marLeft w:val="0"/>
      <w:marRight w:val="0"/>
      <w:marTop w:val="0"/>
      <w:marBottom w:val="0"/>
      <w:divBdr>
        <w:top w:val="none" w:sz="0" w:space="0" w:color="auto"/>
        <w:left w:val="none" w:sz="0" w:space="0" w:color="auto"/>
        <w:bottom w:val="none" w:sz="0" w:space="0" w:color="auto"/>
        <w:right w:val="none" w:sz="0" w:space="0" w:color="auto"/>
      </w:divBdr>
    </w:div>
    <w:div w:id="736591308">
      <w:bodyDiv w:val="1"/>
      <w:marLeft w:val="0"/>
      <w:marRight w:val="0"/>
      <w:marTop w:val="0"/>
      <w:marBottom w:val="0"/>
      <w:divBdr>
        <w:top w:val="none" w:sz="0" w:space="0" w:color="auto"/>
        <w:left w:val="none" w:sz="0" w:space="0" w:color="auto"/>
        <w:bottom w:val="none" w:sz="0" w:space="0" w:color="auto"/>
        <w:right w:val="none" w:sz="0" w:space="0" w:color="auto"/>
      </w:divBdr>
    </w:div>
    <w:div w:id="757751415">
      <w:bodyDiv w:val="1"/>
      <w:marLeft w:val="0"/>
      <w:marRight w:val="0"/>
      <w:marTop w:val="0"/>
      <w:marBottom w:val="0"/>
      <w:divBdr>
        <w:top w:val="none" w:sz="0" w:space="0" w:color="auto"/>
        <w:left w:val="none" w:sz="0" w:space="0" w:color="auto"/>
        <w:bottom w:val="none" w:sz="0" w:space="0" w:color="auto"/>
        <w:right w:val="none" w:sz="0" w:space="0" w:color="auto"/>
      </w:divBdr>
    </w:div>
    <w:div w:id="763183619">
      <w:bodyDiv w:val="1"/>
      <w:marLeft w:val="0"/>
      <w:marRight w:val="0"/>
      <w:marTop w:val="0"/>
      <w:marBottom w:val="0"/>
      <w:divBdr>
        <w:top w:val="none" w:sz="0" w:space="0" w:color="auto"/>
        <w:left w:val="none" w:sz="0" w:space="0" w:color="auto"/>
        <w:bottom w:val="none" w:sz="0" w:space="0" w:color="auto"/>
        <w:right w:val="none" w:sz="0" w:space="0" w:color="auto"/>
      </w:divBdr>
    </w:div>
    <w:div w:id="769206185">
      <w:bodyDiv w:val="1"/>
      <w:marLeft w:val="0"/>
      <w:marRight w:val="0"/>
      <w:marTop w:val="0"/>
      <w:marBottom w:val="0"/>
      <w:divBdr>
        <w:top w:val="none" w:sz="0" w:space="0" w:color="auto"/>
        <w:left w:val="none" w:sz="0" w:space="0" w:color="auto"/>
        <w:bottom w:val="none" w:sz="0" w:space="0" w:color="auto"/>
        <w:right w:val="none" w:sz="0" w:space="0" w:color="auto"/>
      </w:divBdr>
    </w:div>
    <w:div w:id="771584159">
      <w:bodyDiv w:val="1"/>
      <w:marLeft w:val="0"/>
      <w:marRight w:val="0"/>
      <w:marTop w:val="0"/>
      <w:marBottom w:val="0"/>
      <w:divBdr>
        <w:top w:val="none" w:sz="0" w:space="0" w:color="auto"/>
        <w:left w:val="none" w:sz="0" w:space="0" w:color="auto"/>
        <w:bottom w:val="none" w:sz="0" w:space="0" w:color="auto"/>
        <w:right w:val="none" w:sz="0" w:space="0" w:color="auto"/>
      </w:divBdr>
    </w:div>
    <w:div w:id="776798577">
      <w:bodyDiv w:val="1"/>
      <w:marLeft w:val="0"/>
      <w:marRight w:val="0"/>
      <w:marTop w:val="0"/>
      <w:marBottom w:val="0"/>
      <w:divBdr>
        <w:top w:val="none" w:sz="0" w:space="0" w:color="auto"/>
        <w:left w:val="none" w:sz="0" w:space="0" w:color="auto"/>
        <w:bottom w:val="none" w:sz="0" w:space="0" w:color="auto"/>
        <w:right w:val="none" w:sz="0" w:space="0" w:color="auto"/>
      </w:divBdr>
    </w:div>
    <w:div w:id="787550530">
      <w:bodyDiv w:val="1"/>
      <w:marLeft w:val="0"/>
      <w:marRight w:val="0"/>
      <w:marTop w:val="0"/>
      <w:marBottom w:val="0"/>
      <w:divBdr>
        <w:top w:val="none" w:sz="0" w:space="0" w:color="auto"/>
        <w:left w:val="none" w:sz="0" w:space="0" w:color="auto"/>
        <w:bottom w:val="none" w:sz="0" w:space="0" w:color="auto"/>
        <w:right w:val="none" w:sz="0" w:space="0" w:color="auto"/>
      </w:divBdr>
    </w:div>
    <w:div w:id="791946185">
      <w:bodyDiv w:val="1"/>
      <w:marLeft w:val="0"/>
      <w:marRight w:val="0"/>
      <w:marTop w:val="0"/>
      <w:marBottom w:val="0"/>
      <w:divBdr>
        <w:top w:val="none" w:sz="0" w:space="0" w:color="auto"/>
        <w:left w:val="none" w:sz="0" w:space="0" w:color="auto"/>
        <w:bottom w:val="none" w:sz="0" w:space="0" w:color="auto"/>
        <w:right w:val="none" w:sz="0" w:space="0" w:color="auto"/>
      </w:divBdr>
    </w:div>
    <w:div w:id="814416518">
      <w:bodyDiv w:val="1"/>
      <w:marLeft w:val="0"/>
      <w:marRight w:val="0"/>
      <w:marTop w:val="0"/>
      <w:marBottom w:val="0"/>
      <w:divBdr>
        <w:top w:val="none" w:sz="0" w:space="0" w:color="auto"/>
        <w:left w:val="none" w:sz="0" w:space="0" w:color="auto"/>
        <w:bottom w:val="none" w:sz="0" w:space="0" w:color="auto"/>
        <w:right w:val="none" w:sz="0" w:space="0" w:color="auto"/>
      </w:divBdr>
    </w:div>
    <w:div w:id="814680490">
      <w:bodyDiv w:val="1"/>
      <w:marLeft w:val="0"/>
      <w:marRight w:val="0"/>
      <w:marTop w:val="0"/>
      <w:marBottom w:val="0"/>
      <w:divBdr>
        <w:top w:val="none" w:sz="0" w:space="0" w:color="auto"/>
        <w:left w:val="none" w:sz="0" w:space="0" w:color="auto"/>
        <w:bottom w:val="none" w:sz="0" w:space="0" w:color="auto"/>
        <w:right w:val="none" w:sz="0" w:space="0" w:color="auto"/>
      </w:divBdr>
    </w:div>
    <w:div w:id="827014761">
      <w:bodyDiv w:val="1"/>
      <w:marLeft w:val="0"/>
      <w:marRight w:val="0"/>
      <w:marTop w:val="0"/>
      <w:marBottom w:val="0"/>
      <w:divBdr>
        <w:top w:val="none" w:sz="0" w:space="0" w:color="auto"/>
        <w:left w:val="none" w:sz="0" w:space="0" w:color="auto"/>
        <w:bottom w:val="none" w:sz="0" w:space="0" w:color="auto"/>
        <w:right w:val="none" w:sz="0" w:space="0" w:color="auto"/>
      </w:divBdr>
    </w:div>
    <w:div w:id="828521266">
      <w:bodyDiv w:val="1"/>
      <w:marLeft w:val="0"/>
      <w:marRight w:val="0"/>
      <w:marTop w:val="0"/>
      <w:marBottom w:val="0"/>
      <w:divBdr>
        <w:top w:val="none" w:sz="0" w:space="0" w:color="auto"/>
        <w:left w:val="none" w:sz="0" w:space="0" w:color="auto"/>
        <w:bottom w:val="none" w:sz="0" w:space="0" w:color="auto"/>
        <w:right w:val="none" w:sz="0" w:space="0" w:color="auto"/>
      </w:divBdr>
    </w:div>
    <w:div w:id="838346588">
      <w:bodyDiv w:val="1"/>
      <w:marLeft w:val="0"/>
      <w:marRight w:val="0"/>
      <w:marTop w:val="0"/>
      <w:marBottom w:val="0"/>
      <w:divBdr>
        <w:top w:val="none" w:sz="0" w:space="0" w:color="auto"/>
        <w:left w:val="none" w:sz="0" w:space="0" w:color="auto"/>
        <w:bottom w:val="none" w:sz="0" w:space="0" w:color="auto"/>
        <w:right w:val="none" w:sz="0" w:space="0" w:color="auto"/>
      </w:divBdr>
    </w:div>
    <w:div w:id="846403455">
      <w:bodyDiv w:val="1"/>
      <w:marLeft w:val="0"/>
      <w:marRight w:val="0"/>
      <w:marTop w:val="0"/>
      <w:marBottom w:val="0"/>
      <w:divBdr>
        <w:top w:val="none" w:sz="0" w:space="0" w:color="auto"/>
        <w:left w:val="none" w:sz="0" w:space="0" w:color="auto"/>
        <w:bottom w:val="none" w:sz="0" w:space="0" w:color="auto"/>
        <w:right w:val="none" w:sz="0" w:space="0" w:color="auto"/>
      </w:divBdr>
      <w:divsChild>
        <w:div w:id="1034186427">
          <w:marLeft w:val="0"/>
          <w:marRight w:val="0"/>
          <w:marTop w:val="0"/>
          <w:marBottom w:val="0"/>
          <w:divBdr>
            <w:top w:val="none" w:sz="0" w:space="0" w:color="auto"/>
            <w:left w:val="none" w:sz="0" w:space="0" w:color="auto"/>
            <w:bottom w:val="none" w:sz="0" w:space="0" w:color="auto"/>
            <w:right w:val="none" w:sz="0" w:space="0" w:color="auto"/>
          </w:divBdr>
          <w:divsChild>
            <w:div w:id="818688856">
              <w:marLeft w:val="0"/>
              <w:marRight w:val="0"/>
              <w:marTop w:val="0"/>
              <w:marBottom w:val="0"/>
              <w:divBdr>
                <w:top w:val="none" w:sz="0" w:space="0" w:color="auto"/>
                <w:left w:val="none" w:sz="0" w:space="0" w:color="auto"/>
                <w:bottom w:val="none" w:sz="0" w:space="0" w:color="auto"/>
                <w:right w:val="none" w:sz="0" w:space="0" w:color="auto"/>
              </w:divBdr>
              <w:divsChild>
                <w:div w:id="1056271576">
                  <w:marLeft w:val="0"/>
                  <w:marRight w:val="0"/>
                  <w:marTop w:val="120"/>
                  <w:marBottom w:val="0"/>
                  <w:divBdr>
                    <w:top w:val="none" w:sz="0" w:space="0" w:color="auto"/>
                    <w:left w:val="none" w:sz="0" w:space="0" w:color="auto"/>
                    <w:bottom w:val="none" w:sz="0" w:space="0" w:color="auto"/>
                    <w:right w:val="none" w:sz="0" w:space="0" w:color="auto"/>
                  </w:divBdr>
                  <w:divsChild>
                    <w:div w:id="2132048829">
                      <w:marLeft w:val="0"/>
                      <w:marRight w:val="0"/>
                      <w:marTop w:val="0"/>
                      <w:marBottom w:val="0"/>
                      <w:divBdr>
                        <w:top w:val="none" w:sz="0" w:space="0" w:color="auto"/>
                        <w:left w:val="none" w:sz="0" w:space="0" w:color="auto"/>
                        <w:bottom w:val="none" w:sz="0" w:space="0" w:color="auto"/>
                        <w:right w:val="none" w:sz="0" w:space="0" w:color="auto"/>
                      </w:divBdr>
                      <w:divsChild>
                        <w:div w:id="1785613391">
                          <w:marLeft w:val="0"/>
                          <w:marRight w:val="0"/>
                          <w:marTop w:val="0"/>
                          <w:marBottom w:val="0"/>
                          <w:divBdr>
                            <w:top w:val="none" w:sz="0" w:space="0" w:color="auto"/>
                            <w:left w:val="none" w:sz="0" w:space="0" w:color="auto"/>
                            <w:bottom w:val="none" w:sz="0" w:space="0" w:color="auto"/>
                            <w:right w:val="none" w:sz="0" w:space="0" w:color="auto"/>
                          </w:divBdr>
                          <w:divsChild>
                            <w:div w:id="94184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241259">
      <w:bodyDiv w:val="1"/>
      <w:marLeft w:val="0"/>
      <w:marRight w:val="0"/>
      <w:marTop w:val="0"/>
      <w:marBottom w:val="0"/>
      <w:divBdr>
        <w:top w:val="none" w:sz="0" w:space="0" w:color="auto"/>
        <w:left w:val="none" w:sz="0" w:space="0" w:color="auto"/>
        <w:bottom w:val="none" w:sz="0" w:space="0" w:color="auto"/>
        <w:right w:val="none" w:sz="0" w:space="0" w:color="auto"/>
      </w:divBdr>
    </w:div>
    <w:div w:id="861893768">
      <w:bodyDiv w:val="1"/>
      <w:marLeft w:val="0"/>
      <w:marRight w:val="0"/>
      <w:marTop w:val="0"/>
      <w:marBottom w:val="0"/>
      <w:divBdr>
        <w:top w:val="none" w:sz="0" w:space="0" w:color="auto"/>
        <w:left w:val="none" w:sz="0" w:space="0" w:color="auto"/>
        <w:bottom w:val="none" w:sz="0" w:space="0" w:color="auto"/>
        <w:right w:val="none" w:sz="0" w:space="0" w:color="auto"/>
      </w:divBdr>
    </w:div>
    <w:div w:id="870069459">
      <w:bodyDiv w:val="1"/>
      <w:marLeft w:val="0"/>
      <w:marRight w:val="0"/>
      <w:marTop w:val="0"/>
      <w:marBottom w:val="0"/>
      <w:divBdr>
        <w:top w:val="none" w:sz="0" w:space="0" w:color="auto"/>
        <w:left w:val="none" w:sz="0" w:space="0" w:color="auto"/>
        <w:bottom w:val="none" w:sz="0" w:space="0" w:color="auto"/>
        <w:right w:val="none" w:sz="0" w:space="0" w:color="auto"/>
      </w:divBdr>
    </w:div>
    <w:div w:id="881136333">
      <w:bodyDiv w:val="1"/>
      <w:marLeft w:val="0"/>
      <w:marRight w:val="0"/>
      <w:marTop w:val="0"/>
      <w:marBottom w:val="0"/>
      <w:divBdr>
        <w:top w:val="none" w:sz="0" w:space="0" w:color="auto"/>
        <w:left w:val="none" w:sz="0" w:space="0" w:color="auto"/>
        <w:bottom w:val="none" w:sz="0" w:space="0" w:color="auto"/>
        <w:right w:val="none" w:sz="0" w:space="0" w:color="auto"/>
      </w:divBdr>
    </w:div>
    <w:div w:id="910429412">
      <w:bodyDiv w:val="1"/>
      <w:marLeft w:val="0"/>
      <w:marRight w:val="0"/>
      <w:marTop w:val="0"/>
      <w:marBottom w:val="0"/>
      <w:divBdr>
        <w:top w:val="none" w:sz="0" w:space="0" w:color="auto"/>
        <w:left w:val="none" w:sz="0" w:space="0" w:color="auto"/>
        <w:bottom w:val="none" w:sz="0" w:space="0" w:color="auto"/>
        <w:right w:val="none" w:sz="0" w:space="0" w:color="auto"/>
      </w:divBdr>
    </w:div>
    <w:div w:id="916938197">
      <w:bodyDiv w:val="1"/>
      <w:marLeft w:val="0"/>
      <w:marRight w:val="0"/>
      <w:marTop w:val="0"/>
      <w:marBottom w:val="0"/>
      <w:divBdr>
        <w:top w:val="none" w:sz="0" w:space="0" w:color="auto"/>
        <w:left w:val="none" w:sz="0" w:space="0" w:color="auto"/>
        <w:bottom w:val="none" w:sz="0" w:space="0" w:color="auto"/>
        <w:right w:val="none" w:sz="0" w:space="0" w:color="auto"/>
      </w:divBdr>
    </w:div>
    <w:div w:id="921255572">
      <w:bodyDiv w:val="1"/>
      <w:marLeft w:val="0"/>
      <w:marRight w:val="0"/>
      <w:marTop w:val="0"/>
      <w:marBottom w:val="0"/>
      <w:divBdr>
        <w:top w:val="none" w:sz="0" w:space="0" w:color="auto"/>
        <w:left w:val="none" w:sz="0" w:space="0" w:color="auto"/>
        <w:bottom w:val="none" w:sz="0" w:space="0" w:color="auto"/>
        <w:right w:val="none" w:sz="0" w:space="0" w:color="auto"/>
      </w:divBdr>
    </w:div>
    <w:div w:id="921451361">
      <w:bodyDiv w:val="1"/>
      <w:marLeft w:val="0"/>
      <w:marRight w:val="0"/>
      <w:marTop w:val="0"/>
      <w:marBottom w:val="0"/>
      <w:divBdr>
        <w:top w:val="none" w:sz="0" w:space="0" w:color="auto"/>
        <w:left w:val="none" w:sz="0" w:space="0" w:color="auto"/>
        <w:bottom w:val="none" w:sz="0" w:space="0" w:color="auto"/>
        <w:right w:val="none" w:sz="0" w:space="0" w:color="auto"/>
      </w:divBdr>
    </w:div>
    <w:div w:id="930696200">
      <w:bodyDiv w:val="1"/>
      <w:marLeft w:val="0"/>
      <w:marRight w:val="0"/>
      <w:marTop w:val="0"/>
      <w:marBottom w:val="0"/>
      <w:divBdr>
        <w:top w:val="none" w:sz="0" w:space="0" w:color="auto"/>
        <w:left w:val="none" w:sz="0" w:space="0" w:color="auto"/>
        <w:bottom w:val="none" w:sz="0" w:space="0" w:color="auto"/>
        <w:right w:val="none" w:sz="0" w:space="0" w:color="auto"/>
      </w:divBdr>
    </w:div>
    <w:div w:id="966472469">
      <w:bodyDiv w:val="1"/>
      <w:marLeft w:val="0"/>
      <w:marRight w:val="0"/>
      <w:marTop w:val="0"/>
      <w:marBottom w:val="0"/>
      <w:divBdr>
        <w:top w:val="none" w:sz="0" w:space="0" w:color="auto"/>
        <w:left w:val="none" w:sz="0" w:space="0" w:color="auto"/>
        <w:bottom w:val="none" w:sz="0" w:space="0" w:color="auto"/>
        <w:right w:val="none" w:sz="0" w:space="0" w:color="auto"/>
      </w:divBdr>
    </w:div>
    <w:div w:id="970330065">
      <w:bodyDiv w:val="1"/>
      <w:marLeft w:val="0"/>
      <w:marRight w:val="0"/>
      <w:marTop w:val="0"/>
      <w:marBottom w:val="0"/>
      <w:divBdr>
        <w:top w:val="none" w:sz="0" w:space="0" w:color="auto"/>
        <w:left w:val="none" w:sz="0" w:space="0" w:color="auto"/>
        <w:bottom w:val="none" w:sz="0" w:space="0" w:color="auto"/>
        <w:right w:val="none" w:sz="0" w:space="0" w:color="auto"/>
      </w:divBdr>
    </w:div>
    <w:div w:id="972442193">
      <w:bodyDiv w:val="1"/>
      <w:marLeft w:val="0"/>
      <w:marRight w:val="0"/>
      <w:marTop w:val="0"/>
      <w:marBottom w:val="0"/>
      <w:divBdr>
        <w:top w:val="none" w:sz="0" w:space="0" w:color="auto"/>
        <w:left w:val="none" w:sz="0" w:space="0" w:color="auto"/>
        <w:bottom w:val="none" w:sz="0" w:space="0" w:color="auto"/>
        <w:right w:val="none" w:sz="0" w:space="0" w:color="auto"/>
      </w:divBdr>
    </w:div>
    <w:div w:id="992828561">
      <w:bodyDiv w:val="1"/>
      <w:marLeft w:val="0"/>
      <w:marRight w:val="0"/>
      <w:marTop w:val="0"/>
      <w:marBottom w:val="0"/>
      <w:divBdr>
        <w:top w:val="none" w:sz="0" w:space="0" w:color="auto"/>
        <w:left w:val="none" w:sz="0" w:space="0" w:color="auto"/>
        <w:bottom w:val="none" w:sz="0" w:space="0" w:color="auto"/>
        <w:right w:val="none" w:sz="0" w:space="0" w:color="auto"/>
      </w:divBdr>
    </w:div>
    <w:div w:id="1002975129">
      <w:bodyDiv w:val="1"/>
      <w:marLeft w:val="0"/>
      <w:marRight w:val="0"/>
      <w:marTop w:val="0"/>
      <w:marBottom w:val="0"/>
      <w:divBdr>
        <w:top w:val="none" w:sz="0" w:space="0" w:color="auto"/>
        <w:left w:val="none" w:sz="0" w:space="0" w:color="auto"/>
        <w:bottom w:val="none" w:sz="0" w:space="0" w:color="auto"/>
        <w:right w:val="none" w:sz="0" w:space="0" w:color="auto"/>
      </w:divBdr>
    </w:div>
    <w:div w:id="1005405340">
      <w:bodyDiv w:val="1"/>
      <w:marLeft w:val="0"/>
      <w:marRight w:val="0"/>
      <w:marTop w:val="0"/>
      <w:marBottom w:val="0"/>
      <w:divBdr>
        <w:top w:val="none" w:sz="0" w:space="0" w:color="auto"/>
        <w:left w:val="none" w:sz="0" w:space="0" w:color="auto"/>
        <w:bottom w:val="none" w:sz="0" w:space="0" w:color="auto"/>
        <w:right w:val="none" w:sz="0" w:space="0" w:color="auto"/>
      </w:divBdr>
    </w:div>
    <w:div w:id="1016158608">
      <w:bodyDiv w:val="1"/>
      <w:marLeft w:val="0"/>
      <w:marRight w:val="0"/>
      <w:marTop w:val="0"/>
      <w:marBottom w:val="0"/>
      <w:divBdr>
        <w:top w:val="none" w:sz="0" w:space="0" w:color="auto"/>
        <w:left w:val="none" w:sz="0" w:space="0" w:color="auto"/>
        <w:bottom w:val="none" w:sz="0" w:space="0" w:color="auto"/>
        <w:right w:val="none" w:sz="0" w:space="0" w:color="auto"/>
      </w:divBdr>
    </w:div>
    <w:div w:id="1016418569">
      <w:bodyDiv w:val="1"/>
      <w:marLeft w:val="0"/>
      <w:marRight w:val="0"/>
      <w:marTop w:val="0"/>
      <w:marBottom w:val="0"/>
      <w:divBdr>
        <w:top w:val="none" w:sz="0" w:space="0" w:color="auto"/>
        <w:left w:val="none" w:sz="0" w:space="0" w:color="auto"/>
        <w:bottom w:val="none" w:sz="0" w:space="0" w:color="auto"/>
        <w:right w:val="none" w:sz="0" w:space="0" w:color="auto"/>
      </w:divBdr>
    </w:div>
    <w:div w:id="1017587174">
      <w:bodyDiv w:val="1"/>
      <w:marLeft w:val="0"/>
      <w:marRight w:val="0"/>
      <w:marTop w:val="0"/>
      <w:marBottom w:val="0"/>
      <w:divBdr>
        <w:top w:val="none" w:sz="0" w:space="0" w:color="auto"/>
        <w:left w:val="none" w:sz="0" w:space="0" w:color="auto"/>
        <w:bottom w:val="none" w:sz="0" w:space="0" w:color="auto"/>
        <w:right w:val="none" w:sz="0" w:space="0" w:color="auto"/>
      </w:divBdr>
    </w:div>
    <w:div w:id="1029065734">
      <w:bodyDiv w:val="1"/>
      <w:marLeft w:val="0"/>
      <w:marRight w:val="0"/>
      <w:marTop w:val="0"/>
      <w:marBottom w:val="0"/>
      <w:divBdr>
        <w:top w:val="none" w:sz="0" w:space="0" w:color="auto"/>
        <w:left w:val="none" w:sz="0" w:space="0" w:color="auto"/>
        <w:bottom w:val="none" w:sz="0" w:space="0" w:color="auto"/>
        <w:right w:val="none" w:sz="0" w:space="0" w:color="auto"/>
      </w:divBdr>
    </w:div>
    <w:div w:id="1040134703">
      <w:bodyDiv w:val="1"/>
      <w:marLeft w:val="0"/>
      <w:marRight w:val="0"/>
      <w:marTop w:val="0"/>
      <w:marBottom w:val="0"/>
      <w:divBdr>
        <w:top w:val="none" w:sz="0" w:space="0" w:color="auto"/>
        <w:left w:val="none" w:sz="0" w:space="0" w:color="auto"/>
        <w:bottom w:val="none" w:sz="0" w:space="0" w:color="auto"/>
        <w:right w:val="none" w:sz="0" w:space="0" w:color="auto"/>
      </w:divBdr>
    </w:div>
    <w:div w:id="1096173272">
      <w:bodyDiv w:val="1"/>
      <w:marLeft w:val="0"/>
      <w:marRight w:val="0"/>
      <w:marTop w:val="0"/>
      <w:marBottom w:val="0"/>
      <w:divBdr>
        <w:top w:val="none" w:sz="0" w:space="0" w:color="auto"/>
        <w:left w:val="none" w:sz="0" w:space="0" w:color="auto"/>
        <w:bottom w:val="none" w:sz="0" w:space="0" w:color="auto"/>
        <w:right w:val="none" w:sz="0" w:space="0" w:color="auto"/>
      </w:divBdr>
    </w:div>
    <w:div w:id="1097795624">
      <w:bodyDiv w:val="1"/>
      <w:marLeft w:val="0"/>
      <w:marRight w:val="0"/>
      <w:marTop w:val="0"/>
      <w:marBottom w:val="0"/>
      <w:divBdr>
        <w:top w:val="none" w:sz="0" w:space="0" w:color="auto"/>
        <w:left w:val="none" w:sz="0" w:space="0" w:color="auto"/>
        <w:bottom w:val="none" w:sz="0" w:space="0" w:color="auto"/>
        <w:right w:val="none" w:sz="0" w:space="0" w:color="auto"/>
      </w:divBdr>
    </w:div>
    <w:div w:id="1100297944">
      <w:bodyDiv w:val="1"/>
      <w:marLeft w:val="0"/>
      <w:marRight w:val="0"/>
      <w:marTop w:val="0"/>
      <w:marBottom w:val="0"/>
      <w:divBdr>
        <w:top w:val="none" w:sz="0" w:space="0" w:color="auto"/>
        <w:left w:val="none" w:sz="0" w:space="0" w:color="auto"/>
        <w:bottom w:val="none" w:sz="0" w:space="0" w:color="auto"/>
        <w:right w:val="none" w:sz="0" w:space="0" w:color="auto"/>
      </w:divBdr>
    </w:div>
    <w:div w:id="1119496582">
      <w:bodyDiv w:val="1"/>
      <w:marLeft w:val="0"/>
      <w:marRight w:val="0"/>
      <w:marTop w:val="0"/>
      <w:marBottom w:val="0"/>
      <w:divBdr>
        <w:top w:val="none" w:sz="0" w:space="0" w:color="auto"/>
        <w:left w:val="none" w:sz="0" w:space="0" w:color="auto"/>
        <w:bottom w:val="none" w:sz="0" w:space="0" w:color="auto"/>
        <w:right w:val="none" w:sz="0" w:space="0" w:color="auto"/>
      </w:divBdr>
    </w:div>
    <w:div w:id="1119759875">
      <w:bodyDiv w:val="1"/>
      <w:marLeft w:val="0"/>
      <w:marRight w:val="0"/>
      <w:marTop w:val="0"/>
      <w:marBottom w:val="0"/>
      <w:divBdr>
        <w:top w:val="none" w:sz="0" w:space="0" w:color="auto"/>
        <w:left w:val="none" w:sz="0" w:space="0" w:color="auto"/>
        <w:bottom w:val="none" w:sz="0" w:space="0" w:color="auto"/>
        <w:right w:val="none" w:sz="0" w:space="0" w:color="auto"/>
      </w:divBdr>
    </w:div>
    <w:div w:id="1127896898">
      <w:bodyDiv w:val="1"/>
      <w:marLeft w:val="0"/>
      <w:marRight w:val="0"/>
      <w:marTop w:val="0"/>
      <w:marBottom w:val="0"/>
      <w:divBdr>
        <w:top w:val="none" w:sz="0" w:space="0" w:color="auto"/>
        <w:left w:val="none" w:sz="0" w:space="0" w:color="auto"/>
        <w:bottom w:val="none" w:sz="0" w:space="0" w:color="auto"/>
        <w:right w:val="none" w:sz="0" w:space="0" w:color="auto"/>
      </w:divBdr>
    </w:div>
    <w:div w:id="1128930749">
      <w:bodyDiv w:val="1"/>
      <w:marLeft w:val="0"/>
      <w:marRight w:val="0"/>
      <w:marTop w:val="0"/>
      <w:marBottom w:val="0"/>
      <w:divBdr>
        <w:top w:val="none" w:sz="0" w:space="0" w:color="auto"/>
        <w:left w:val="none" w:sz="0" w:space="0" w:color="auto"/>
        <w:bottom w:val="none" w:sz="0" w:space="0" w:color="auto"/>
        <w:right w:val="none" w:sz="0" w:space="0" w:color="auto"/>
      </w:divBdr>
    </w:div>
    <w:div w:id="1138911626">
      <w:bodyDiv w:val="1"/>
      <w:marLeft w:val="0"/>
      <w:marRight w:val="0"/>
      <w:marTop w:val="0"/>
      <w:marBottom w:val="0"/>
      <w:divBdr>
        <w:top w:val="none" w:sz="0" w:space="0" w:color="auto"/>
        <w:left w:val="none" w:sz="0" w:space="0" w:color="auto"/>
        <w:bottom w:val="none" w:sz="0" w:space="0" w:color="auto"/>
        <w:right w:val="none" w:sz="0" w:space="0" w:color="auto"/>
      </w:divBdr>
    </w:div>
    <w:div w:id="1148401565">
      <w:bodyDiv w:val="1"/>
      <w:marLeft w:val="0"/>
      <w:marRight w:val="0"/>
      <w:marTop w:val="0"/>
      <w:marBottom w:val="0"/>
      <w:divBdr>
        <w:top w:val="none" w:sz="0" w:space="0" w:color="auto"/>
        <w:left w:val="none" w:sz="0" w:space="0" w:color="auto"/>
        <w:bottom w:val="none" w:sz="0" w:space="0" w:color="auto"/>
        <w:right w:val="none" w:sz="0" w:space="0" w:color="auto"/>
      </w:divBdr>
    </w:div>
    <w:div w:id="1158227756">
      <w:bodyDiv w:val="1"/>
      <w:marLeft w:val="0"/>
      <w:marRight w:val="0"/>
      <w:marTop w:val="0"/>
      <w:marBottom w:val="0"/>
      <w:divBdr>
        <w:top w:val="none" w:sz="0" w:space="0" w:color="auto"/>
        <w:left w:val="none" w:sz="0" w:space="0" w:color="auto"/>
        <w:bottom w:val="none" w:sz="0" w:space="0" w:color="auto"/>
        <w:right w:val="none" w:sz="0" w:space="0" w:color="auto"/>
      </w:divBdr>
    </w:div>
    <w:div w:id="1162770414">
      <w:bodyDiv w:val="1"/>
      <w:marLeft w:val="0"/>
      <w:marRight w:val="0"/>
      <w:marTop w:val="0"/>
      <w:marBottom w:val="0"/>
      <w:divBdr>
        <w:top w:val="none" w:sz="0" w:space="0" w:color="auto"/>
        <w:left w:val="none" w:sz="0" w:space="0" w:color="auto"/>
        <w:bottom w:val="none" w:sz="0" w:space="0" w:color="auto"/>
        <w:right w:val="none" w:sz="0" w:space="0" w:color="auto"/>
      </w:divBdr>
    </w:div>
    <w:div w:id="1188444999">
      <w:bodyDiv w:val="1"/>
      <w:marLeft w:val="0"/>
      <w:marRight w:val="0"/>
      <w:marTop w:val="0"/>
      <w:marBottom w:val="0"/>
      <w:divBdr>
        <w:top w:val="none" w:sz="0" w:space="0" w:color="auto"/>
        <w:left w:val="none" w:sz="0" w:space="0" w:color="auto"/>
        <w:bottom w:val="none" w:sz="0" w:space="0" w:color="auto"/>
        <w:right w:val="none" w:sz="0" w:space="0" w:color="auto"/>
      </w:divBdr>
    </w:div>
    <w:div w:id="1189101917">
      <w:bodyDiv w:val="1"/>
      <w:marLeft w:val="0"/>
      <w:marRight w:val="0"/>
      <w:marTop w:val="0"/>
      <w:marBottom w:val="0"/>
      <w:divBdr>
        <w:top w:val="none" w:sz="0" w:space="0" w:color="auto"/>
        <w:left w:val="none" w:sz="0" w:space="0" w:color="auto"/>
        <w:bottom w:val="none" w:sz="0" w:space="0" w:color="auto"/>
        <w:right w:val="none" w:sz="0" w:space="0" w:color="auto"/>
      </w:divBdr>
    </w:div>
    <w:div w:id="1209606266">
      <w:bodyDiv w:val="1"/>
      <w:marLeft w:val="0"/>
      <w:marRight w:val="0"/>
      <w:marTop w:val="0"/>
      <w:marBottom w:val="0"/>
      <w:divBdr>
        <w:top w:val="none" w:sz="0" w:space="0" w:color="auto"/>
        <w:left w:val="none" w:sz="0" w:space="0" w:color="auto"/>
        <w:bottom w:val="none" w:sz="0" w:space="0" w:color="auto"/>
        <w:right w:val="none" w:sz="0" w:space="0" w:color="auto"/>
      </w:divBdr>
    </w:div>
    <w:div w:id="1213493339">
      <w:bodyDiv w:val="1"/>
      <w:marLeft w:val="0"/>
      <w:marRight w:val="0"/>
      <w:marTop w:val="0"/>
      <w:marBottom w:val="0"/>
      <w:divBdr>
        <w:top w:val="none" w:sz="0" w:space="0" w:color="auto"/>
        <w:left w:val="none" w:sz="0" w:space="0" w:color="auto"/>
        <w:bottom w:val="none" w:sz="0" w:space="0" w:color="auto"/>
        <w:right w:val="none" w:sz="0" w:space="0" w:color="auto"/>
      </w:divBdr>
    </w:div>
    <w:div w:id="1214806729">
      <w:bodyDiv w:val="1"/>
      <w:marLeft w:val="0"/>
      <w:marRight w:val="0"/>
      <w:marTop w:val="0"/>
      <w:marBottom w:val="0"/>
      <w:divBdr>
        <w:top w:val="none" w:sz="0" w:space="0" w:color="auto"/>
        <w:left w:val="none" w:sz="0" w:space="0" w:color="auto"/>
        <w:bottom w:val="none" w:sz="0" w:space="0" w:color="auto"/>
        <w:right w:val="none" w:sz="0" w:space="0" w:color="auto"/>
      </w:divBdr>
    </w:div>
    <w:div w:id="1215235946">
      <w:bodyDiv w:val="1"/>
      <w:marLeft w:val="0"/>
      <w:marRight w:val="0"/>
      <w:marTop w:val="0"/>
      <w:marBottom w:val="0"/>
      <w:divBdr>
        <w:top w:val="none" w:sz="0" w:space="0" w:color="auto"/>
        <w:left w:val="none" w:sz="0" w:space="0" w:color="auto"/>
        <w:bottom w:val="none" w:sz="0" w:space="0" w:color="auto"/>
        <w:right w:val="none" w:sz="0" w:space="0" w:color="auto"/>
      </w:divBdr>
    </w:div>
    <w:div w:id="1229029228">
      <w:bodyDiv w:val="1"/>
      <w:marLeft w:val="0"/>
      <w:marRight w:val="0"/>
      <w:marTop w:val="0"/>
      <w:marBottom w:val="0"/>
      <w:divBdr>
        <w:top w:val="none" w:sz="0" w:space="0" w:color="auto"/>
        <w:left w:val="none" w:sz="0" w:space="0" w:color="auto"/>
        <w:bottom w:val="none" w:sz="0" w:space="0" w:color="auto"/>
        <w:right w:val="none" w:sz="0" w:space="0" w:color="auto"/>
      </w:divBdr>
    </w:div>
    <w:div w:id="1231843243">
      <w:bodyDiv w:val="1"/>
      <w:marLeft w:val="0"/>
      <w:marRight w:val="0"/>
      <w:marTop w:val="0"/>
      <w:marBottom w:val="0"/>
      <w:divBdr>
        <w:top w:val="none" w:sz="0" w:space="0" w:color="auto"/>
        <w:left w:val="none" w:sz="0" w:space="0" w:color="auto"/>
        <w:bottom w:val="none" w:sz="0" w:space="0" w:color="auto"/>
        <w:right w:val="none" w:sz="0" w:space="0" w:color="auto"/>
      </w:divBdr>
    </w:div>
    <w:div w:id="1237201312">
      <w:bodyDiv w:val="1"/>
      <w:marLeft w:val="0"/>
      <w:marRight w:val="0"/>
      <w:marTop w:val="0"/>
      <w:marBottom w:val="0"/>
      <w:divBdr>
        <w:top w:val="none" w:sz="0" w:space="0" w:color="auto"/>
        <w:left w:val="none" w:sz="0" w:space="0" w:color="auto"/>
        <w:bottom w:val="none" w:sz="0" w:space="0" w:color="auto"/>
        <w:right w:val="none" w:sz="0" w:space="0" w:color="auto"/>
      </w:divBdr>
    </w:div>
    <w:div w:id="1251548174">
      <w:bodyDiv w:val="1"/>
      <w:marLeft w:val="0"/>
      <w:marRight w:val="0"/>
      <w:marTop w:val="0"/>
      <w:marBottom w:val="0"/>
      <w:divBdr>
        <w:top w:val="none" w:sz="0" w:space="0" w:color="auto"/>
        <w:left w:val="none" w:sz="0" w:space="0" w:color="auto"/>
        <w:bottom w:val="none" w:sz="0" w:space="0" w:color="auto"/>
        <w:right w:val="none" w:sz="0" w:space="0" w:color="auto"/>
      </w:divBdr>
    </w:div>
    <w:div w:id="1256741885">
      <w:bodyDiv w:val="1"/>
      <w:marLeft w:val="0"/>
      <w:marRight w:val="0"/>
      <w:marTop w:val="0"/>
      <w:marBottom w:val="0"/>
      <w:divBdr>
        <w:top w:val="none" w:sz="0" w:space="0" w:color="auto"/>
        <w:left w:val="none" w:sz="0" w:space="0" w:color="auto"/>
        <w:bottom w:val="none" w:sz="0" w:space="0" w:color="auto"/>
        <w:right w:val="none" w:sz="0" w:space="0" w:color="auto"/>
      </w:divBdr>
    </w:div>
    <w:div w:id="1284463509">
      <w:bodyDiv w:val="1"/>
      <w:marLeft w:val="0"/>
      <w:marRight w:val="0"/>
      <w:marTop w:val="0"/>
      <w:marBottom w:val="0"/>
      <w:divBdr>
        <w:top w:val="none" w:sz="0" w:space="0" w:color="auto"/>
        <w:left w:val="none" w:sz="0" w:space="0" w:color="auto"/>
        <w:bottom w:val="none" w:sz="0" w:space="0" w:color="auto"/>
        <w:right w:val="none" w:sz="0" w:space="0" w:color="auto"/>
      </w:divBdr>
    </w:div>
    <w:div w:id="1366246555">
      <w:bodyDiv w:val="1"/>
      <w:marLeft w:val="0"/>
      <w:marRight w:val="0"/>
      <w:marTop w:val="0"/>
      <w:marBottom w:val="0"/>
      <w:divBdr>
        <w:top w:val="none" w:sz="0" w:space="0" w:color="auto"/>
        <w:left w:val="none" w:sz="0" w:space="0" w:color="auto"/>
        <w:bottom w:val="none" w:sz="0" w:space="0" w:color="auto"/>
        <w:right w:val="none" w:sz="0" w:space="0" w:color="auto"/>
      </w:divBdr>
    </w:div>
    <w:div w:id="1368720735">
      <w:bodyDiv w:val="1"/>
      <w:marLeft w:val="0"/>
      <w:marRight w:val="0"/>
      <w:marTop w:val="0"/>
      <w:marBottom w:val="0"/>
      <w:divBdr>
        <w:top w:val="none" w:sz="0" w:space="0" w:color="auto"/>
        <w:left w:val="none" w:sz="0" w:space="0" w:color="auto"/>
        <w:bottom w:val="none" w:sz="0" w:space="0" w:color="auto"/>
        <w:right w:val="none" w:sz="0" w:space="0" w:color="auto"/>
      </w:divBdr>
    </w:div>
    <w:div w:id="1398700567">
      <w:bodyDiv w:val="1"/>
      <w:marLeft w:val="0"/>
      <w:marRight w:val="0"/>
      <w:marTop w:val="0"/>
      <w:marBottom w:val="0"/>
      <w:divBdr>
        <w:top w:val="none" w:sz="0" w:space="0" w:color="auto"/>
        <w:left w:val="none" w:sz="0" w:space="0" w:color="auto"/>
        <w:bottom w:val="none" w:sz="0" w:space="0" w:color="auto"/>
        <w:right w:val="none" w:sz="0" w:space="0" w:color="auto"/>
      </w:divBdr>
    </w:div>
    <w:div w:id="1413896460">
      <w:bodyDiv w:val="1"/>
      <w:marLeft w:val="0"/>
      <w:marRight w:val="0"/>
      <w:marTop w:val="0"/>
      <w:marBottom w:val="0"/>
      <w:divBdr>
        <w:top w:val="none" w:sz="0" w:space="0" w:color="auto"/>
        <w:left w:val="none" w:sz="0" w:space="0" w:color="auto"/>
        <w:bottom w:val="none" w:sz="0" w:space="0" w:color="auto"/>
        <w:right w:val="none" w:sz="0" w:space="0" w:color="auto"/>
      </w:divBdr>
    </w:div>
    <w:div w:id="1419450543">
      <w:bodyDiv w:val="1"/>
      <w:marLeft w:val="0"/>
      <w:marRight w:val="0"/>
      <w:marTop w:val="0"/>
      <w:marBottom w:val="0"/>
      <w:divBdr>
        <w:top w:val="none" w:sz="0" w:space="0" w:color="auto"/>
        <w:left w:val="none" w:sz="0" w:space="0" w:color="auto"/>
        <w:bottom w:val="none" w:sz="0" w:space="0" w:color="auto"/>
        <w:right w:val="none" w:sz="0" w:space="0" w:color="auto"/>
      </w:divBdr>
    </w:div>
    <w:div w:id="1419594945">
      <w:bodyDiv w:val="1"/>
      <w:marLeft w:val="0"/>
      <w:marRight w:val="0"/>
      <w:marTop w:val="0"/>
      <w:marBottom w:val="0"/>
      <w:divBdr>
        <w:top w:val="none" w:sz="0" w:space="0" w:color="auto"/>
        <w:left w:val="none" w:sz="0" w:space="0" w:color="auto"/>
        <w:bottom w:val="none" w:sz="0" w:space="0" w:color="auto"/>
        <w:right w:val="none" w:sz="0" w:space="0" w:color="auto"/>
      </w:divBdr>
    </w:div>
    <w:div w:id="1421489283">
      <w:bodyDiv w:val="1"/>
      <w:marLeft w:val="0"/>
      <w:marRight w:val="0"/>
      <w:marTop w:val="0"/>
      <w:marBottom w:val="0"/>
      <w:divBdr>
        <w:top w:val="none" w:sz="0" w:space="0" w:color="auto"/>
        <w:left w:val="none" w:sz="0" w:space="0" w:color="auto"/>
        <w:bottom w:val="none" w:sz="0" w:space="0" w:color="auto"/>
        <w:right w:val="none" w:sz="0" w:space="0" w:color="auto"/>
      </w:divBdr>
    </w:div>
    <w:div w:id="1421681075">
      <w:bodyDiv w:val="1"/>
      <w:marLeft w:val="0"/>
      <w:marRight w:val="0"/>
      <w:marTop w:val="0"/>
      <w:marBottom w:val="0"/>
      <w:divBdr>
        <w:top w:val="none" w:sz="0" w:space="0" w:color="auto"/>
        <w:left w:val="none" w:sz="0" w:space="0" w:color="auto"/>
        <w:bottom w:val="none" w:sz="0" w:space="0" w:color="auto"/>
        <w:right w:val="none" w:sz="0" w:space="0" w:color="auto"/>
      </w:divBdr>
    </w:div>
    <w:div w:id="1434059193">
      <w:bodyDiv w:val="1"/>
      <w:marLeft w:val="0"/>
      <w:marRight w:val="0"/>
      <w:marTop w:val="0"/>
      <w:marBottom w:val="0"/>
      <w:divBdr>
        <w:top w:val="none" w:sz="0" w:space="0" w:color="auto"/>
        <w:left w:val="none" w:sz="0" w:space="0" w:color="auto"/>
        <w:bottom w:val="none" w:sz="0" w:space="0" w:color="auto"/>
        <w:right w:val="none" w:sz="0" w:space="0" w:color="auto"/>
      </w:divBdr>
    </w:div>
    <w:div w:id="1434521541">
      <w:bodyDiv w:val="1"/>
      <w:marLeft w:val="0"/>
      <w:marRight w:val="0"/>
      <w:marTop w:val="0"/>
      <w:marBottom w:val="0"/>
      <w:divBdr>
        <w:top w:val="none" w:sz="0" w:space="0" w:color="auto"/>
        <w:left w:val="none" w:sz="0" w:space="0" w:color="auto"/>
        <w:bottom w:val="none" w:sz="0" w:space="0" w:color="auto"/>
        <w:right w:val="none" w:sz="0" w:space="0" w:color="auto"/>
      </w:divBdr>
    </w:div>
    <w:div w:id="1441487899">
      <w:bodyDiv w:val="1"/>
      <w:marLeft w:val="0"/>
      <w:marRight w:val="0"/>
      <w:marTop w:val="0"/>
      <w:marBottom w:val="0"/>
      <w:divBdr>
        <w:top w:val="none" w:sz="0" w:space="0" w:color="auto"/>
        <w:left w:val="none" w:sz="0" w:space="0" w:color="auto"/>
        <w:bottom w:val="none" w:sz="0" w:space="0" w:color="auto"/>
        <w:right w:val="none" w:sz="0" w:space="0" w:color="auto"/>
      </w:divBdr>
    </w:div>
    <w:div w:id="1478645826">
      <w:bodyDiv w:val="1"/>
      <w:marLeft w:val="0"/>
      <w:marRight w:val="0"/>
      <w:marTop w:val="0"/>
      <w:marBottom w:val="0"/>
      <w:divBdr>
        <w:top w:val="none" w:sz="0" w:space="0" w:color="auto"/>
        <w:left w:val="none" w:sz="0" w:space="0" w:color="auto"/>
        <w:bottom w:val="none" w:sz="0" w:space="0" w:color="auto"/>
        <w:right w:val="none" w:sz="0" w:space="0" w:color="auto"/>
      </w:divBdr>
    </w:div>
    <w:div w:id="1509714406">
      <w:bodyDiv w:val="1"/>
      <w:marLeft w:val="0"/>
      <w:marRight w:val="0"/>
      <w:marTop w:val="0"/>
      <w:marBottom w:val="0"/>
      <w:divBdr>
        <w:top w:val="none" w:sz="0" w:space="0" w:color="auto"/>
        <w:left w:val="none" w:sz="0" w:space="0" w:color="auto"/>
        <w:bottom w:val="none" w:sz="0" w:space="0" w:color="auto"/>
        <w:right w:val="none" w:sz="0" w:space="0" w:color="auto"/>
      </w:divBdr>
    </w:div>
    <w:div w:id="1519150721">
      <w:bodyDiv w:val="1"/>
      <w:marLeft w:val="0"/>
      <w:marRight w:val="0"/>
      <w:marTop w:val="0"/>
      <w:marBottom w:val="0"/>
      <w:divBdr>
        <w:top w:val="none" w:sz="0" w:space="0" w:color="auto"/>
        <w:left w:val="none" w:sz="0" w:space="0" w:color="auto"/>
        <w:bottom w:val="none" w:sz="0" w:space="0" w:color="auto"/>
        <w:right w:val="none" w:sz="0" w:space="0" w:color="auto"/>
      </w:divBdr>
    </w:div>
    <w:div w:id="1523011068">
      <w:bodyDiv w:val="1"/>
      <w:marLeft w:val="0"/>
      <w:marRight w:val="0"/>
      <w:marTop w:val="0"/>
      <w:marBottom w:val="0"/>
      <w:divBdr>
        <w:top w:val="none" w:sz="0" w:space="0" w:color="auto"/>
        <w:left w:val="none" w:sz="0" w:space="0" w:color="auto"/>
        <w:bottom w:val="none" w:sz="0" w:space="0" w:color="auto"/>
        <w:right w:val="none" w:sz="0" w:space="0" w:color="auto"/>
      </w:divBdr>
    </w:div>
    <w:div w:id="1523275292">
      <w:bodyDiv w:val="1"/>
      <w:marLeft w:val="0"/>
      <w:marRight w:val="0"/>
      <w:marTop w:val="0"/>
      <w:marBottom w:val="0"/>
      <w:divBdr>
        <w:top w:val="none" w:sz="0" w:space="0" w:color="auto"/>
        <w:left w:val="none" w:sz="0" w:space="0" w:color="auto"/>
        <w:bottom w:val="none" w:sz="0" w:space="0" w:color="auto"/>
        <w:right w:val="none" w:sz="0" w:space="0" w:color="auto"/>
      </w:divBdr>
    </w:div>
    <w:div w:id="1524712876">
      <w:bodyDiv w:val="1"/>
      <w:marLeft w:val="0"/>
      <w:marRight w:val="0"/>
      <w:marTop w:val="0"/>
      <w:marBottom w:val="0"/>
      <w:divBdr>
        <w:top w:val="none" w:sz="0" w:space="0" w:color="auto"/>
        <w:left w:val="none" w:sz="0" w:space="0" w:color="auto"/>
        <w:bottom w:val="none" w:sz="0" w:space="0" w:color="auto"/>
        <w:right w:val="none" w:sz="0" w:space="0" w:color="auto"/>
      </w:divBdr>
    </w:div>
    <w:div w:id="1529375133">
      <w:bodyDiv w:val="1"/>
      <w:marLeft w:val="0"/>
      <w:marRight w:val="0"/>
      <w:marTop w:val="0"/>
      <w:marBottom w:val="0"/>
      <w:divBdr>
        <w:top w:val="none" w:sz="0" w:space="0" w:color="auto"/>
        <w:left w:val="none" w:sz="0" w:space="0" w:color="auto"/>
        <w:bottom w:val="none" w:sz="0" w:space="0" w:color="auto"/>
        <w:right w:val="none" w:sz="0" w:space="0" w:color="auto"/>
      </w:divBdr>
    </w:div>
    <w:div w:id="1530340995">
      <w:bodyDiv w:val="1"/>
      <w:marLeft w:val="0"/>
      <w:marRight w:val="0"/>
      <w:marTop w:val="0"/>
      <w:marBottom w:val="0"/>
      <w:divBdr>
        <w:top w:val="none" w:sz="0" w:space="0" w:color="auto"/>
        <w:left w:val="none" w:sz="0" w:space="0" w:color="auto"/>
        <w:bottom w:val="none" w:sz="0" w:space="0" w:color="auto"/>
        <w:right w:val="none" w:sz="0" w:space="0" w:color="auto"/>
      </w:divBdr>
    </w:div>
    <w:div w:id="1536696267">
      <w:bodyDiv w:val="1"/>
      <w:marLeft w:val="0"/>
      <w:marRight w:val="0"/>
      <w:marTop w:val="0"/>
      <w:marBottom w:val="0"/>
      <w:divBdr>
        <w:top w:val="none" w:sz="0" w:space="0" w:color="auto"/>
        <w:left w:val="none" w:sz="0" w:space="0" w:color="auto"/>
        <w:bottom w:val="none" w:sz="0" w:space="0" w:color="auto"/>
        <w:right w:val="none" w:sz="0" w:space="0" w:color="auto"/>
      </w:divBdr>
    </w:div>
    <w:div w:id="1539200883">
      <w:bodyDiv w:val="1"/>
      <w:marLeft w:val="0"/>
      <w:marRight w:val="0"/>
      <w:marTop w:val="0"/>
      <w:marBottom w:val="0"/>
      <w:divBdr>
        <w:top w:val="none" w:sz="0" w:space="0" w:color="auto"/>
        <w:left w:val="none" w:sz="0" w:space="0" w:color="auto"/>
        <w:bottom w:val="none" w:sz="0" w:space="0" w:color="auto"/>
        <w:right w:val="none" w:sz="0" w:space="0" w:color="auto"/>
      </w:divBdr>
    </w:div>
    <w:div w:id="1544556178">
      <w:bodyDiv w:val="1"/>
      <w:marLeft w:val="0"/>
      <w:marRight w:val="0"/>
      <w:marTop w:val="0"/>
      <w:marBottom w:val="0"/>
      <w:divBdr>
        <w:top w:val="none" w:sz="0" w:space="0" w:color="auto"/>
        <w:left w:val="none" w:sz="0" w:space="0" w:color="auto"/>
        <w:bottom w:val="none" w:sz="0" w:space="0" w:color="auto"/>
        <w:right w:val="none" w:sz="0" w:space="0" w:color="auto"/>
      </w:divBdr>
    </w:div>
    <w:div w:id="1576935157">
      <w:bodyDiv w:val="1"/>
      <w:marLeft w:val="0"/>
      <w:marRight w:val="0"/>
      <w:marTop w:val="0"/>
      <w:marBottom w:val="0"/>
      <w:divBdr>
        <w:top w:val="none" w:sz="0" w:space="0" w:color="auto"/>
        <w:left w:val="none" w:sz="0" w:space="0" w:color="auto"/>
        <w:bottom w:val="none" w:sz="0" w:space="0" w:color="auto"/>
        <w:right w:val="none" w:sz="0" w:space="0" w:color="auto"/>
      </w:divBdr>
    </w:div>
    <w:div w:id="1586498326">
      <w:bodyDiv w:val="1"/>
      <w:marLeft w:val="0"/>
      <w:marRight w:val="0"/>
      <w:marTop w:val="0"/>
      <w:marBottom w:val="0"/>
      <w:divBdr>
        <w:top w:val="none" w:sz="0" w:space="0" w:color="auto"/>
        <w:left w:val="none" w:sz="0" w:space="0" w:color="auto"/>
        <w:bottom w:val="none" w:sz="0" w:space="0" w:color="auto"/>
        <w:right w:val="none" w:sz="0" w:space="0" w:color="auto"/>
      </w:divBdr>
    </w:div>
    <w:div w:id="1614241130">
      <w:bodyDiv w:val="1"/>
      <w:marLeft w:val="0"/>
      <w:marRight w:val="0"/>
      <w:marTop w:val="0"/>
      <w:marBottom w:val="0"/>
      <w:divBdr>
        <w:top w:val="none" w:sz="0" w:space="0" w:color="auto"/>
        <w:left w:val="none" w:sz="0" w:space="0" w:color="auto"/>
        <w:bottom w:val="none" w:sz="0" w:space="0" w:color="auto"/>
        <w:right w:val="none" w:sz="0" w:space="0" w:color="auto"/>
      </w:divBdr>
    </w:div>
    <w:div w:id="1637370271">
      <w:bodyDiv w:val="1"/>
      <w:marLeft w:val="0"/>
      <w:marRight w:val="0"/>
      <w:marTop w:val="0"/>
      <w:marBottom w:val="0"/>
      <w:divBdr>
        <w:top w:val="none" w:sz="0" w:space="0" w:color="auto"/>
        <w:left w:val="none" w:sz="0" w:space="0" w:color="auto"/>
        <w:bottom w:val="none" w:sz="0" w:space="0" w:color="auto"/>
        <w:right w:val="none" w:sz="0" w:space="0" w:color="auto"/>
      </w:divBdr>
    </w:div>
    <w:div w:id="1647932058">
      <w:bodyDiv w:val="1"/>
      <w:marLeft w:val="0"/>
      <w:marRight w:val="0"/>
      <w:marTop w:val="0"/>
      <w:marBottom w:val="0"/>
      <w:divBdr>
        <w:top w:val="none" w:sz="0" w:space="0" w:color="auto"/>
        <w:left w:val="none" w:sz="0" w:space="0" w:color="auto"/>
        <w:bottom w:val="none" w:sz="0" w:space="0" w:color="auto"/>
        <w:right w:val="none" w:sz="0" w:space="0" w:color="auto"/>
      </w:divBdr>
    </w:div>
    <w:div w:id="1650134367">
      <w:bodyDiv w:val="1"/>
      <w:marLeft w:val="0"/>
      <w:marRight w:val="0"/>
      <w:marTop w:val="0"/>
      <w:marBottom w:val="0"/>
      <w:divBdr>
        <w:top w:val="none" w:sz="0" w:space="0" w:color="auto"/>
        <w:left w:val="none" w:sz="0" w:space="0" w:color="auto"/>
        <w:bottom w:val="none" w:sz="0" w:space="0" w:color="auto"/>
        <w:right w:val="none" w:sz="0" w:space="0" w:color="auto"/>
      </w:divBdr>
    </w:div>
    <w:div w:id="1658454512">
      <w:bodyDiv w:val="1"/>
      <w:marLeft w:val="0"/>
      <w:marRight w:val="0"/>
      <w:marTop w:val="0"/>
      <w:marBottom w:val="0"/>
      <w:divBdr>
        <w:top w:val="none" w:sz="0" w:space="0" w:color="auto"/>
        <w:left w:val="none" w:sz="0" w:space="0" w:color="auto"/>
        <w:bottom w:val="none" w:sz="0" w:space="0" w:color="auto"/>
        <w:right w:val="none" w:sz="0" w:space="0" w:color="auto"/>
      </w:divBdr>
    </w:div>
    <w:div w:id="1664816818">
      <w:bodyDiv w:val="1"/>
      <w:marLeft w:val="0"/>
      <w:marRight w:val="0"/>
      <w:marTop w:val="0"/>
      <w:marBottom w:val="0"/>
      <w:divBdr>
        <w:top w:val="none" w:sz="0" w:space="0" w:color="auto"/>
        <w:left w:val="none" w:sz="0" w:space="0" w:color="auto"/>
        <w:bottom w:val="none" w:sz="0" w:space="0" w:color="auto"/>
        <w:right w:val="none" w:sz="0" w:space="0" w:color="auto"/>
      </w:divBdr>
    </w:div>
    <w:div w:id="1674336643">
      <w:bodyDiv w:val="1"/>
      <w:marLeft w:val="0"/>
      <w:marRight w:val="0"/>
      <w:marTop w:val="0"/>
      <w:marBottom w:val="0"/>
      <w:divBdr>
        <w:top w:val="none" w:sz="0" w:space="0" w:color="auto"/>
        <w:left w:val="none" w:sz="0" w:space="0" w:color="auto"/>
        <w:bottom w:val="none" w:sz="0" w:space="0" w:color="auto"/>
        <w:right w:val="none" w:sz="0" w:space="0" w:color="auto"/>
      </w:divBdr>
    </w:div>
    <w:div w:id="1687753812">
      <w:bodyDiv w:val="1"/>
      <w:marLeft w:val="0"/>
      <w:marRight w:val="0"/>
      <w:marTop w:val="0"/>
      <w:marBottom w:val="0"/>
      <w:divBdr>
        <w:top w:val="none" w:sz="0" w:space="0" w:color="auto"/>
        <w:left w:val="none" w:sz="0" w:space="0" w:color="auto"/>
        <w:bottom w:val="none" w:sz="0" w:space="0" w:color="auto"/>
        <w:right w:val="none" w:sz="0" w:space="0" w:color="auto"/>
      </w:divBdr>
    </w:div>
    <w:div w:id="1688172258">
      <w:bodyDiv w:val="1"/>
      <w:marLeft w:val="0"/>
      <w:marRight w:val="0"/>
      <w:marTop w:val="0"/>
      <w:marBottom w:val="0"/>
      <w:divBdr>
        <w:top w:val="none" w:sz="0" w:space="0" w:color="auto"/>
        <w:left w:val="none" w:sz="0" w:space="0" w:color="auto"/>
        <w:bottom w:val="none" w:sz="0" w:space="0" w:color="auto"/>
        <w:right w:val="none" w:sz="0" w:space="0" w:color="auto"/>
      </w:divBdr>
    </w:div>
    <w:div w:id="1693727909">
      <w:bodyDiv w:val="1"/>
      <w:marLeft w:val="0"/>
      <w:marRight w:val="0"/>
      <w:marTop w:val="0"/>
      <w:marBottom w:val="0"/>
      <w:divBdr>
        <w:top w:val="none" w:sz="0" w:space="0" w:color="auto"/>
        <w:left w:val="none" w:sz="0" w:space="0" w:color="auto"/>
        <w:bottom w:val="none" w:sz="0" w:space="0" w:color="auto"/>
        <w:right w:val="none" w:sz="0" w:space="0" w:color="auto"/>
      </w:divBdr>
    </w:div>
    <w:div w:id="1706363735">
      <w:bodyDiv w:val="1"/>
      <w:marLeft w:val="0"/>
      <w:marRight w:val="0"/>
      <w:marTop w:val="0"/>
      <w:marBottom w:val="0"/>
      <w:divBdr>
        <w:top w:val="none" w:sz="0" w:space="0" w:color="auto"/>
        <w:left w:val="none" w:sz="0" w:space="0" w:color="auto"/>
        <w:bottom w:val="none" w:sz="0" w:space="0" w:color="auto"/>
        <w:right w:val="none" w:sz="0" w:space="0" w:color="auto"/>
      </w:divBdr>
    </w:div>
    <w:div w:id="1718965403">
      <w:bodyDiv w:val="1"/>
      <w:marLeft w:val="0"/>
      <w:marRight w:val="0"/>
      <w:marTop w:val="0"/>
      <w:marBottom w:val="0"/>
      <w:divBdr>
        <w:top w:val="none" w:sz="0" w:space="0" w:color="auto"/>
        <w:left w:val="none" w:sz="0" w:space="0" w:color="auto"/>
        <w:bottom w:val="none" w:sz="0" w:space="0" w:color="auto"/>
        <w:right w:val="none" w:sz="0" w:space="0" w:color="auto"/>
      </w:divBdr>
    </w:div>
    <w:div w:id="1721585768">
      <w:bodyDiv w:val="1"/>
      <w:marLeft w:val="0"/>
      <w:marRight w:val="0"/>
      <w:marTop w:val="0"/>
      <w:marBottom w:val="0"/>
      <w:divBdr>
        <w:top w:val="none" w:sz="0" w:space="0" w:color="auto"/>
        <w:left w:val="none" w:sz="0" w:space="0" w:color="auto"/>
        <w:bottom w:val="none" w:sz="0" w:space="0" w:color="auto"/>
        <w:right w:val="none" w:sz="0" w:space="0" w:color="auto"/>
      </w:divBdr>
    </w:div>
    <w:div w:id="1722628530">
      <w:bodyDiv w:val="1"/>
      <w:marLeft w:val="0"/>
      <w:marRight w:val="0"/>
      <w:marTop w:val="0"/>
      <w:marBottom w:val="0"/>
      <w:divBdr>
        <w:top w:val="none" w:sz="0" w:space="0" w:color="auto"/>
        <w:left w:val="none" w:sz="0" w:space="0" w:color="auto"/>
        <w:bottom w:val="none" w:sz="0" w:space="0" w:color="auto"/>
        <w:right w:val="none" w:sz="0" w:space="0" w:color="auto"/>
      </w:divBdr>
    </w:div>
    <w:div w:id="1731153417">
      <w:bodyDiv w:val="1"/>
      <w:marLeft w:val="0"/>
      <w:marRight w:val="0"/>
      <w:marTop w:val="0"/>
      <w:marBottom w:val="0"/>
      <w:divBdr>
        <w:top w:val="none" w:sz="0" w:space="0" w:color="auto"/>
        <w:left w:val="none" w:sz="0" w:space="0" w:color="auto"/>
        <w:bottom w:val="none" w:sz="0" w:space="0" w:color="auto"/>
        <w:right w:val="none" w:sz="0" w:space="0" w:color="auto"/>
      </w:divBdr>
    </w:div>
    <w:div w:id="1756199842">
      <w:bodyDiv w:val="1"/>
      <w:marLeft w:val="0"/>
      <w:marRight w:val="0"/>
      <w:marTop w:val="0"/>
      <w:marBottom w:val="0"/>
      <w:divBdr>
        <w:top w:val="none" w:sz="0" w:space="0" w:color="auto"/>
        <w:left w:val="none" w:sz="0" w:space="0" w:color="auto"/>
        <w:bottom w:val="none" w:sz="0" w:space="0" w:color="auto"/>
        <w:right w:val="none" w:sz="0" w:space="0" w:color="auto"/>
      </w:divBdr>
    </w:div>
    <w:div w:id="1786461608">
      <w:bodyDiv w:val="1"/>
      <w:marLeft w:val="0"/>
      <w:marRight w:val="0"/>
      <w:marTop w:val="0"/>
      <w:marBottom w:val="0"/>
      <w:divBdr>
        <w:top w:val="none" w:sz="0" w:space="0" w:color="auto"/>
        <w:left w:val="none" w:sz="0" w:space="0" w:color="auto"/>
        <w:bottom w:val="none" w:sz="0" w:space="0" w:color="auto"/>
        <w:right w:val="none" w:sz="0" w:space="0" w:color="auto"/>
      </w:divBdr>
    </w:div>
    <w:div w:id="1802843359">
      <w:bodyDiv w:val="1"/>
      <w:marLeft w:val="0"/>
      <w:marRight w:val="0"/>
      <w:marTop w:val="0"/>
      <w:marBottom w:val="0"/>
      <w:divBdr>
        <w:top w:val="none" w:sz="0" w:space="0" w:color="auto"/>
        <w:left w:val="none" w:sz="0" w:space="0" w:color="auto"/>
        <w:bottom w:val="none" w:sz="0" w:space="0" w:color="auto"/>
        <w:right w:val="none" w:sz="0" w:space="0" w:color="auto"/>
      </w:divBdr>
    </w:div>
    <w:div w:id="1804149281">
      <w:bodyDiv w:val="1"/>
      <w:marLeft w:val="0"/>
      <w:marRight w:val="0"/>
      <w:marTop w:val="0"/>
      <w:marBottom w:val="0"/>
      <w:divBdr>
        <w:top w:val="none" w:sz="0" w:space="0" w:color="auto"/>
        <w:left w:val="none" w:sz="0" w:space="0" w:color="auto"/>
        <w:bottom w:val="none" w:sz="0" w:space="0" w:color="auto"/>
        <w:right w:val="none" w:sz="0" w:space="0" w:color="auto"/>
      </w:divBdr>
    </w:div>
    <w:div w:id="1824858723">
      <w:bodyDiv w:val="1"/>
      <w:marLeft w:val="0"/>
      <w:marRight w:val="0"/>
      <w:marTop w:val="0"/>
      <w:marBottom w:val="0"/>
      <w:divBdr>
        <w:top w:val="none" w:sz="0" w:space="0" w:color="auto"/>
        <w:left w:val="none" w:sz="0" w:space="0" w:color="auto"/>
        <w:bottom w:val="none" w:sz="0" w:space="0" w:color="auto"/>
        <w:right w:val="none" w:sz="0" w:space="0" w:color="auto"/>
      </w:divBdr>
    </w:div>
    <w:div w:id="1836915480">
      <w:bodyDiv w:val="1"/>
      <w:marLeft w:val="0"/>
      <w:marRight w:val="0"/>
      <w:marTop w:val="0"/>
      <w:marBottom w:val="0"/>
      <w:divBdr>
        <w:top w:val="none" w:sz="0" w:space="0" w:color="auto"/>
        <w:left w:val="none" w:sz="0" w:space="0" w:color="auto"/>
        <w:bottom w:val="none" w:sz="0" w:space="0" w:color="auto"/>
        <w:right w:val="none" w:sz="0" w:space="0" w:color="auto"/>
      </w:divBdr>
    </w:div>
    <w:div w:id="1846556651">
      <w:bodyDiv w:val="1"/>
      <w:marLeft w:val="0"/>
      <w:marRight w:val="0"/>
      <w:marTop w:val="0"/>
      <w:marBottom w:val="0"/>
      <w:divBdr>
        <w:top w:val="none" w:sz="0" w:space="0" w:color="auto"/>
        <w:left w:val="none" w:sz="0" w:space="0" w:color="auto"/>
        <w:bottom w:val="none" w:sz="0" w:space="0" w:color="auto"/>
        <w:right w:val="none" w:sz="0" w:space="0" w:color="auto"/>
      </w:divBdr>
    </w:div>
    <w:div w:id="1849175013">
      <w:bodyDiv w:val="1"/>
      <w:marLeft w:val="0"/>
      <w:marRight w:val="0"/>
      <w:marTop w:val="0"/>
      <w:marBottom w:val="0"/>
      <w:divBdr>
        <w:top w:val="none" w:sz="0" w:space="0" w:color="auto"/>
        <w:left w:val="none" w:sz="0" w:space="0" w:color="auto"/>
        <w:bottom w:val="none" w:sz="0" w:space="0" w:color="auto"/>
        <w:right w:val="none" w:sz="0" w:space="0" w:color="auto"/>
      </w:divBdr>
    </w:div>
    <w:div w:id="1857307965">
      <w:bodyDiv w:val="1"/>
      <w:marLeft w:val="0"/>
      <w:marRight w:val="0"/>
      <w:marTop w:val="0"/>
      <w:marBottom w:val="0"/>
      <w:divBdr>
        <w:top w:val="none" w:sz="0" w:space="0" w:color="auto"/>
        <w:left w:val="none" w:sz="0" w:space="0" w:color="auto"/>
        <w:bottom w:val="none" w:sz="0" w:space="0" w:color="auto"/>
        <w:right w:val="none" w:sz="0" w:space="0" w:color="auto"/>
      </w:divBdr>
    </w:div>
    <w:div w:id="1865627586">
      <w:bodyDiv w:val="1"/>
      <w:marLeft w:val="0"/>
      <w:marRight w:val="0"/>
      <w:marTop w:val="0"/>
      <w:marBottom w:val="0"/>
      <w:divBdr>
        <w:top w:val="none" w:sz="0" w:space="0" w:color="auto"/>
        <w:left w:val="none" w:sz="0" w:space="0" w:color="auto"/>
        <w:bottom w:val="none" w:sz="0" w:space="0" w:color="auto"/>
        <w:right w:val="none" w:sz="0" w:space="0" w:color="auto"/>
      </w:divBdr>
    </w:div>
    <w:div w:id="1886982212">
      <w:bodyDiv w:val="1"/>
      <w:marLeft w:val="0"/>
      <w:marRight w:val="0"/>
      <w:marTop w:val="0"/>
      <w:marBottom w:val="0"/>
      <w:divBdr>
        <w:top w:val="none" w:sz="0" w:space="0" w:color="auto"/>
        <w:left w:val="none" w:sz="0" w:space="0" w:color="auto"/>
        <w:bottom w:val="none" w:sz="0" w:space="0" w:color="auto"/>
        <w:right w:val="none" w:sz="0" w:space="0" w:color="auto"/>
      </w:divBdr>
    </w:div>
    <w:div w:id="1892960570">
      <w:bodyDiv w:val="1"/>
      <w:marLeft w:val="0"/>
      <w:marRight w:val="0"/>
      <w:marTop w:val="0"/>
      <w:marBottom w:val="0"/>
      <w:divBdr>
        <w:top w:val="none" w:sz="0" w:space="0" w:color="auto"/>
        <w:left w:val="none" w:sz="0" w:space="0" w:color="auto"/>
        <w:bottom w:val="none" w:sz="0" w:space="0" w:color="auto"/>
        <w:right w:val="none" w:sz="0" w:space="0" w:color="auto"/>
      </w:divBdr>
    </w:div>
    <w:div w:id="1895122775">
      <w:bodyDiv w:val="1"/>
      <w:marLeft w:val="0"/>
      <w:marRight w:val="0"/>
      <w:marTop w:val="0"/>
      <w:marBottom w:val="0"/>
      <w:divBdr>
        <w:top w:val="none" w:sz="0" w:space="0" w:color="auto"/>
        <w:left w:val="none" w:sz="0" w:space="0" w:color="auto"/>
        <w:bottom w:val="none" w:sz="0" w:space="0" w:color="auto"/>
        <w:right w:val="none" w:sz="0" w:space="0" w:color="auto"/>
      </w:divBdr>
    </w:div>
    <w:div w:id="1905875010">
      <w:bodyDiv w:val="1"/>
      <w:marLeft w:val="0"/>
      <w:marRight w:val="0"/>
      <w:marTop w:val="0"/>
      <w:marBottom w:val="0"/>
      <w:divBdr>
        <w:top w:val="none" w:sz="0" w:space="0" w:color="auto"/>
        <w:left w:val="none" w:sz="0" w:space="0" w:color="auto"/>
        <w:bottom w:val="none" w:sz="0" w:space="0" w:color="auto"/>
        <w:right w:val="none" w:sz="0" w:space="0" w:color="auto"/>
      </w:divBdr>
    </w:div>
    <w:div w:id="1926840819">
      <w:bodyDiv w:val="1"/>
      <w:marLeft w:val="0"/>
      <w:marRight w:val="0"/>
      <w:marTop w:val="0"/>
      <w:marBottom w:val="0"/>
      <w:divBdr>
        <w:top w:val="none" w:sz="0" w:space="0" w:color="auto"/>
        <w:left w:val="none" w:sz="0" w:space="0" w:color="auto"/>
        <w:bottom w:val="none" w:sz="0" w:space="0" w:color="auto"/>
        <w:right w:val="none" w:sz="0" w:space="0" w:color="auto"/>
      </w:divBdr>
    </w:div>
    <w:div w:id="1944144583">
      <w:bodyDiv w:val="1"/>
      <w:marLeft w:val="0"/>
      <w:marRight w:val="0"/>
      <w:marTop w:val="0"/>
      <w:marBottom w:val="0"/>
      <w:divBdr>
        <w:top w:val="none" w:sz="0" w:space="0" w:color="auto"/>
        <w:left w:val="none" w:sz="0" w:space="0" w:color="auto"/>
        <w:bottom w:val="none" w:sz="0" w:space="0" w:color="auto"/>
        <w:right w:val="none" w:sz="0" w:space="0" w:color="auto"/>
      </w:divBdr>
    </w:div>
    <w:div w:id="1951429735">
      <w:bodyDiv w:val="1"/>
      <w:marLeft w:val="0"/>
      <w:marRight w:val="0"/>
      <w:marTop w:val="0"/>
      <w:marBottom w:val="0"/>
      <w:divBdr>
        <w:top w:val="none" w:sz="0" w:space="0" w:color="auto"/>
        <w:left w:val="none" w:sz="0" w:space="0" w:color="auto"/>
        <w:bottom w:val="none" w:sz="0" w:space="0" w:color="auto"/>
        <w:right w:val="none" w:sz="0" w:space="0" w:color="auto"/>
      </w:divBdr>
    </w:div>
    <w:div w:id="1953438663">
      <w:bodyDiv w:val="1"/>
      <w:marLeft w:val="0"/>
      <w:marRight w:val="0"/>
      <w:marTop w:val="0"/>
      <w:marBottom w:val="0"/>
      <w:divBdr>
        <w:top w:val="none" w:sz="0" w:space="0" w:color="auto"/>
        <w:left w:val="none" w:sz="0" w:space="0" w:color="auto"/>
        <w:bottom w:val="none" w:sz="0" w:space="0" w:color="auto"/>
        <w:right w:val="none" w:sz="0" w:space="0" w:color="auto"/>
      </w:divBdr>
    </w:div>
    <w:div w:id="1954314283">
      <w:bodyDiv w:val="1"/>
      <w:marLeft w:val="0"/>
      <w:marRight w:val="0"/>
      <w:marTop w:val="0"/>
      <w:marBottom w:val="0"/>
      <w:divBdr>
        <w:top w:val="none" w:sz="0" w:space="0" w:color="auto"/>
        <w:left w:val="none" w:sz="0" w:space="0" w:color="auto"/>
        <w:bottom w:val="none" w:sz="0" w:space="0" w:color="auto"/>
        <w:right w:val="none" w:sz="0" w:space="0" w:color="auto"/>
      </w:divBdr>
      <w:divsChild>
        <w:div w:id="426584698">
          <w:marLeft w:val="0"/>
          <w:marRight w:val="0"/>
          <w:marTop w:val="0"/>
          <w:marBottom w:val="0"/>
          <w:divBdr>
            <w:top w:val="none" w:sz="0" w:space="0" w:color="auto"/>
            <w:left w:val="none" w:sz="0" w:space="0" w:color="auto"/>
            <w:bottom w:val="none" w:sz="0" w:space="0" w:color="auto"/>
            <w:right w:val="none" w:sz="0" w:space="0" w:color="auto"/>
          </w:divBdr>
        </w:div>
        <w:div w:id="633609368">
          <w:marLeft w:val="0"/>
          <w:marRight w:val="0"/>
          <w:marTop w:val="0"/>
          <w:marBottom w:val="0"/>
          <w:divBdr>
            <w:top w:val="none" w:sz="0" w:space="0" w:color="auto"/>
            <w:left w:val="none" w:sz="0" w:space="0" w:color="auto"/>
            <w:bottom w:val="none" w:sz="0" w:space="0" w:color="auto"/>
            <w:right w:val="none" w:sz="0" w:space="0" w:color="auto"/>
          </w:divBdr>
        </w:div>
        <w:div w:id="2108499979">
          <w:marLeft w:val="0"/>
          <w:marRight w:val="0"/>
          <w:marTop w:val="0"/>
          <w:marBottom w:val="0"/>
          <w:divBdr>
            <w:top w:val="none" w:sz="0" w:space="0" w:color="auto"/>
            <w:left w:val="none" w:sz="0" w:space="0" w:color="auto"/>
            <w:bottom w:val="none" w:sz="0" w:space="0" w:color="auto"/>
            <w:right w:val="none" w:sz="0" w:space="0" w:color="auto"/>
          </w:divBdr>
        </w:div>
        <w:div w:id="6731500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58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1841">
      <w:bodyDiv w:val="1"/>
      <w:marLeft w:val="0"/>
      <w:marRight w:val="0"/>
      <w:marTop w:val="0"/>
      <w:marBottom w:val="0"/>
      <w:divBdr>
        <w:top w:val="none" w:sz="0" w:space="0" w:color="auto"/>
        <w:left w:val="none" w:sz="0" w:space="0" w:color="auto"/>
        <w:bottom w:val="none" w:sz="0" w:space="0" w:color="auto"/>
        <w:right w:val="none" w:sz="0" w:space="0" w:color="auto"/>
      </w:divBdr>
    </w:div>
    <w:div w:id="1963995533">
      <w:bodyDiv w:val="1"/>
      <w:marLeft w:val="0"/>
      <w:marRight w:val="0"/>
      <w:marTop w:val="0"/>
      <w:marBottom w:val="0"/>
      <w:divBdr>
        <w:top w:val="none" w:sz="0" w:space="0" w:color="auto"/>
        <w:left w:val="none" w:sz="0" w:space="0" w:color="auto"/>
        <w:bottom w:val="none" w:sz="0" w:space="0" w:color="auto"/>
        <w:right w:val="none" w:sz="0" w:space="0" w:color="auto"/>
      </w:divBdr>
    </w:div>
    <w:div w:id="1985043046">
      <w:bodyDiv w:val="1"/>
      <w:marLeft w:val="0"/>
      <w:marRight w:val="0"/>
      <w:marTop w:val="0"/>
      <w:marBottom w:val="0"/>
      <w:divBdr>
        <w:top w:val="none" w:sz="0" w:space="0" w:color="auto"/>
        <w:left w:val="none" w:sz="0" w:space="0" w:color="auto"/>
        <w:bottom w:val="none" w:sz="0" w:space="0" w:color="auto"/>
        <w:right w:val="none" w:sz="0" w:space="0" w:color="auto"/>
      </w:divBdr>
    </w:div>
    <w:div w:id="1989356143">
      <w:bodyDiv w:val="1"/>
      <w:marLeft w:val="0"/>
      <w:marRight w:val="0"/>
      <w:marTop w:val="0"/>
      <w:marBottom w:val="0"/>
      <w:divBdr>
        <w:top w:val="none" w:sz="0" w:space="0" w:color="auto"/>
        <w:left w:val="none" w:sz="0" w:space="0" w:color="auto"/>
        <w:bottom w:val="none" w:sz="0" w:space="0" w:color="auto"/>
        <w:right w:val="none" w:sz="0" w:space="0" w:color="auto"/>
      </w:divBdr>
    </w:div>
    <w:div w:id="1993488366">
      <w:bodyDiv w:val="1"/>
      <w:marLeft w:val="0"/>
      <w:marRight w:val="0"/>
      <w:marTop w:val="0"/>
      <w:marBottom w:val="0"/>
      <w:divBdr>
        <w:top w:val="none" w:sz="0" w:space="0" w:color="auto"/>
        <w:left w:val="none" w:sz="0" w:space="0" w:color="auto"/>
        <w:bottom w:val="none" w:sz="0" w:space="0" w:color="auto"/>
        <w:right w:val="none" w:sz="0" w:space="0" w:color="auto"/>
      </w:divBdr>
    </w:div>
    <w:div w:id="1998146785">
      <w:bodyDiv w:val="1"/>
      <w:marLeft w:val="0"/>
      <w:marRight w:val="0"/>
      <w:marTop w:val="0"/>
      <w:marBottom w:val="0"/>
      <w:divBdr>
        <w:top w:val="none" w:sz="0" w:space="0" w:color="auto"/>
        <w:left w:val="none" w:sz="0" w:space="0" w:color="auto"/>
        <w:bottom w:val="none" w:sz="0" w:space="0" w:color="auto"/>
        <w:right w:val="none" w:sz="0" w:space="0" w:color="auto"/>
      </w:divBdr>
    </w:div>
    <w:div w:id="2014718109">
      <w:bodyDiv w:val="1"/>
      <w:marLeft w:val="0"/>
      <w:marRight w:val="0"/>
      <w:marTop w:val="0"/>
      <w:marBottom w:val="0"/>
      <w:divBdr>
        <w:top w:val="none" w:sz="0" w:space="0" w:color="auto"/>
        <w:left w:val="none" w:sz="0" w:space="0" w:color="auto"/>
        <w:bottom w:val="none" w:sz="0" w:space="0" w:color="auto"/>
        <w:right w:val="none" w:sz="0" w:space="0" w:color="auto"/>
      </w:divBdr>
    </w:div>
    <w:div w:id="2031296528">
      <w:bodyDiv w:val="1"/>
      <w:marLeft w:val="0"/>
      <w:marRight w:val="0"/>
      <w:marTop w:val="0"/>
      <w:marBottom w:val="0"/>
      <w:divBdr>
        <w:top w:val="none" w:sz="0" w:space="0" w:color="auto"/>
        <w:left w:val="none" w:sz="0" w:space="0" w:color="auto"/>
        <w:bottom w:val="none" w:sz="0" w:space="0" w:color="auto"/>
        <w:right w:val="none" w:sz="0" w:space="0" w:color="auto"/>
      </w:divBdr>
    </w:div>
    <w:div w:id="2032754677">
      <w:bodyDiv w:val="1"/>
      <w:marLeft w:val="0"/>
      <w:marRight w:val="0"/>
      <w:marTop w:val="0"/>
      <w:marBottom w:val="0"/>
      <w:divBdr>
        <w:top w:val="none" w:sz="0" w:space="0" w:color="auto"/>
        <w:left w:val="none" w:sz="0" w:space="0" w:color="auto"/>
        <w:bottom w:val="none" w:sz="0" w:space="0" w:color="auto"/>
        <w:right w:val="none" w:sz="0" w:space="0" w:color="auto"/>
      </w:divBdr>
    </w:div>
    <w:div w:id="2047483569">
      <w:bodyDiv w:val="1"/>
      <w:marLeft w:val="0"/>
      <w:marRight w:val="0"/>
      <w:marTop w:val="0"/>
      <w:marBottom w:val="0"/>
      <w:divBdr>
        <w:top w:val="none" w:sz="0" w:space="0" w:color="auto"/>
        <w:left w:val="none" w:sz="0" w:space="0" w:color="auto"/>
        <w:bottom w:val="none" w:sz="0" w:space="0" w:color="auto"/>
        <w:right w:val="none" w:sz="0" w:space="0" w:color="auto"/>
      </w:divBdr>
    </w:div>
    <w:div w:id="2068844497">
      <w:bodyDiv w:val="1"/>
      <w:marLeft w:val="0"/>
      <w:marRight w:val="0"/>
      <w:marTop w:val="0"/>
      <w:marBottom w:val="0"/>
      <w:divBdr>
        <w:top w:val="none" w:sz="0" w:space="0" w:color="auto"/>
        <w:left w:val="none" w:sz="0" w:space="0" w:color="auto"/>
        <w:bottom w:val="none" w:sz="0" w:space="0" w:color="auto"/>
        <w:right w:val="none" w:sz="0" w:space="0" w:color="auto"/>
      </w:divBdr>
    </w:div>
    <w:div w:id="2070301604">
      <w:bodyDiv w:val="1"/>
      <w:marLeft w:val="0"/>
      <w:marRight w:val="0"/>
      <w:marTop w:val="0"/>
      <w:marBottom w:val="0"/>
      <w:divBdr>
        <w:top w:val="none" w:sz="0" w:space="0" w:color="auto"/>
        <w:left w:val="none" w:sz="0" w:space="0" w:color="auto"/>
        <w:bottom w:val="none" w:sz="0" w:space="0" w:color="auto"/>
        <w:right w:val="none" w:sz="0" w:space="0" w:color="auto"/>
      </w:divBdr>
    </w:div>
    <w:div w:id="2093115591">
      <w:bodyDiv w:val="1"/>
      <w:marLeft w:val="0"/>
      <w:marRight w:val="0"/>
      <w:marTop w:val="0"/>
      <w:marBottom w:val="0"/>
      <w:divBdr>
        <w:top w:val="none" w:sz="0" w:space="0" w:color="auto"/>
        <w:left w:val="none" w:sz="0" w:space="0" w:color="auto"/>
        <w:bottom w:val="none" w:sz="0" w:space="0" w:color="auto"/>
        <w:right w:val="none" w:sz="0" w:space="0" w:color="auto"/>
      </w:divBdr>
    </w:div>
    <w:div w:id="2104295984">
      <w:bodyDiv w:val="1"/>
      <w:marLeft w:val="0"/>
      <w:marRight w:val="0"/>
      <w:marTop w:val="0"/>
      <w:marBottom w:val="0"/>
      <w:divBdr>
        <w:top w:val="none" w:sz="0" w:space="0" w:color="auto"/>
        <w:left w:val="none" w:sz="0" w:space="0" w:color="auto"/>
        <w:bottom w:val="none" w:sz="0" w:space="0" w:color="auto"/>
        <w:right w:val="none" w:sz="0" w:space="0" w:color="auto"/>
      </w:divBdr>
    </w:div>
    <w:div w:id="2116172253">
      <w:bodyDiv w:val="1"/>
      <w:marLeft w:val="0"/>
      <w:marRight w:val="0"/>
      <w:marTop w:val="0"/>
      <w:marBottom w:val="0"/>
      <w:divBdr>
        <w:top w:val="none" w:sz="0" w:space="0" w:color="auto"/>
        <w:left w:val="none" w:sz="0" w:space="0" w:color="auto"/>
        <w:bottom w:val="none" w:sz="0" w:space="0" w:color="auto"/>
        <w:right w:val="none" w:sz="0" w:space="0" w:color="auto"/>
      </w:divBdr>
    </w:div>
    <w:div w:id="2133597405">
      <w:bodyDiv w:val="1"/>
      <w:marLeft w:val="0"/>
      <w:marRight w:val="0"/>
      <w:marTop w:val="0"/>
      <w:marBottom w:val="0"/>
      <w:divBdr>
        <w:top w:val="none" w:sz="0" w:space="0" w:color="auto"/>
        <w:left w:val="none" w:sz="0" w:space="0" w:color="auto"/>
        <w:bottom w:val="none" w:sz="0" w:space="0" w:color="auto"/>
        <w:right w:val="none" w:sz="0" w:space="0" w:color="auto"/>
      </w:divBdr>
    </w:div>
    <w:div w:id="2134784971">
      <w:bodyDiv w:val="1"/>
      <w:marLeft w:val="0"/>
      <w:marRight w:val="0"/>
      <w:marTop w:val="0"/>
      <w:marBottom w:val="0"/>
      <w:divBdr>
        <w:top w:val="none" w:sz="0" w:space="0" w:color="auto"/>
        <w:left w:val="none" w:sz="0" w:space="0" w:color="auto"/>
        <w:bottom w:val="none" w:sz="0" w:space="0" w:color="auto"/>
        <w:right w:val="none" w:sz="0" w:space="0" w:color="auto"/>
      </w:divBdr>
    </w:div>
    <w:div w:id="213694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mpcarson@triad.rr.com" TargetMode="External"/><Relationship Id="rId26" Type="http://schemas.openxmlformats.org/officeDocument/2006/relationships/hyperlink" Target="mailto:jwooten7@triad.rr.com" TargetMode="External"/><Relationship Id="rId39" Type="http://schemas.openxmlformats.org/officeDocument/2006/relationships/image" Target="media/image13.jpeg"/><Relationship Id="rId21" Type="http://schemas.openxmlformats.org/officeDocument/2006/relationships/hyperlink" Target="mailto:granmakaky@gmail.com" TargetMode="External"/><Relationship Id="rId34" Type="http://schemas.openxmlformats.org/officeDocument/2006/relationships/image" Target="media/image10.wmf"/><Relationship Id="rId42" Type="http://schemas.openxmlformats.org/officeDocument/2006/relationships/image" Target="media/image16.jpeg"/><Relationship Id="rId47" Type="http://schemas.openxmlformats.org/officeDocument/2006/relationships/hyperlink" Target="mailto:cmbrowsllc@gmail.com" TargetMode="External"/><Relationship Id="rId50" Type="http://schemas.openxmlformats.org/officeDocument/2006/relationships/hyperlink" Target="mailto:gaither@mindspring.com" TargetMode="External"/><Relationship Id="rId55" Type="http://schemas.openxmlformats.org/officeDocument/2006/relationships/image" Target="media/image21.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wc2001@att.net" TargetMode="External"/><Relationship Id="rId20" Type="http://schemas.openxmlformats.org/officeDocument/2006/relationships/hyperlink" Target="mailto:jwooten7@triad.rr.com" TargetMode="External"/><Relationship Id="rId29" Type="http://schemas.openxmlformats.org/officeDocument/2006/relationships/image" Target="media/image7.png"/><Relationship Id="rId41" Type="http://schemas.openxmlformats.org/officeDocument/2006/relationships/image" Target="media/image15.emf"/><Relationship Id="rId54" Type="http://schemas.openxmlformats.org/officeDocument/2006/relationships/hyperlink" Target="mailto:thull@triad.rr.com"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hyperlink" Target="mailto:mpcarson@triad.rr.com" TargetMode="External"/><Relationship Id="rId32" Type="http://schemas.openxmlformats.org/officeDocument/2006/relationships/hyperlink" Target="https://d.docs.live.net/Documents%20and%20Settings/b25637/Documents%20and%20Settings/b25637/Local%20Settings/Temporary%20Internet%20Files/AppData/Local/Microsoft/Windows/Documents%20and%20Settings/b25637/Local%20Settings/Temporary%20Internet%20Files/AppData/Local/Microsoft/Windows/Temporary%20Internet%20Files/Content.Outlook/AppData/Local/Microsoft/Windows/Temporary%20Internet%20Files/Content.Outlook/AppData/Local/Microsoft/Windows/Temporary%20Internet%20Files/Content.Outlook/AppData/Local/Microsoft/Windows/Temporary%20Internet%20Files/Content.Outlook/AppData/Local/Microsoft/Windows/Temporary%20Internet%20Files/Content.Outlook/AppData/Local/Microsoft/Windows/Temporary%20Internet%20Files/Content.Outlook/Local%20Settings/Temporary%20Internet%20Files/Content.Outlook/OLK24/www.shagtour.com"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hyperlink" Target="mailto:thull@triad.rr.com" TargetMode="External"/><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granmakaky@gmail.com" TargetMode="External"/><Relationship Id="rId23" Type="http://schemas.openxmlformats.org/officeDocument/2006/relationships/hyperlink" Target="mailto:mpcarson@triad.rr.com" TargetMode="External"/><Relationship Id="rId28" Type="http://schemas.openxmlformats.org/officeDocument/2006/relationships/hyperlink" Target="mailto:jwooten7@triad.rr.com" TargetMode="External"/><Relationship Id="rId36" Type="http://schemas.openxmlformats.org/officeDocument/2006/relationships/hyperlink" Target="http://www.keepshaggin.com" TargetMode="External"/><Relationship Id="rId49" Type="http://schemas.openxmlformats.org/officeDocument/2006/relationships/hyperlink" Target="mailto:gaither@mindspring.com"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jwooten7@triad.rr.com" TargetMode="External"/><Relationship Id="rId31" Type="http://schemas.openxmlformats.org/officeDocument/2006/relationships/image" Target="media/image9.wmf"/><Relationship Id="rId44" Type="http://schemas.openxmlformats.org/officeDocument/2006/relationships/image" Target="media/image18.png"/><Relationship Id="rId52" Type="http://schemas.openxmlformats.org/officeDocument/2006/relationships/hyperlink" Target="mailto:rosemarsha@triad.rr.com"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mailto:jwc2001@att.net" TargetMode="External"/><Relationship Id="rId27" Type="http://schemas.openxmlformats.org/officeDocument/2006/relationships/hyperlink" Target="mailto:jwooten7@triad.rr.com" TargetMode="External"/><Relationship Id="rId30" Type="http://schemas.openxmlformats.org/officeDocument/2006/relationships/image" Target="media/image8.wmf"/><Relationship Id="rId35" Type="http://schemas.openxmlformats.org/officeDocument/2006/relationships/hyperlink" Target="https://d.docs.live.net/Documents%20and%20Settings/b25637/Documents%20and%20Settings/b25637/Local%20Settings/Temporary%20Internet%20Files/AppData/Local/Microsoft/Windows/Documents%20and%20Settings/b25637/Local%20Settings/Temporary%20Internet%20Files/AppData/Local/Microsoft/Windows/Temporary%20Internet%20Files/Content.Outlook/AppData/Local/Microsoft/Windows/Temporary%20Internet%20Files/Content.Outlook/AppData/Local/Microsoft/Windows/Temporary%20Internet%20Files/Content.Outlook/AppData/Local/Microsoft/Windows/Temporary%20Internet%20Files/Content.Outlook/AppData/Local/Microsoft/Windows/Temporary%20Internet%20Files/Content.Outlook/AppData/Local/Microsoft/Windows/Temporary%20Internet%20Files/Content.Outlook/Local%20Settings/Temporary%20Internet%20Files/Content.Outlook/OLK24/www.shagtour.com" TargetMode="External"/><Relationship Id="rId43" Type="http://schemas.openxmlformats.org/officeDocument/2006/relationships/image" Target="media/image17.png"/><Relationship Id="rId48" Type="http://schemas.openxmlformats.org/officeDocument/2006/relationships/hyperlink" Target="mailto:cmbrowsllc@gmail.com" TargetMode="External"/><Relationship Id="rId56" Type="http://schemas.openxmlformats.org/officeDocument/2006/relationships/image" Target="media/image22.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rosemarsha@triad.rr.com"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mailto:mpcarson@triad.rr.com" TargetMode="External"/><Relationship Id="rId25" Type="http://schemas.openxmlformats.org/officeDocument/2006/relationships/hyperlink" Target="mailto:jwooten7@triad.rr.com" TargetMode="External"/><Relationship Id="rId33" Type="http://schemas.openxmlformats.org/officeDocument/2006/relationships/hyperlink" Target="http://www.keepshaggin.com" TargetMode="External"/><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ublication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50800" cap="rnd">
          <a:solidFill>
            <a:srgbClr val="FF00FF"/>
          </a:solidFill>
          <a:prstDash val="sysDot"/>
          <a:miter lim="800000"/>
          <a:headEnd/>
          <a:tailEnd/>
        </a:ln>
        <a:extLst>
          <a:ext uri="{909E8E84-426E-40DD-AFC4-6F175D3DCCD1}">
            <a14:hiddenFill xmlns:a14="http://schemas.microsoft.com/office/drawing/2010/main">
              <a:solidFill>
                <a:srgbClr val="C0C0C0"/>
              </a:solidFill>
            </a14:hiddenFill>
          </a:ext>
        </a:extLst>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AF4132B04B0647BB8A5D987A411FC3" ma:contentTypeVersion="10" ma:contentTypeDescription="Create a new document." ma:contentTypeScope="" ma:versionID="b59bcdb3b6736f6b8f78995c5177351e">
  <xsd:schema xmlns:xsd="http://www.w3.org/2001/XMLSchema" xmlns:xs="http://www.w3.org/2001/XMLSchema" xmlns:p="http://schemas.microsoft.com/office/2006/metadata/properties" xmlns:ns3="29020f6b-2d12-43e0-884a-22cd57f441fb" targetNamespace="http://schemas.microsoft.com/office/2006/metadata/properties" ma:root="true" ma:fieldsID="235cd34af790e0d82bd52b66a5de1273" ns3:_="">
    <xsd:import namespace="29020f6b-2d12-43e0-884a-22cd57f441f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20f6b-2d12-43e0-884a-22cd57f441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8E2A8E-44A7-4B0B-A3ED-D0744DE102D0}">
  <ds:schemaRefs>
    <ds:schemaRef ds:uri="http://schemas.openxmlformats.org/officeDocument/2006/bibliography"/>
  </ds:schemaRefs>
</ds:datastoreItem>
</file>

<file path=customXml/itemProps2.xml><?xml version="1.0" encoding="utf-8"?>
<ds:datastoreItem xmlns:ds="http://schemas.openxmlformats.org/officeDocument/2006/customXml" ds:itemID="{21B8C074-F3CE-4547-A1B2-F97290155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20f6b-2d12-43e0-884a-22cd57f44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E9FA79-CBCF-4677-9E2B-CDAB6A779FAA}">
  <ds:schemaRefs>
    <ds:schemaRef ds:uri="http://schemas.microsoft.com/sharepoint/v3/contenttype/forms"/>
  </ds:schemaRefs>
</ds:datastoreItem>
</file>

<file path=customXml/itemProps4.xml><?xml version="1.0" encoding="utf-8"?>
<ds:datastoreItem xmlns:ds="http://schemas.openxmlformats.org/officeDocument/2006/customXml" ds:itemID="{49DB13B5-14D4-402D-95E6-EAC96B3306C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Newsletter Wizard</Template>
  <TotalTime>3</TotalTime>
  <Pages>6</Pages>
  <Words>40</Words>
  <Characters>1067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Newsletter</vt:lpstr>
    </vt:vector>
  </TitlesOfParts>
  <Company>Branch Banking &amp; Trust</Company>
  <LinksUpToDate>false</LinksUpToDate>
  <CharactersWithSpaces>1105</CharactersWithSpaces>
  <SharedDoc>false</SharedDoc>
  <HLinks>
    <vt:vector size="48" baseType="variant">
      <vt:variant>
        <vt:i4>7733290</vt:i4>
      </vt:variant>
      <vt:variant>
        <vt:i4>0</vt:i4>
      </vt:variant>
      <vt:variant>
        <vt:i4>0</vt:i4>
      </vt:variant>
      <vt:variant>
        <vt:i4>5</vt:i4>
      </vt:variant>
      <vt:variant>
        <vt:lpwstr>http://www.20837biznet.com/Clip Art Photos/Happy Hallo</vt:lpwstr>
      </vt:variant>
      <vt:variant>
        <vt:lpwstr/>
      </vt:variant>
      <vt:variant>
        <vt:i4>8126538</vt:i4>
      </vt:variant>
      <vt:variant>
        <vt:i4>18</vt:i4>
      </vt:variant>
      <vt:variant>
        <vt:i4>0</vt:i4>
      </vt:variant>
      <vt:variant>
        <vt:i4>5</vt:i4>
      </vt:variant>
      <vt:variant>
        <vt:lpwstr>mailto:jwooten7@triad.rr.com</vt:lpwstr>
      </vt:variant>
      <vt:variant>
        <vt:lpwstr/>
      </vt:variant>
      <vt:variant>
        <vt:i4>5832818</vt:i4>
      </vt:variant>
      <vt:variant>
        <vt:i4>15</vt:i4>
      </vt:variant>
      <vt:variant>
        <vt:i4>0</vt:i4>
      </vt:variant>
      <vt:variant>
        <vt:i4>5</vt:i4>
      </vt:variant>
      <vt:variant>
        <vt:lpwstr>mailto:susiebeaver@northstate.net</vt:lpwstr>
      </vt:variant>
      <vt:variant>
        <vt:lpwstr/>
      </vt:variant>
      <vt:variant>
        <vt:i4>1638445</vt:i4>
      </vt:variant>
      <vt:variant>
        <vt:i4>12</vt:i4>
      </vt:variant>
      <vt:variant>
        <vt:i4>0</vt:i4>
      </vt:variant>
      <vt:variant>
        <vt:i4>5</vt:i4>
      </vt:variant>
      <vt:variant>
        <vt:lpwstr>mailto:susiebeavershag@yahoo.com</vt:lpwstr>
      </vt:variant>
      <vt:variant>
        <vt:lpwstr/>
      </vt:variant>
      <vt:variant>
        <vt:i4>3604592</vt:i4>
      </vt:variant>
      <vt:variant>
        <vt:i4>9</vt:i4>
      </vt:variant>
      <vt:variant>
        <vt:i4>0</vt:i4>
      </vt:variant>
      <vt:variant>
        <vt:i4>5</vt:i4>
      </vt:variant>
      <vt:variant>
        <vt:lpwstr>../../../../Documents and Settings/b25637/Documents and Settings/b25637/Local Settings/Temporary Internet Files/AppData/Local/Microsoft/Windows/Documents and Settings/b25637/Local Settings/Temporary Internet Files/AppData/Local/Microsoft/Windows/Temporary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Files/Content.Outlook/Local Settings/Temporary Internet Files/Content.Outlook/OLK24/www.shagtour.com</vt:lpwstr>
      </vt:variant>
      <vt:variant>
        <vt:lpwstr/>
      </vt:variant>
      <vt:variant>
        <vt:i4>4587608</vt:i4>
      </vt:variant>
      <vt:variant>
        <vt:i4>6</vt:i4>
      </vt:variant>
      <vt:variant>
        <vt:i4>0</vt:i4>
      </vt:variant>
      <vt:variant>
        <vt:i4>5</vt:i4>
      </vt:variant>
      <vt:variant>
        <vt:lpwstr>http://www.winstonsalemshagclub.com/</vt:lpwstr>
      </vt:variant>
      <vt:variant>
        <vt:lpwstr/>
      </vt:variant>
      <vt:variant>
        <vt:i4>8126538</vt:i4>
      </vt:variant>
      <vt:variant>
        <vt:i4>3</vt:i4>
      </vt:variant>
      <vt:variant>
        <vt:i4>0</vt:i4>
      </vt:variant>
      <vt:variant>
        <vt:i4>5</vt:i4>
      </vt:variant>
      <vt:variant>
        <vt:lpwstr>mailto:jwooten7@triad.rr.com</vt:lpwstr>
      </vt:variant>
      <vt:variant>
        <vt:lpwstr/>
      </vt:variant>
      <vt:variant>
        <vt:i4>8126538</vt:i4>
      </vt:variant>
      <vt:variant>
        <vt:i4>0</vt:i4>
      </vt:variant>
      <vt:variant>
        <vt:i4>0</vt:i4>
      </vt:variant>
      <vt:variant>
        <vt:i4>5</vt:i4>
      </vt:variant>
      <vt:variant>
        <vt:lpwstr>mailto:jwooten7@triad.rr.com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B11841</dc:creator>
  <cp:keywords>Public</cp:keywords>
  <cp:lastModifiedBy>Janet Mason</cp:lastModifiedBy>
  <cp:revision>2</cp:revision>
  <cp:lastPrinted>2021-11-04T18:45:00Z</cp:lastPrinted>
  <dcterms:created xsi:type="dcterms:W3CDTF">2022-06-03T16:03:00Z</dcterms:created>
  <dcterms:modified xsi:type="dcterms:W3CDTF">2022-06-03T16:03:00Z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64a197ca-7c79-4ae4-8878-822f3919b673</vt:lpwstr>
  </property>
  <property fmtid="{D5CDD505-2E9C-101B-9397-08002B2CF9AE}" pid="3" name="Classification">
    <vt:lpwstr>TitusClass-Public</vt:lpwstr>
  </property>
  <property fmtid="{D5CDD505-2E9C-101B-9397-08002B2CF9AE}" pid="4" name="ContentTypeId">
    <vt:lpwstr>0x010100D0AF4132B04B0647BB8A5D987A411FC3</vt:lpwstr>
  </property>
  <property fmtid="{D5CDD505-2E9C-101B-9397-08002B2CF9AE}" pid="5" name="DataRiskClassification">
    <vt:lpwstr>Public</vt:lpwstr>
  </property>
</Properties>
</file>